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B88EF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  <w:bookmarkStart w:id="0" w:name="_Hlk110298828"/>
    </w:p>
    <w:p w14:paraId="52688AC3" w14:textId="77777777" w:rsidR="005D1639" w:rsidRPr="0047246F" w:rsidRDefault="005D1639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lang w:bidi="ar-EG"/>
        </w:rPr>
      </w:pPr>
    </w:p>
    <w:bookmarkEnd w:id="0"/>
    <w:p w14:paraId="69175B15" w14:textId="77777777" w:rsidR="00CF3A00" w:rsidRPr="0047246F" w:rsidRDefault="00CF3A00" w:rsidP="00CF3A00">
      <w:pPr>
        <w:rPr>
          <w:sz w:val="32"/>
          <w:szCs w:val="32"/>
          <w:lang w:bidi="ar-EG"/>
        </w:rPr>
      </w:pPr>
      <w:r w:rsidRPr="0047246F">
        <w:rPr>
          <w:rFonts w:hint="cs"/>
          <w:sz w:val="32"/>
          <w:szCs w:val="32"/>
          <w:rtl/>
          <w:lang w:bidi="ar-EG"/>
        </w:rPr>
        <w:t>جامعة سوهـــاج</w:t>
      </w:r>
    </w:p>
    <w:p w14:paraId="400E1E47" w14:textId="77777777" w:rsidR="00CF3A00" w:rsidRPr="0047246F" w:rsidRDefault="00CF3A00" w:rsidP="00CF3A00">
      <w:pPr>
        <w:rPr>
          <w:sz w:val="32"/>
          <w:szCs w:val="32"/>
          <w:rtl/>
          <w:lang w:bidi="ar-EG"/>
        </w:rPr>
      </w:pPr>
      <w:r w:rsidRPr="0047246F">
        <w:rPr>
          <w:rFonts w:hint="cs"/>
          <w:sz w:val="32"/>
          <w:szCs w:val="32"/>
          <w:rtl/>
          <w:lang w:bidi="ar-EG"/>
        </w:rPr>
        <w:t>كليــــــــة الآداب</w:t>
      </w:r>
    </w:p>
    <w:p w14:paraId="78AC67FA" w14:textId="77777777" w:rsidR="00CF3A00" w:rsidRPr="0047246F" w:rsidRDefault="00CF3A00" w:rsidP="00CF3A00">
      <w:pPr>
        <w:rPr>
          <w:sz w:val="32"/>
          <w:szCs w:val="32"/>
          <w:rtl/>
          <w:lang w:bidi="ar-EG"/>
        </w:rPr>
      </w:pPr>
      <w:r w:rsidRPr="0047246F">
        <w:rPr>
          <w:rFonts w:hint="cs"/>
          <w:sz w:val="32"/>
          <w:szCs w:val="32"/>
          <w:rtl/>
          <w:lang w:bidi="ar-EG"/>
        </w:rPr>
        <w:t>قســــم الإعـــلام</w:t>
      </w:r>
    </w:p>
    <w:p w14:paraId="091DC807" w14:textId="4309F5CF" w:rsidR="00CF3A00" w:rsidRPr="0047246F" w:rsidRDefault="00554C0C" w:rsidP="00CF3A00">
      <w:pPr>
        <w:rPr>
          <w:sz w:val="32"/>
          <w:szCs w:val="32"/>
          <w:u w:val="single"/>
          <w:rtl/>
          <w:lang w:bidi="ar-EG"/>
        </w:rPr>
      </w:pPr>
      <w:r>
        <w:rPr>
          <w:rFonts w:hint="cs"/>
          <w:sz w:val="32"/>
          <w:szCs w:val="32"/>
          <w:u w:val="single"/>
          <w:rtl/>
          <w:lang w:bidi="ar-EG"/>
        </w:rPr>
        <w:t>برنامج العلاقات العامة</w:t>
      </w:r>
    </w:p>
    <w:p w14:paraId="568F5EBA" w14:textId="77777777" w:rsidR="00CF3A00" w:rsidRPr="0047246F" w:rsidRDefault="00CF3A00" w:rsidP="00CF3A00">
      <w:pPr>
        <w:rPr>
          <w:rtl/>
          <w:lang w:bidi="ar-EG"/>
        </w:rPr>
      </w:pPr>
    </w:p>
    <w:p w14:paraId="5531E986" w14:textId="77777777" w:rsidR="00CF3A00" w:rsidRPr="0047246F" w:rsidRDefault="00CF3A00" w:rsidP="00CF3A00">
      <w:pPr>
        <w:rPr>
          <w:rtl/>
          <w:lang w:bidi="ar-EG"/>
        </w:rPr>
      </w:pPr>
    </w:p>
    <w:p w14:paraId="76D89F5B" w14:textId="77777777" w:rsidR="00CF3A00" w:rsidRPr="0047246F" w:rsidRDefault="00CF3A00" w:rsidP="00CF3A00">
      <w:pPr>
        <w:rPr>
          <w:rtl/>
          <w:lang w:bidi="ar-EG"/>
        </w:rPr>
      </w:pPr>
    </w:p>
    <w:p w14:paraId="6F66528D" w14:textId="77777777" w:rsidR="00CF3A00" w:rsidRPr="0047246F" w:rsidRDefault="00CF3A00" w:rsidP="00CF3A00">
      <w:pPr>
        <w:rPr>
          <w:sz w:val="36"/>
          <w:szCs w:val="36"/>
          <w:rtl/>
          <w:lang w:bidi="ar-EG"/>
        </w:rPr>
      </w:pPr>
      <w:r w:rsidRPr="0047246F">
        <w:rPr>
          <w:rFonts w:hint="cs"/>
          <w:sz w:val="36"/>
          <w:szCs w:val="36"/>
          <w:rtl/>
          <w:lang w:bidi="ar-EG"/>
        </w:rPr>
        <w:t>ملف معيار "مؤشرات نجاح البرنامج " :-</w:t>
      </w:r>
    </w:p>
    <w:p w14:paraId="3D3344FB" w14:textId="77777777" w:rsidR="004A1786" w:rsidRDefault="004A1786" w:rsidP="00CF3A00">
      <w:pPr>
        <w:jc w:val="center"/>
        <w:rPr>
          <w:rFonts w:ascii="DIN NEXT™ ARABIC BLACK" w:hAnsi="DIN NEXT™ ARABIC BLACK" w:cs="DIN NEXT™ ARABIC BLACK"/>
          <w:sz w:val="96"/>
          <w:szCs w:val="96"/>
          <w:rtl/>
          <w:lang w:bidi="ar-EG"/>
        </w:rPr>
      </w:pPr>
    </w:p>
    <w:p w14:paraId="4379EC06" w14:textId="0B32F6D0" w:rsidR="00CF3A00" w:rsidRPr="0047246F" w:rsidRDefault="00CF3A00" w:rsidP="00CF3A00">
      <w:pPr>
        <w:jc w:val="center"/>
        <w:rPr>
          <w:rFonts w:ascii="DIN NEXT™ ARABIC BLACK" w:hAnsi="DIN NEXT™ ARABIC BLACK" w:cs="DIN NEXT™ ARABIC BLACK"/>
          <w:sz w:val="96"/>
          <w:szCs w:val="96"/>
          <w:rtl/>
          <w:lang w:bidi="ar-EG"/>
        </w:rPr>
      </w:pPr>
      <w:r w:rsidRPr="0047246F">
        <w:rPr>
          <w:rFonts w:ascii="DIN NEXT™ ARABIC BLACK" w:hAnsi="DIN NEXT™ ARABIC BLACK" w:cs="DIN NEXT™ ARABIC BLACK"/>
          <w:sz w:val="96"/>
          <w:szCs w:val="96"/>
          <w:rtl/>
          <w:lang w:bidi="ar-EG"/>
        </w:rPr>
        <w:t xml:space="preserve">" </w:t>
      </w:r>
      <w:r>
        <w:rPr>
          <w:rFonts w:ascii="DIN NEXT™ ARABIC BLACK" w:hAnsi="DIN NEXT™ ARABIC BLACK" w:cs="DIN NEXT™ ARABIC BLACK" w:hint="cs"/>
          <w:b/>
          <w:bCs/>
          <w:sz w:val="40"/>
          <w:szCs w:val="40"/>
          <w:rtl/>
          <w:lang w:bidi="ar-EG"/>
        </w:rPr>
        <w:t xml:space="preserve">معدلات التخرج من البرنامج  </w:t>
      </w:r>
      <w:r w:rsidRPr="0047246F">
        <w:rPr>
          <w:rFonts w:ascii="DIN NEXT™ ARABIC BLACK" w:hAnsi="DIN NEXT™ ARABIC BLACK" w:cs="DIN NEXT™ ARABIC BLACK" w:hint="cs"/>
          <w:sz w:val="96"/>
          <w:szCs w:val="96"/>
          <w:rtl/>
          <w:lang w:bidi="ar-EG"/>
        </w:rPr>
        <w:t xml:space="preserve"> </w:t>
      </w:r>
      <w:r w:rsidRPr="0047246F">
        <w:rPr>
          <w:rFonts w:ascii="DIN NEXT™ ARABIC BLACK" w:hAnsi="DIN NEXT™ ARABIC BLACK" w:cs="DIN NEXT™ ARABIC BLACK"/>
          <w:sz w:val="96"/>
          <w:szCs w:val="96"/>
          <w:rtl/>
          <w:lang w:bidi="ar-EG"/>
        </w:rPr>
        <w:t xml:space="preserve"> "</w:t>
      </w:r>
    </w:p>
    <w:p w14:paraId="37608550" w14:textId="77777777" w:rsidR="00CF3A00" w:rsidRPr="0047246F" w:rsidRDefault="00CF3A00" w:rsidP="00CF3A00">
      <w:pPr>
        <w:jc w:val="center"/>
        <w:rPr>
          <w:rFonts w:ascii="DIN NEXT™ ARABIC BLACK" w:hAnsi="DIN NEXT™ ARABIC BLACK" w:cs="DIN NEXT™ ARABIC BLACK"/>
          <w:sz w:val="18"/>
          <w:szCs w:val="18"/>
          <w:rtl/>
          <w:lang w:bidi="ar-EG"/>
        </w:rPr>
      </w:pPr>
    </w:p>
    <w:p w14:paraId="0CE70D75" w14:textId="3033B0F0" w:rsidR="00CF3A00" w:rsidRPr="0047246F" w:rsidRDefault="00CF3A00" w:rsidP="00CF3A00">
      <w:pPr>
        <w:spacing w:line="276" w:lineRule="auto"/>
        <w:jc w:val="center"/>
        <w:rPr>
          <w:rFonts w:ascii="DIN NEXT™ ARABIC BLACK" w:hAnsi="DIN NEXT™ ARABIC BLACK" w:cs="DIN NEXT™ ARABIC BLACK"/>
          <w:sz w:val="56"/>
          <w:szCs w:val="56"/>
          <w:rtl/>
          <w:lang w:bidi="ar-EG"/>
        </w:rPr>
      </w:pPr>
      <w:r w:rsidRPr="0047246F">
        <w:rPr>
          <w:rFonts w:ascii="DIN NEXT™ ARABIC BLACK" w:hAnsi="DIN NEXT™ ARABIC BLACK" w:cs="DIN NEXT™ ARABIC BLACK" w:hint="cs"/>
          <w:sz w:val="56"/>
          <w:szCs w:val="56"/>
          <w:rtl/>
          <w:lang w:bidi="ar-EG"/>
        </w:rPr>
        <w:t xml:space="preserve">لبرنامج </w:t>
      </w:r>
      <w:r w:rsidR="00837901">
        <w:rPr>
          <w:rFonts w:ascii="DIN NEXT™ ARABIC BLACK" w:hAnsi="DIN NEXT™ ARABIC BLACK" w:cs="DIN NEXT™ ARABIC BLACK" w:hint="cs"/>
          <w:sz w:val="56"/>
          <w:szCs w:val="56"/>
          <w:rtl/>
          <w:lang w:bidi="ar-EG"/>
        </w:rPr>
        <w:t xml:space="preserve">العلاقات العامة </w:t>
      </w:r>
    </w:p>
    <w:p w14:paraId="16FBE83F" w14:textId="77777777" w:rsidR="00CF3A00" w:rsidRPr="0047246F" w:rsidRDefault="00CF3A00" w:rsidP="00CF3A00">
      <w:pPr>
        <w:spacing w:line="276" w:lineRule="auto"/>
        <w:jc w:val="center"/>
        <w:rPr>
          <w:rFonts w:ascii="DIN NEXT™ ARABIC BLACK" w:hAnsi="DIN NEXT™ ARABIC BLACK" w:cs="DIN NEXT™ ARABIC BLACK"/>
          <w:sz w:val="40"/>
          <w:szCs w:val="40"/>
          <w:rtl/>
          <w:lang w:bidi="ar-EG"/>
        </w:rPr>
      </w:pPr>
      <w:r w:rsidRPr="0047246F">
        <w:rPr>
          <w:rFonts w:ascii="DIN NEXT™ ARABIC BLACK" w:hAnsi="DIN NEXT™ ARABIC BLACK" w:cs="DIN NEXT™ ARABIC BLACK" w:hint="cs"/>
          <w:sz w:val="40"/>
          <w:szCs w:val="40"/>
          <w:rtl/>
          <w:lang w:bidi="ar-EG"/>
        </w:rPr>
        <w:t xml:space="preserve"> كلية الآداب </w:t>
      </w:r>
      <w:r w:rsidRPr="0047246F">
        <w:rPr>
          <w:rFonts w:ascii="DIN NEXT™ ARABIC BLACK" w:hAnsi="DIN NEXT™ ARABIC BLACK" w:cs="DIN NEXT™ ARABIC BLACK"/>
          <w:sz w:val="40"/>
          <w:szCs w:val="40"/>
          <w:rtl/>
          <w:lang w:bidi="ar-EG"/>
        </w:rPr>
        <w:t>–</w:t>
      </w:r>
      <w:r w:rsidRPr="0047246F">
        <w:rPr>
          <w:rFonts w:ascii="DIN NEXT™ ARABIC BLACK" w:hAnsi="DIN NEXT™ ARABIC BLACK" w:cs="DIN NEXT™ ARABIC BLACK" w:hint="cs"/>
          <w:sz w:val="40"/>
          <w:szCs w:val="40"/>
          <w:rtl/>
          <w:lang w:bidi="ar-EG"/>
        </w:rPr>
        <w:t xml:space="preserve"> جامعة سوهاج</w:t>
      </w:r>
    </w:p>
    <w:p w14:paraId="24C73562" w14:textId="77777777" w:rsidR="00CF3A00" w:rsidRDefault="00CF3A00" w:rsidP="00CF3A00">
      <w:pPr>
        <w:spacing w:after="160" w:line="254" w:lineRule="auto"/>
        <w:contextualSpacing/>
        <w:rPr>
          <w:rFonts w:cs="PT Bold Heading"/>
          <w:sz w:val="28"/>
          <w:szCs w:val="28"/>
          <w:rtl/>
        </w:rPr>
      </w:pPr>
    </w:p>
    <w:p w14:paraId="4D5DF5CC" w14:textId="77777777" w:rsidR="004A1786" w:rsidRDefault="004A1786" w:rsidP="00CF3A00">
      <w:pPr>
        <w:spacing w:after="160" w:line="254" w:lineRule="auto"/>
        <w:contextualSpacing/>
        <w:rPr>
          <w:rFonts w:cs="PT Bold Heading"/>
          <w:sz w:val="28"/>
          <w:szCs w:val="28"/>
          <w:rtl/>
        </w:rPr>
      </w:pPr>
    </w:p>
    <w:p w14:paraId="55654218" w14:textId="77777777" w:rsidR="004A1786" w:rsidRDefault="004A1786" w:rsidP="00CF3A00">
      <w:pPr>
        <w:spacing w:after="160" w:line="254" w:lineRule="auto"/>
        <w:contextualSpacing/>
        <w:rPr>
          <w:rFonts w:cs="PT Bold Heading"/>
          <w:sz w:val="28"/>
          <w:szCs w:val="28"/>
          <w:rtl/>
        </w:rPr>
      </w:pPr>
    </w:p>
    <w:p w14:paraId="6C4E269D" w14:textId="77777777" w:rsidR="004A1786" w:rsidRDefault="004A1786" w:rsidP="00CF3A00">
      <w:pPr>
        <w:spacing w:after="160" w:line="254" w:lineRule="auto"/>
        <w:contextualSpacing/>
        <w:rPr>
          <w:rFonts w:cs="PT Bold Heading"/>
          <w:sz w:val="28"/>
          <w:szCs w:val="28"/>
          <w:rtl/>
        </w:rPr>
      </w:pPr>
    </w:p>
    <w:p w14:paraId="73BE7128" w14:textId="77777777" w:rsidR="004A1786" w:rsidRDefault="004A1786" w:rsidP="00CF3A00">
      <w:pPr>
        <w:spacing w:after="160" w:line="254" w:lineRule="auto"/>
        <w:contextualSpacing/>
        <w:rPr>
          <w:rFonts w:cs="PT Bold Heading"/>
          <w:sz w:val="28"/>
          <w:szCs w:val="28"/>
          <w:rtl/>
        </w:rPr>
      </w:pPr>
    </w:p>
    <w:p w14:paraId="0878427F" w14:textId="77777777" w:rsidR="004A1786" w:rsidRDefault="004A1786" w:rsidP="00CF3A00">
      <w:pPr>
        <w:spacing w:after="160" w:line="254" w:lineRule="auto"/>
        <w:contextualSpacing/>
        <w:rPr>
          <w:rFonts w:cs="PT Bold Heading"/>
          <w:sz w:val="28"/>
          <w:szCs w:val="28"/>
          <w:rtl/>
        </w:rPr>
      </w:pPr>
    </w:p>
    <w:p w14:paraId="5ADD7F53" w14:textId="77777777" w:rsidR="004A1786" w:rsidRDefault="004A1786" w:rsidP="00CF3A00">
      <w:pPr>
        <w:spacing w:after="160" w:line="254" w:lineRule="auto"/>
        <w:contextualSpacing/>
        <w:rPr>
          <w:rFonts w:cs="PT Bold Heading"/>
          <w:sz w:val="28"/>
          <w:szCs w:val="28"/>
          <w:rtl/>
        </w:rPr>
      </w:pPr>
    </w:p>
    <w:p w14:paraId="54515908" w14:textId="77777777" w:rsidR="004A1786" w:rsidRDefault="004A1786" w:rsidP="00CF3A00">
      <w:pPr>
        <w:spacing w:after="160" w:line="254" w:lineRule="auto"/>
        <w:contextualSpacing/>
        <w:rPr>
          <w:rFonts w:cs="PT Bold Heading"/>
          <w:sz w:val="28"/>
          <w:szCs w:val="28"/>
          <w:rtl/>
        </w:rPr>
      </w:pPr>
    </w:p>
    <w:p w14:paraId="2E15B445" w14:textId="77777777" w:rsidR="004A1786" w:rsidRDefault="004A1786" w:rsidP="00CF3A00">
      <w:pPr>
        <w:spacing w:after="160" w:line="254" w:lineRule="auto"/>
        <w:contextualSpacing/>
        <w:rPr>
          <w:rFonts w:cs="PT Bold Heading"/>
          <w:sz w:val="28"/>
          <w:szCs w:val="28"/>
          <w:rtl/>
        </w:rPr>
      </w:pPr>
    </w:p>
    <w:p w14:paraId="5FBF5299" w14:textId="77777777" w:rsidR="004A1786" w:rsidRDefault="004A1786" w:rsidP="00CF3A00">
      <w:pPr>
        <w:spacing w:after="160" w:line="254" w:lineRule="auto"/>
        <w:contextualSpacing/>
        <w:rPr>
          <w:rFonts w:cs="PT Bold Heading"/>
          <w:sz w:val="28"/>
          <w:szCs w:val="28"/>
          <w:rtl/>
        </w:rPr>
      </w:pPr>
    </w:p>
    <w:p w14:paraId="61A12B51" w14:textId="77777777" w:rsidR="004A1786" w:rsidRDefault="004A1786" w:rsidP="00CF3A00">
      <w:pPr>
        <w:spacing w:after="160" w:line="254" w:lineRule="auto"/>
        <w:contextualSpacing/>
        <w:rPr>
          <w:rFonts w:cs="PT Bold Heading"/>
          <w:sz w:val="28"/>
          <w:szCs w:val="28"/>
          <w:rtl/>
        </w:rPr>
      </w:pPr>
    </w:p>
    <w:p w14:paraId="02BB764F" w14:textId="77777777" w:rsidR="004A1786" w:rsidRPr="0047246F" w:rsidRDefault="004A1786" w:rsidP="00CF3A00">
      <w:pPr>
        <w:spacing w:after="160" w:line="254" w:lineRule="auto"/>
        <w:contextualSpacing/>
        <w:rPr>
          <w:rFonts w:asciiTheme="minorBidi" w:eastAsia="Calibri" w:hAnsiTheme="minorBidi" w:cstheme="minorBidi"/>
          <w:sz w:val="28"/>
          <w:szCs w:val="28"/>
          <w:rtl/>
        </w:rPr>
      </w:pPr>
    </w:p>
    <w:p w14:paraId="737D4DB3" w14:textId="77777777" w:rsidR="00CF3A00" w:rsidRDefault="00CF3A00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2466CC9C" w14:textId="77777777" w:rsidR="00002E17" w:rsidRPr="0047246F" w:rsidRDefault="00002E17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4BF6C910" w14:textId="77777777" w:rsidR="00002E17" w:rsidRPr="0047246F" w:rsidRDefault="00002E17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lang w:bidi="ar-EG"/>
        </w:rPr>
      </w:pPr>
      <w:bookmarkStart w:id="1" w:name="_Hlk110303044"/>
    </w:p>
    <w:bookmarkEnd w:id="1"/>
    <w:p w14:paraId="6A83BAB7" w14:textId="5C7B3F4F" w:rsidR="00002E17" w:rsidRPr="0047246F" w:rsidRDefault="00002E17" w:rsidP="00002E17">
      <w:pPr>
        <w:tabs>
          <w:tab w:val="right" w:pos="1718"/>
        </w:tabs>
        <w:rPr>
          <w:rFonts w:ascii="Arial" w:hAnsi="Arial" w:cs="Arial"/>
          <w:sz w:val="28"/>
          <w:szCs w:val="28"/>
        </w:rPr>
      </w:pPr>
      <w:r w:rsidRPr="0047246F">
        <w:rPr>
          <w:rFonts w:ascii="Arial" w:hAnsi="Arial" w:cs="Arial"/>
          <w:sz w:val="28"/>
          <w:szCs w:val="28"/>
          <w:rtl/>
        </w:rPr>
        <w:t>بالرجوع إلي سجلات شئون الطلاب بالكلية تم حصر عدد الطلاب الملتحقين بالبرنامج وعدد الطلاب الذين تم تخرجهم ، وتم حساب معدل التخرج منذ عام  201</w:t>
      </w:r>
      <w:r w:rsidR="007A63BB">
        <w:rPr>
          <w:rFonts w:ascii="Arial" w:hAnsi="Arial" w:cs="Arial" w:hint="cs"/>
          <w:sz w:val="28"/>
          <w:szCs w:val="28"/>
          <w:rtl/>
        </w:rPr>
        <w:t>9</w:t>
      </w:r>
      <w:r w:rsidRPr="0047246F">
        <w:rPr>
          <w:rFonts w:ascii="Arial" w:hAnsi="Arial" w:cs="Arial"/>
          <w:sz w:val="28"/>
          <w:szCs w:val="28"/>
          <w:rtl/>
        </w:rPr>
        <w:t xml:space="preserve"> إلي  202</w:t>
      </w:r>
      <w:r w:rsidR="007A63BB">
        <w:rPr>
          <w:rFonts w:ascii="Arial" w:hAnsi="Arial" w:cs="Arial" w:hint="cs"/>
          <w:sz w:val="28"/>
          <w:szCs w:val="28"/>
          <w:rtl/>
        </w:rPr>
        <w:t>3</w:t>
      </w:r>
      <w:r w:rsidRPr="0047246F">
        <w:rPr>
          <w:rFonts w:ascii="Arial" w:hAnsi="Arial" w:cs="Arial"/>
          <w:sz w:val="28"/>
          <w:szCs w:val="28"/>
          <w:rtl/>
        </w:rPr>
        <w:t xml:space="preserve"> ،  وهو بنسبة  </w:t>
      </w:r>
      <w:r w:rsidR="005748C9">
        <w:rPr>
          <w:rFonts w:ascii="Arial" w:hAnsi="Arial" w:cs="Arial" w:hint="cs"/>
          <w:sz w:val="28"/>
          <w:szCs w:val="28"/>
          <w:rtl/>
        </w:rPr>
        <w:t xml:space="preserve">88.94 </w:t>
      </w:r>
      <w:r w:rsidRPr="0047246F">
        <w:rPr>
          <w:rFonts w:ascii="Arial" w:hAnsi="Arial" w:cs="Arial"/>
          <w:sz w:val="28"/>
          <w:szCs w:val="28"/>
          <w:rtl/>
        </w:rPr>
        <w:t xml:space="preserve">  %  .</w:t>
      </w:r>
    </w:p>
    <w:p w14:paraId="5A9EF876" w14:textId="6CB960C3" w:rsidR="00002E17" w:rsidRPr="0047246F" w:rsidRDefault="00002E17" w:rsidP="00002E17">
      <w:pPr>
        <w:tabs>
          <w:tab w:val="right" w:pos="1718"/>
        </w:tabs>
        <w:rPr>
          <w:rFonts w:ascii="Arial" w:hAnsi="Arial" w:cs="Arial"/>
          <w:sz w:val="28"/>
          <w:szCs w:val="28"/>
        </w:rPr>
      </w:pPr>
      <w:r w:rsidRPr="0047246F">
        <w:rPr>
          <w:rFonts w:ascii="Arial" w:hAnsi="Arial" w:cs="Arial"/>
          <w:sz w:val="28"/>
          <w:szCs w:val="28"/>
          <w:rtl/>
        </w:rPr>
        <w:t xml:space="preserve">( مرفق بيان بأعداد الخريجين من عام </w:t>
      </w:r>
      <w:r w:rsidR="007A63BB">
        <w:rPr>
          <w:rFonts w:ascii="Arial" w:hAnsi="Arial" w:cs="Arial" w:hint="cs"/>
          <w:sz w:val="28"/>
          <w:szCs w:val="28"/>
          <w:rtl/>
        </w:rPr>
        <w:t>2019</w:t>
      </w:r>
      <w:r w:rsidRPr="0047246F">
        <w:rPr>
          <w:rFonts w:ascii="Arial" w:hAnsi="Arial" w:cs="Arial"/>
          <w:sz w:val="28"/>
          <w:szCs w:val="28"/>
          <w:rtl/>
        </w:rPr>
        <w:t xml:space="preserve"> إلي   </w:t>
      </w:r>
      <w:r w:rsidR="007A63BB">
        <w:rPr>
          <w:rFonts w:ascii="Arial" w:hAnsi="Arial" w:cs="Arial" w:hint="cs"/>
          <w:sz w:val="28"/>
          <w:szCs w:val="28"/>
          <w:rtl/>
        </w:rPr>
        <w:t>2023</w:t>
      </w:r>
      <w:r w:rsidRPr="0047246F">
        <w:rPr>
          <w:rFonts w:ascii="Arial" w:hAnsi="Arial" w:cs="Arial"/>
          <w:sz w:val="28"/>
          <w:szCs w:val="28"/>
          <w:rtl/>
        </w:rPr>
        <w:t>، وكذلك أعداد الناجحين والراسبين ) .</w:t>
      </w:r>
    </w:p>
    <w:p w14:paraId="1FFFCB27" w14:textId="4BA69CAB" w:rsidR="00933AF0" w:rsidRDefault="00002E17" w:rsidP="00933AF0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  <w:r w:rsidRPr="0047246F">
        <w:rPr>
          <w:rFonts w:ascii="Arial" w:hAnsi="Arial" w:cs="Arial"/>
          <w:sz w:val="28"/>
          <w:szCs w:val="28"/>
          <w:rtl/>
        </w:rPr>
        <w:t xml:space="preserve">الجدول التالي يوضح معدلات التخرج لبرنامج </w:t>
      </w:r>
      <w:r w:rsidR="00837901">
        <w:rPr>
          <w:rFonts w:ascii="Arial" w:hAnsi="Arial" w:cs="Arial"/>
          <w:sz w:val="28"/>
          <w:szCs w:val="28"/>
          <w:rtl/>
        </w:rPr>
        <w:t xml:space="preserve">العلاقات العامة </w:t>
      </w:r>
      <w:r w:rsidRPr="0047246F">
        <w:rPr>
          <w:rFonts w:ascii="Arial" w:hAnsi="Arial" w:cs="Arial"/>
          <w:sz w:val="28"/>
          <w:szCs w:val="28"/>
          <w:rtl/>
        </w:rPr>
        <w:t xml:space="preserve"> منذ العام الجامعي</w:t>
      </w:r>
      <w:r w:rsidR="007A63BB">
        <w:rPr>
          <w:rFonts w:ascii="Arial" w:hAnsi="Arial" w:cs="Arial" w:hint="cs"/>
          <w:sz w:val="28"/>
          <w:szCs w:val="28"/>
          <w:rtl/>
        </w:rPr>
        <w:t xml:space="preserve"> </w:t>
      </w:r>
      <w:r w:rsidRPr="0047246F">
        <w:rPr>
          <w:rFonts w:ascii="Arial" w:hAnsi="Arial" w:cs="Arial"/>
          <w:sz w:val="28"/>
          <w:szCs w:val="28"/>
          <w:rtl/>
        </w:rPr>
        <w:t xml:space="preserve"> </w:t>
      </w:r>
      <w:r w:rsidR="007A63BB">
        <w:rPr>
          <w:rFonts w:ascii="Arial" w:hAnsi="Arial" w:cs="Arial" w:hint="cs"/>
          <w:sz w:val="28"/>
          <w:szCs w:val="28"/>
          <w:rtl/>
        </w:rPr>
        <w:t>2019</w:t>
      </w:r>
      <w:r w:rsidRPr="0047246F">
        <w:rPr>
          <w:rFonts w:ascii="Arial" w:hAnsi="Arial" w:cs="Arial"/>
          <w:sz w:val="28"/>
          <w:szCs w:val="28"/>
          <w:rtl/>
        </w:rPr>
        <w:t xml:space="preserve"> </w:t>
      </w:r>
      <w:r w:rsidR="007A63BB">
        <w:rPr>
          <w:rFonts w:ascii="Arial" w:hAnsi="Arial" w:cs="Arial" w:hint="cs"/>
          <w:sz w:val="28"/>
          <w:szCs w:val="28"/>
          <w:rtl/>
        </w:rPr>
        <w:t xml:space="preserve"> </w:t>
      </w:r>
      <w:r w:rsidRPr="0047246F">
        <w:rPr>
          <w:rFonts w:ascii="Arial" w:hAnsi="Arial" w:cs="Arial"/>
          <w:sz w:val="28"/>
          <w:szCs w:val="28"/>
          <w:rtl/>
        </w:rPr>
        <w:t>إلي العام الجامعي</w:t>
      </w:r>
      <w:r w:rsidR="007A63BB">
        <w:rPr>
          <w:rFonts w:ascii="Arial" w:hAnsi="Arial" w:cs="Arial" w:hint="cs"/>
          <w:sz w:val="28"/>
          <w:szCs w:val="28"/>
          <w:rtl/>
        </w:rPr>
        <w:t xml:space="preserve">   2023 </w:t>
      </w:r>
      <w:r w:rsidRPr="0047246F">
        <w:rPr>
          <w:rFonts w:ascii="Arial" w:hAnsi="Arial" w:cs="Arial"/>
          <w:sz w:val="28"/>
          <w:szCs w:val="28"/>
          <w:rtl/>
        </w:rPr>
        <w:t>.</w:t>
      </w:r>
    </w:p>
    <w:p w14:paraId="33FEB82E" w14:textId="3C0ED4A0" w:rsidR="00002E17" w:rsidRPr="00F865D4" w:rsidRDefault="00933AF0" w:rsidP="00933AF0">
      <w:pPr>
        <w:tabs>
          <w:tab w:val="right" w:pos="1718"/>
        </w:tabs>
        <w:rPr>
          <w:rFonts w:ascii="Arial" w:hAnsi="Arial" w:cs="Arial"/>
          <w:sz w:val="28"/>
          <w:szCs w:val="28"/>
          <w:rtl/>
          <w:lang w:bidi="ar-EG"/>
        </w:rPr>
      </w:pPr>
      <w:r w:rsidRPr="0047246F">
        <w:rPr>
          <w:rFonts w:ascii="Arial" w:hAnsi="Arial" w:cs="Arial"/>
          <w:sz w:val="28"/>
          <w:szCs w:val="28"/>
          <w:rtl/>
          <w:lang w:bidi="ar-EG"/>
        </w:rPr>
        <w:t xml:space="preserve"> </w:t>
      </w:r>
    </w:p>
    <w:tbl>
      <w:tblPr>
        <w:tblStyle w:val="1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81032E" w:rsidRPr="00F865D4" w14:paraId="64CAEAED" w14:textId="77777777" w:rsidTr="00444950"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33FA7" w14:textId="77777777" w:rsidR="0081032E" w:rsidRPr="00F865D4" w:rsidRDefault="0081032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865D4">
              <w:rPr>
                <w:rFonts w:ascii="Arial" w:hAnsi="Arial" w:cs="Arial"/>
                <w:sz w:val="28"/>
                <w:szCs w:val="28"/>
                <w:rtl/>
              </w:rPr>
              <w:t xml:space="preserve">سنة التخرج 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DC89B" w14:textId="77777777" w:rsidR="0081032E" w:rsidRPr="00F865D4" w:rsidRDefault="0081032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865D4">
              <w:rPr>
                <w:rFonts w:ascii="Arial" w:hAnsi="Arial" w:cs="Arial"/>
                <w:sz w:val="28"/>
                <w:szCs w:val="28"/>
                <w:rtl/>
              </w:rPr>
              <w:t xml:space="preserve">إجمالي عدد الطلاب </w:t>
            </w:r>
          </w:p>
        </w:tc>
        <w:tc>
          <w:tcPr>
            <w:tcW w:w="3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59B1B" w14:textId="77777777" w:rsidR="0081032E" w:rsidRPr="00F865D4" w:rsidRDefault="0081032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F865D4">
              <w:rPr>
                <w:rFonts w:ascii="Arial" w:hAnsi="Arial" w:cs="Arial"/>
                <w:sz w:val="28"/>
                <w:szCs w:val="28"/>
                <w:rtl/>
              </w:rPr>
              <w:t xml:space="preserve">الرسوب </w:t>
            </w:r>
          </w:p>
        </w:tc>
        <w:tc>
          <w:tcPr>
            <w:tcW w:w="3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C2882" w14:textId="77777777" w:rsidR="0081032E" w:rsidRPr="00F865D4" w:rsidRDefault="0081032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F865D4">
              <w:rPr>
                <w:rFonts w:ascii="Arial" w:hAnsi="Arial" w:cs="Arial"/>
                <w:sz w:val="28"/>
                <w:szCs w:val="28"/>
                <w:rtl/>
              </w:rPr>
              <w:t>النجاح</w:t>
            </w:r>
          </w:p>
        </w:tc>
      </w:tr>
      <w:tr w:rsidR="0081032E" w:rsidRPr="00F865D4" w14:paraId="38A08593" w14:textId="77777777" w:rsidTr="0044495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36EEC" w14:textId="77777777" w:rsidR="0081032E" w:rsidRPr="00F865D4" w:rsidRDefault="0081032E" w:rsidP="0044495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331FF" w14:textId="77777777" w:rsidR="0081032E" w:rsidRPr="00F865D4" w:rsidRDefault="0081032E" w:rsidP="0044495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1CA72" w14:textId="77777777" w:rsidR="0081032E" w:rsidRPr="00F865D4" w:rsidRDefault="0081032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F865D4">
              <w:rPr>
                <w:rFonts w:ascii="Arial" w:hAnsi="Arial" w:cs="Arial"/>
                <w:sz w:val="28"/>
                <w:szCs w:val="28"/>
                <w:rtl/>
              </w:rPr>
              <w:t>العدد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043D8" w14:textId="77777777" w:rsidR="0081032E" w:rsidRPr="00F865D4" w:rsidRDefault="0081032E" w:rsidP="00444950">
            <w:pPr>
              <w:tabs>
                <w:tab w:val="right" w:pos="1718"/>
              </w:tabs>
              <w:rPr>
                <w:rFonts w:ascii="Arial" w:hAnsi="Arial" w:cs="Arial"/>
                <w:sz w:val="28"/>
                <w:szCs w:val="28"/>
                <w:rtl/>
              </w:rPr>
            </w:pPr>
            <w:r w:rsidRPr="00F865D4">
              <w:rPr>
                <w:rFonts w:ascii="Arial" w:hAnsi="Arial" w:cs="Arial"/>
                <w:sz w:val="28"/>
                <w:szCs w:val="28"/>
                <w:rtl/>
              </w:rPr>
              <w:t xml:space="preserve">      %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77370" w14:textId="77777777" w:rsidR="0081032E" w:rsidRPr="00F865D4" w:rsidRDefault="0081032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F865D4">
              <w:rPr>
                <w:rFonts w:ascii="Arial" w:hAnsi="Arial" w:cs="Arial"/>
                <w:sz w:val="28"/>
                <w:szCs w:val="28"/>
                <w:rtl/>
              </w:rPr>
              <w:t xml:space="preserve">العدد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44B7B" w14:textId="77777777" w:rsidR="0081032E" w:rsidRPr="00F865D4" w:rsidRDefault="0081032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F865D4">
              <w:rPr>
                <w:rFonts w:ascii="Arial" w:hAnsi="Arial" w:cs="Arial"/>
                <w:sz w:val="28"/>
                <w:szCs w:val="28"/>
                <w:rtl/>
              </w:rPr>
              <w:t>%</w:t>
            </w:r>
          </w:p>
        </w:tc>
      </w:tr>
      <w:tr w:rsidR="0081032E" w:rsidRPr="00F865D4" w14:paraId="1CAB409C" w14:textId="77777777" w:rsidTr="00444950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134B8" w14:textId="2A0FD97E" w:rsidR="0081032E" w:rsidRPr="00F865D4" w:rsidRDefault="00452AC6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2019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021ED" w14:textId="134DD25B" w:rsidR="0081032E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131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26BF3" w14:textId="56B2D724" w:rsidR="0081032E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10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408F8" w14:textId="3CB56E88" w:rsidR="0081032E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7.6 </w:t>
            </w:r>
            <w:r w:rsidR="0081032E" w:rsidRPr="00F865D4">
              <w:rPr>
                <w:rFonts w:ascii="Arial" w:hAnsi="Arial" w:cs="Arial"/>
                <w:sz w:val="28"/>
                <w:szCs w:val="28"/>
                <w:rtl/>
              </w:rPr>
              <w:t>%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8D4B4" w14:textId="1DE28213" w:rsidR="0081032E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121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4F517" w14:textId="0C001C35" w:rsidR="0081032E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92.4 </w:t>
            </w:r>
            <w:r w:rsidR="0081032E" w:rsidRPr="00F865D4">
              <w:rPr>
                <w:rFonts w:ascii="Arial" w:hAnsi="Arial" w:cs="Arial"/>
                <w:sz w:val="28"/>
                <w:szCs w:val="28"/>
                <w:rtl/>
              </w:rPr>
              <w:t xml:space="preserve">% </w:t>
            </w:r>
          </w:p>
        </w:tc>
      </w:tr>
      <w:tr w:rsidR="0081032E" w:rsidRPr="00F865D4" w14:paraId="70274CCB" w14:textId="77777777" w:rsidTr="00444950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A5E8F" w14:textId="72F9276B" w:rsidR="0081032E" w:rsidRPr="00F865D4" w:rsidRDefault="00452AC6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2020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A9581" w14:textId="2A2F7030" w:rsidR="0081032E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54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62B97" w14:textId="25F46349" w:rsidR="0081032E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2FC67" w14:textId="66689CD7" w:rsidR="0081032E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16.7  </w:t>
            </w:r>
            <w:r w:rsidR="0081032E" w:rsidRPr="00F865D4">
              <w:rPr>
                <w:rFonts w:ascii="Arial" w:hAnsi="Arial" w:cs="Arial"/>
                <w:sz w:val="28"/>
                <w:szCs w:val="28"/>
                <w:rtl/>
              </w:rPr>
              <w:t>%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9A5E7" w14:textId="6E807BB7" w:rsidR="0081032E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E6862" w14:textId="74F9D406" w:rsidR="0081032E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83.3 </w:t>
            </w:r>
            <w:r w:rsidR="0081032E" w:rsidRPr="00F865D4">
              <w:rPr>
                <w:rFonts w:ascii="Arial" w:hAnsi="Arial" w:cs="Arial"/>
                <w:sz w:val="28"/>
                <w:szCs w:val="28"/>
                <w:rtl/>
              </w:rPr>
              <w:t xml:space="preserve">% </w:t>
            </w:r>
          </w:p>
        </w:tc>
      </w:tr>
      <w:tr w:rsidR="0081032E" w:rsidRPr="00F865D4" w14:paraId="52FFD971" w14:textId="77777777" w:rsidTr="00444950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9F5BE" w14:textId="000DDBAF" w:rsidR="0081032E" w:rsidRPr="00F865D4" w:rsidRDefault="00452AC6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2021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54660" w14:textId="1E5556F6" w:rsidR="0081032E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64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9AE3C" w14:textId="0EC859B9" w:rsidR="0081032E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10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E1A12" w14:textId="62007F71" w:rsidR="0081032E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15.6 </w:t>
            </w:r>
            <w:r w:rsidR="0081032E" w:rsidRPr="00F865D4">
              <w:rPr>
                <w:rFonts w:ascii="Arial" w:hAnsi="Arial" w:cs="Arial"/>
                <w:sz w:val="28"/>
                <w:szCs w:val="28"/>
                <w:rtl/>
              </w:rPr>
              <w:t xml:space="preserve">%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B226C" w14:textId="5BBBD840" w:rsidR="0081032E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54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442B5" w14:textId="5598C3D1" w:rsidR="0081032E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84.4 </w:t>
            </w:r>
            <w:r w:rsidR="0081032E" w:rsidRPr="00F865D4">
              <w:rPr>
                <w:rFonts w:ascii="Arial" w:hAnsi="Arial" w:cs="Arial"/>
                <w:sz w:val="28"/>
                <w:szCs w:val="28"/>
                <w:rtl/>
              </w:rPr>
              <w:t xml:space="preserve">% </w:t>
            </w:r>
          </w:p>
        </w:tc>
      </w:tr>
      <w:tr w:rsidR="0081032E" w:rsidRPr="00F865D4" w14:paraId="74BC52B5" w14:textId="77777777" w:rsidTr="00444950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5AD07" w14:textId="37EFC2EA" w:rsidR="0081032E" w:rsidRPr="00F865D4" w:rsidRDefault="00452AC6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2022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BAB60" w14:textId="55126EDC" w:rsidR="0081032E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92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A66CD" w14:textId="3726BE89" w:rsidR="0081032E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6BA03" w14:textId="49AA67D8" w:rsidR="0081032E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7.6 </w:t>
            </w:r>
            <w:r w:rsidR="0081032E" w:rsidRPr="00F865D4">
              <w:rPr>
                <w:rFonts w:ascii="Arial" w:hAnsi="Arial" w:cs="Arial"/>
                <w:sz w:val="28"/>
                <w:szCs w:val="28"/>
                <w:rtl/>
              </w:rPr>
              <w:t xml:space="preserve">%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AE261" w14:textId="2689EB28" w:rsidR="0081032E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85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B5C30" w14:textId="23B18784" w:rsidR="0081032E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92.4 </w:t>
            </w:r>
            <w:r w:rsidR="0081032E" w:rsidRPr="00F865D4">
              <w:rPr>
                <w:rFonts w:ascii="Arial" w:hAnsi="Arial" w:cs="Arial"/>
                <w:sz w:val="28"/>
                <w:szCs w:val="28"/>
                <w:rtl/>
              </w:rPr>
              <w:t xml:space="preserve">% </w:t>
            </w:r>
          </w:p>
        </w:tc>
      </w:tr>
      <w:tr w:rsidR="00452AC6" w:rsidRPr="00F865D4" w14:paraId="4451C706" w14:textId="77777777" w:rsidTr="00444950"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96F6F" w14:textId="6A1F2F03" w:rsidR="00452AC6" w:rsidRDefault="00452AC6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2023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4A235" w14:textId="69528375" w:rsidR="00452AC6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103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F9D87" w14:textId="64686DAD" w:rsidR="00452AC6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8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0874" w14:textId="33309950" w:rsidR="00452AC6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7.8 </w:t>
            </w:r>
            <w:r w:rsidR="00452AC6">
              <w:rPr>
                <w:rFonts w:ascii="Arial" w:hAnsi="Arial" w:cs="Arial" w:hint="cs"/>
                <w:sz w:val="28"/>
                <w:szCs w:val="28"/>
                <w:rtl/>
              </w:rPr>
              <w:t>%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1DC2" w14:textId="220C1FE4" w:rsidR="00452AC6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95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9097" w14:textId="49A019A5" w:rsidR="00452AC6" w:rsidRPr="00F865D4" w:rsidRDefault="00F813DE" w:rsidP="0044495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92.2 </w:t>
            </w:r>
            <w:r w:rsidR="00452AC6">
              <w:rPr>
                <w:rFonts w:ascii="Arial" w:hAnsi="Arial" w:cs="Arial" w:hint="cs"/>
                <w:sz w:val="28"/>
                <w:szCs w:val="28"/>
                <w:rtl/>
              </w:rPr>
              <w:t>%</w:t>
            </w:r>
          </w:p>
        </w:tc>
      </w:tr>
    </w:tbl>
    <w:p w14:paraId="4DEC98CC" w14:textId="77777777" w:rsidR="00002E17" w:rsidRPr="0047246F" w:rsidRDefault="00002E17" w:rsidP="00002E17">
      <w:pPr>
        <w:tabs>
          <w:tab w:val="right" w:pos="1718"/>
        </w:tabs>
        <w:rPr>
          <w:rFonts w:ascii="Arial" w:hAnsi="Arial" w:cs="Arial"/>
          <w:sz w:val="28"/>
          <w:szCs w:val="28"/>
          <w:rtl/>
          <w:lang w:bidi="ar-EG"/>
        </w:rPr>
      </w:pPr>
    </w:p>
    <w:p w14:paraId="08AEAD05" w14:textId="3864A625" w:rsidR="00002E17" w:rsidRPr="0047246F" w:rsidRDefault="006223B3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>( ملاحظة أن نسبة عام 2023 بدون الدور الثاني دور أكتوبر ) .</w:t>
      </w:r>
    </w:p>
    <w:p w14:paraId="4692BA70" w14:textId="77777777" w:rsidR="00002E17" w:rsidRPr="0047246F" w:rsidRDefault="00002E17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06072FE3" w14:textId="77777777" w:rsidR="00002E17" w:rsidRPr="0047246F" w:rsidRDefault="00002E17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5CC4B8BB" w14:textId="77777777" w:rsidR="00002E17" w:rsidRPr="0047246F" w:rsidRDefault="00002E17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01EFD0A7" w14:textId="77777777" w:rsidR="00002E17" w:rsidRPr="0047246F" w:rsidRDefault="00002E17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68244DAA" w14:textId="77777777" w:rsidR="00002E17" w:rsidRPr="0047246F" w:rsidRDefault="00002E17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53C45909" w14:textId="77777777" w:rsidR="00002E17" w:rsidRPr="0047246F" w:rsidRDefault="00002E17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2E989CCA" w14:textId="77777777" w:rsidR="00002E17" w:rsidRPr="0047246F" w:rsidRDefault="00002E17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2FC3C827" w14:textId="77777777" w:rsidR="00002E17" w:rsidRPr="0047246F" w:rsidRDefault="00002E17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603D1D7B" w14:textId="6A04D90C" w:rsidR="00002E17" w:rsidRPr="0047246F" w:rsidRDefault="00002E17" w:rsidP="00C247BA">
      <w:pPr>
        <w:spacing w:line="254" w:lineRule="auto"/>
        <w:jc w:val="center"/>
        <w:rPr>
          <w:rFonts w:asciiTheme="minorBidi" w:eastAsia="Calibri" w:hAnsiTheme="minorBidi" w:cstheme="minorBidi"/>
          <w:sz w:val="28"/>
          <w:szCs w:val="28"/>
          <w:rtl/>
          <w:lang w:bidi="ar-EG"/>
        </w:rPr>
      </w:pPr>
      <w:r w:rsidRPr="0047246F">
        <w:rPr>
          <w:rFonts w:asciiTheme="minorBidi" w:eastAsia="Calibri" w:hAnsiTheme="minorBidi" w:cstheme="minorBidi" w:hint="cs"/>
          <w:sz w:val="28"/>
          <w:szCs w:val="28"/>
          <w:rtl/>
          <w:lang w:bidi="ar-EG"/>
        </w:rPr>
        <w:t xml:space="preserve">                                                  </w:t>
      </w:r>
    </w:p>
    <w:p w14:paraId="18764BA8" w14:textId="77777777" w:rsidR="007A63BB" w:rsidRDefault="007A63BB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13A5A19E" w14:textId="77777777" w:rsidR="00474B4B" w:rsidRDefault="00474B4B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3DBC8FB2" w14:textId="77777777" w:rsidR="00920125" w:rsidRDefault="0092012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3818A35A" w14:textId="77777777" w:rsidR="00920125" w:rsidRDefault="0092012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3492F90A" w14:textId="77777777" w:rsidR="00920125" w:rsidRDefault="0092012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1DB50CF0" w14:textId="77777777" w:rsidR="00920125" w:rsidRDefault="0092012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27E1449C" w14:textId="77777777" w:rsidR="00920125" w:rsidRDefault="0092012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31349D91" w14:textId="77777777" w:rsidR="00920125" w:rsidRDefault="0092012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35090C53" w14:textId="77777777" w:rsidR="00920125" w:rsidRDefault="0092012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7A70EFF8" w14:textId="77777777" w:rsidR="00920125" w:rsidRDefault="0092012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3FE61E3A" w14:textId="77777777" w:rsidR="00920125" w:rsidRDefault="0092012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13922C01" w14:textId="77777777" w:rsidR="00920125" w:rsidRDefault="0092012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221BAAC8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5AC7AF57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0FF35C6D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17BD996A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7A4AD746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1A97549C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75149657" w14:textId="77777777" w:rsidR="00920125" w:rsidRDefault="0092012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566F4743" w14:textId="77777777" w:rsidR="00474B4B" w:rsidRDefault="00474B4B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3F01E0D4" w14:textId="77777777" w:rsidR="00C247BA" w:rsidRPr="0047246F" w:rsidRDefault="00C247BA" w:rsidP="00C247BA">
      <w:pPr>
        <w:rPr>
          <w:sz w:val="32"/>
          <w:szCs w:val="32"/>
          <w:lang w:bidi="ar-EG"/>
        </w:rPr>
      </w:pPr>
      <w:r w:rsidRPr="0047246F">
        <w:rPr>
          <w:rFonts w:hint="cs"/>
          <w:sz w:val="32"/>
          <w:szCs w:val="32"/>
          <w:rtl/>
          <w:lang w:bidi="ar-EG"/>
        </w:rPr>
        <w:t>جامعة سوهـــاج</w:t>
      </w:r>
    </w:p>
    <w:p w14:paraId="461B06DF" w14:textId="77777777" w:rsidR="00C247BA" w:rsidRPr="0047246F" w:rsidRDefault="00C247BA" w:rsidP="00C247BA">
      <w:pPr>
        <w:rPr>
          <w:sz w:val="32"/>
          <w:szCs w:val="32"/>
          <w:rtl/>
          <w:lang w:bidi="ar-EG"/>
        </w:rPr>
      </w:pPr>
      <w:r w:rsidRPr="0047246F">
        <w:rPr>
          <w:rFonts w:hint="cs"/>
          <w:sz w:val="32"/>
          <w:szCs w:val="32"/>
          <w:rtl/>
          <w:lang w:bidi="ar-EG"/>
        </w:rPr>
        <w:t>كليــــــــة الآداب</w:t>
      </w:r>
    </w:p>
    <w:p w14:paraId="15E37B65" w14:textId="77777777" w:rsidR="00C247BA" w:rsidRPr="0047246F" w:rsidRDefault="00C247BA" w:rsidP="00C247BA">
      <w:pPr>
        <w:rPr>
          <w:sz w:val="32"/>
          <w:szCs w:val="32"/>
          <w:rtl/>
          <w:lang w:bidi="ar-EG"/>
        </w:rPr>
      </w:pPr>
      <w:r w:rsidRPr="0047246F">
        <w:rPr>
          <w:rFonts w:hint="cs"/>
          <w:sz w:val="32"/>
          <w:szCs w:val="32"/>
          <w:rtl/>
          <w:lang w:bidi="ar-EG"/>
        </w:rPr>
        <w:t>قســــم الإعـــلام</w:t>
      </w:r>
    </w:p>
    <w:p w14:paraId="53019820" w14:textId="257AD0E4" w:rsidR="00C247BA" w:rsidRPr="0047246F" w:rsidRDefault="00554C0C" w:rsidP="00C247BA">
      <w:pPr>
        <w:rPr>
          <w:sz w:val="32"/>
          <w:szCs w:val="32"/>
          <w:u w:val="single"/>
          <w:rtl/>
          <w:lang w:bidi="ar-EG"/>
        </w:rPr>
      </w:pPr>
      <w:r>
        <w:rPr>
          <w:rFonts w:hint="cs"/>
          <w:sz w:val="32"/>
          <w:szCs w:val="32"/>
          <w:u w:val="single"/>
          <w:rtl/>
          <w:lang w:bidi="ar-EG"/>
        </w:rPr>
        <w:t>برنامج العلاقات العامة</w:t>
      </w:r>
    </w:p>
    <w:p w14:paraId="7F35D392" w14:textId="77777777" w:rsidR="00C247BA" w:rsidRPr="0047246F" w:rsidRDefault="00C247BA" w:rsidP="00C247BA">
      <w:pPr>
        <w:rPr>
          <w:rtl/>
          <w:lang w:bidi="ar-EG"/>
        </w:rPr>
      </w:pPr>
    </w:p>
    <w:p w14:paraId="4F0280F9" w14:textId="77777777" w:rsidR="00C247BA" w:rsidRPr="0047246F" w:rsidRDefault="00C247BA" w:rsidP="00C247BA">
      <w:pPr>
        <w:rPr>
          <w:rtl/>
          <w:lang w:bidi="ar-EG"/>
        </w:rPr>
      </w:pPr>
    </w:p>
    <w:p w14:paraId="2E1AB0E4" w14:textId="77777777" w:rsidR="00C247BA" w:rsidRPr="0047246F" w:rsidRDefault="00C247BA" w:rsidP="00C247BA">
      <w:pPr>
        <w:rPr>
          <w:rtl/>
          <w:lang w:bidi="ar-EG"/>
        </w:rPr>
      </w:pPr>
    </w:p>
    <w:p w14:paraId="17BE5E32" w14:textId="77777777" w:rsidR="004A1786" w:rsidRDefault="004A1786" w:rsidP="00C247BA">
      <w:pPr>
        <w:rPr>
          <w:sz w:val="36"/>
          <w:szCs w:val="36"/>
          <w:rtl/>
          <w:lang w:bidi="ar-EG"/>
        </w:rPr>
      </w:pPr>
    </w:p>
    <w:p w14:paraId="5100EBE6" w14:textId="3A959693" w:rsidR="00C247BA" w:rsidRPr="0047246F" w:rsidRDefault="00C247BA" w:rsidP="00C247BA">
      <w:pPr>
        <w:rPr>
          <w:sz w:val="36"/>
          <w:szCs w:val="36"/>
          <w:rtl/>
          <w:lang w:bidi="ar-EG"/>
        </w:rPr>
      </w:pPr>
      <w:r w:rsidRPr="0047246F">
        <w:rPr>
          <w:rFonts w:hint="cs"/>
          <w:sz w:val="36"/>
          <w:szCs w:val="36"/>
          <w:rtl/>
          <w:lang w:bidi="ar-EG"/>
        </w:rPr>
        <w:t>ملف معيار "مؤشرات نجاح البرنامج " :-</w:t>
      </w:r>
    </w:p>
    <w:p w14:paraId="44065016" w14:textId="77777777" w:rsidR="004A1786" w:rsidRDefault="004A1786" w:rsidP="00C247BA">
      <w:pPr>
        <w:jc w:val="center"/>
        <w:rPr>
          <w:rFonts w:ascii="DIN NEXT™ ARABIC BLACK" w:hAnsi="DIN NEXT™ ARABIC BLACK" w:cs="DIN NEXT™ ARABIC BLACK"/>
          <w:sz w:val="96"/>
          <w:szCs w:val="96"/>
          <w:rtl/>
          <w:lang w:bidi="ar-EG"/>
        </w:rPr>
      </w:pPr>
    </w:p>
    <w:p w14:paraId="2B66C4ED" w14:textId="7D306101" w:rsidR="00C247BA" w:rsidRPr="0047246F" w:rsidRDefault="00C247BA" w:rsidP="00C247BA">
      <w:pPr>
        <w:jc w:val="center"/>
        <w:rPr>
          <w:rFonts w:ascii="DIN NEXT™ ARABIC BLACK" w:hAnsi="DIN NEXT™ ARABIC BLACK" w:cs="DIN NEXT™ ARABIC BLACK"/>
          <w:sz w:val="96"/>
          <w:szCs w:val="96"/>
          <w:rtl/>
          <w:lang w:bidi="ar-EG"/>
        </w:rPr>
      </w:pPr>
      <w:r w:rsidRPr="0047246F">
        <w:rPr>
          <w:rFonts w:ascii="DIN NEXT™ ARABIC BLACK" w:hAnsi="DIN NEXT™ ARABIC BLACK" w:cs="DIN NEXT™ ARABIC BLACK"/>
          <w:sz w:val="96"/>
          <w:szCs w:val="96"/>
          <w:rtl/>
          <w:lang w:bidi="ar-EG"/>
        </w:rPr>
        <w:t xml:space="preserve">" </w:t>
      </w:r>
      <w:r>
        <w:rPr>
          <w:rFonts w:ascii="DIN NEXT™ ARABIC BLACK" w:hAnsi="DIN NEXT™ ARABIC BLACK" w:cs="DIN NEXT™ ARABIC BLACK" w:hint="cs"/>
          <w:b/>
          <w:bCs/>
          <w:sz w:val="40"/>
          <w:szCs w:val="40"/>
          <w:rtl/>
          <w:lang w:bidi="ar-EG"/>
        </w:rPr>
        <w:t xml:space="preserve">معدلات التوظيف من خريجي البرنامج  </w:t>
      </w:r>
      <w:r w:rsidRPr="0047246F">
        <w:rPr>
          <w:rFonts w:ascii="DIN NEXT™ ARABIC BLACK" w:hAnsi="DIN NEXT™ ARABIC BLACK" w:cs="DIN NEXT™ ARABIC BLACK" w:hint="cs"/>
          <w:sz w:val="96"/>
          <w:szCs w:val="96"/>
          <w:rtl/>
          <w:lang w:bidi="ar-EG"/>
        </w:rPr>
        <w:t xml:space="preserve"> </w:t>
      </w:r>
      <w:r w:rsidRPr="0047246F">
        <w:rPr>
          <w:rFonts w:ascii="DIN NEXT™ ARABIC BLACK" w:hAnsi="DIN NEXT™ ARABIC BLACK" w:cs="DIN NEXT™ ARABIC BLACK"/>
          <w:sz w:val="96"/>
          <w:szCs w:val="96"/>
          <w:rtl/>
          <w:lang w:bidi="ar-EG"/>
        </w:rPr>
        <w:t xml:space="preserve"> "</w:t>
      </w:r>
    </w:p>
    <w:p w14:paraId="209D80EE" w14:textId="77777777" w:rsidR="00C247BA" w:rsidRPr="0047246F" w:rsidRDefault="00C247BA" w:rsidP="00C247BA">
      <w:pPr>
        <w:jc w:val="center"/>
        <w:rPr>
          <w:rFonts w:ascii="DIN NEXT™ ARABIC BLACK" w:hAnsi="DIN NEXT™ ARABIC BLACK" w:cs="DIN NEXT™ ARABIC BLACK"/>
          <w:sz w:val="18"/>
          <w:szCs w:val="18"/>
          <w:rtl/>
          <w:lang w:bidi="ar-EG"/>
        </w:rPr>
      </w:pPr>
    </w:p>
    <w:p w14:paraId="5567F337" w14:textId="06F51E67" w:rsidR="00C247BA" w:rsidRPr="0047246F" w:rsidRDefault="00C247BA" w:rsidP="00C247BA">
      <w:pPr>
        <w:spacing w:line="276" w:lineRule="auto"/>
        <w:jc w:val="center"/>
        <w:rPr>
          <w:rFonts w:ascii="DIN NEXT™ ARABIC BLACK" w:hAnsi="DIN NEXT™ ARABIC BLACK" w:cs="DIN NEXT™ ARABIC BLACK"/>
          <w:sz w:val="56"/>
          <w:szCs w:val="56"/>
          <w:rtl/>
          <w:lang w:bidi="ar-EG"/>
        </w:rPr>
      </w:pPr>
      <w:r w:rsidRPr="0047246F">
        <w:rPr>
          <w:rFonts w:ascii="DIN NEXT™ ARABIC BLACK" w:hAnsi="DIN NEXT™ ARABIC BLACK" w:cs="DIN NEXT™ ARABIC BLACK" w:hint="cs"/>
          <w:sz w:val="56"/>
          <w:szCs w:val="56"/>
          <w:rtl/>
          <w:lang w:bidi="ar-EG"/>
        </w:rPr>
        <w:t xml:space="preserve">لبرنامج </w:t>
      </w:r>
      <w:r w:rsidR="00837901">
        <w:rPr>
          <w:rFonts w:ascii="DIN NEXT™ ARABIC BLACK" w:hAnsi="DIN NEXT™ ARABIC BLACK" w:cs="DIN NEXT™ ARABIC BLACK" w:hint="cs"/>
          <w:sz w:val="56"/>
          <w:szCs w:val="56"/>
          <w:rtl/>
          <w:lang w:bidi="ar-EG"/>
        </w:rPr>
        <w:t xml:space="preserve">العلاقات العامة </w:t>
      </w:r>
    </w:p>
    <w:p w14:paraId="0FEA6D22" w14:textId="77777777" w:rsidR="00C247BA" w:rsidRPr="0047246F" w:rsidRDefault="00C247BA" w:rsidP="00C247BA">
      <w:pPr>
        <w:spacing w:line="276" w:lineRule="auto"/>
        <w:jc w:val="center"/>
        <w:rPr>
          <w:rFonts w:ascii="DIN NEXT™ ARABIC BLACK" w:hAnsi="DIN NEXT™ ARABIC BLACK" w:cs="DIN NEXT™ ARABIC BLACK"/>
          <w:sz w:val="40"/>
          <w:szCs w:val="40"/>
          <w:rtl/>
          <w:lang w:bidi="ar-EG"/>
        </w:rPr>
      </w:pPr>
      <w:r w:rsidRPr="0047246F">
        <w:rPr>
          <w:rFonts w:ascii="DIN NEXT™ ARABIC BLACK" w:hAnsi="DIN NEXT™ ARABIC BLACK" w:cs="DIN NEXT™ ARABIC BLACK" w:hint="cs"/>
          <w:sz w:val="40"/>
          <w:szCs w:val="40"/>
          <w:rtl/>
          <w:lang w:bidi="ar-EG"/>
        </w:rPr>
        <w:t xml:space="preserve"> كلية الآداب </w:t>
      </w:r>
      <w:r w:rsidRPr="0047246F">
        <w:rPr>
          <w:rFonts w:ascii="DIN NEXT™ ARABIC BLACK" w:hAnsi="DIN NEXT™ ARABIC BLACK" w:cs="DIN NEXT™ ARABIC BLACK"/>
          <w:sz w:val="40"/>
          <w:szCs w:val="40"/>
          <w:rtl/>
          <w:lang w:bidi="ar-EG"/>
        </w:rPr>
        <w:t>–</w:t>
      </w:r>
      <w:r w:rsidRPr="0047246F">
        <w:rPr>
          <w:rFonts w:ascii="DIN NEXT™ ARABIC BLACK" w:hAnsi="DIN NEXT™ ARABIC BLACK" w:cs="DIN NEXT™ ARABIC BLACK" w:hint="cs"/>
          <w:sz w:val="40"/>
          <w:szCs w:val="40"/>
          <w:rtl/>
          <w:lang w:bidi="ar-EG"/>
        </w:rPr>
        <w:t xml:space="preserve"> جامعة سوهاج</w:t>
      </w:r>
    </w:p>
    <w:p w14:paraId="2F697743" w14:textId="77777777" w:rsidR="00C247BA" w:rsidRPr="0047246F" w:rsidRDefault="00C247BA" w:rsidP="00C247BA">
      <w:pPr>
        <w:rPr>
          <w:rFonts w:ascii="DIN NEXT™ ARABIC BLACK" w:hAnsi="DIN NEXT™ ARABIC BLACK" w:cs="DIN NEXT™ ARABIC BLACK"/>
          <w:sz w:val="10"/>
          <w:szCs w:val="10"/>
          <w:rtl/>
          <w:lang w:bidi="ar-EG"/>
        </w:rPr>
      </w:pPr>
    </w:p>
    <w:p w14:paraId="5EBB9593" w14:textId="77777777" w:rsidR="00002E17" w:rsidRDefault="00002E17" w:rsidP="00002E17">
      <w:pPr>
        <w:tabs>
          <w:tab w:val="right" w:pos="1718"/>
        </w:tabs>
        <w:rPr>
          <w:rFonts w:cs="PT Bold Heading"/>
          <w:sz w:val="32"/>
          <w:szCs w:val="32"/>
          <w:rtl/>
        </w:rPr>
      </w:pPr>
    </w:p>
    <w:p w14:paraId="15091B06" w14:textId="77777777" w:rsidR="004A1786" w:rsidRDefault="004A1786" w:rsidP="00002E17">
      <w:pPr>
        <w:tabs>
          <w:tab w:val="right" w:pos="1718"/>
        </w:tabs>
        <w:rPr>
          <w:rFonts w:cs="PT Bold Heading"/>
          <w:sz w:val="32"/>
          <w:szCs w:val="32"/>
          <w:rtl/>
        </w:rPr>
      </w:pPr>
    </w:p>
    <w:p w14:paraId="562C8357" w14:textId="77777777" w:rsidR="004A1786" w:rsidRDefault="004A1786" w:rsidP="00002E17">
      <w:pPr>
        <w:tabs>
          <w:tab w:val="right" w:pos="1718"/>
        </w:tabs>
        <w:rPr>
          <w:rFonts w:cs="PT Bold Heading"/>
          <w:sz w:val="32"/>
          <w:szCs w:val="32"/>
          <w:rtl/>
        </w:rPr>
      </w:pPr>
    </w:p>
    <w:p w14:paraId="0F00AC28" w14:textId="77777777" w:rsidR="004A1786" w:rsidRDefault="004A1786" w:rsidP="00002E17">
      <w:pPr>
        <w:tabs>
          <w:tab w:val="right" w:pos="1718"/>
        </w:tabs>
        <w:rPr>
          <w:rFonts w:cs="PT Bold Heading"/>
          <w:sz w:val="32"/>
          <w:szCs w:val="32"/>
          <w:rtl/>
        </w:rPr>
      </w:pPr>
    </w:p>
    <w:p w14:paraId="5331041A" w14:textId="77777777" w:rsidR="004A1786" w:rsidRDefault="004A1786" w:rsidP="00002E17">
      <w:pPr>
        <w:tabs>
          <w:tab w:val="right" w:pos="1718"/>
        </w:tabs>
        <w:rPr>
          <w:rFonts w:cs="PT Bold Heading"/>
          <w:sz w:val="32"/>
          <w:szCs w:val="32"/>
          <w:rtl/>
        </w:rPr>
      </w:pPr>
    </w:p>
    <w:p w14:paraId="6C922B2F" w14:textId="77777777" w:rsidR="004A1786" w:rsidRDefault="004A1786" w:rsidP="00002E17">
      <w:pPr>
        <w:tabs>
          <w:tab w:val="right" w:pos="1718"/>
        </w:tabs>
        <w:rPr>
          <w:rFonts w:cs="PT Bold Heading"/>
          <w:sz w:val="32"/>
          <w:szCs w:val="32"/>
          <w:rtl/>
        </w:rPr>
      </w:pPr>
    </w:p>
    <w:p w14:paraId="28E5F325" w14:textId="77777777" w:rsidR="004A1786" w:rsidRDefault="004A1786" w:rsidP="00002E17">
      <w:pPr>
        <w:tabs>
          <w:tab w:val="right" w:pos="1718"/>
        </w:tabs>
        <w:rPr>
          <w:rFonts w:cs="PT Bold Heading"/>
          <w:sz w:val="32"/>
          <w:szCs w:val="32"/>
          <w:rtl/>
        </w:rPr>
      </w:pPr>
    </w:p>
    <w:p w14:paraId="56F117C5" w14:textId="77777777" w:rsidR="004A1786" w:rsidRDefault="004A1786" w:rsidP="00002E17">
      <w:pPr>
        <w:tabs>
          <w:tab w:val="right" w:pos="1718"/>
        </w:tabs>
        <w:rPr>
          <w:rFonts w:cs="PT Bold Heading"/>
          <w:sz w:val="32"/>
          <w:szCs w:val="32"/>
          <w:rtl/>
        </w:rPr>
      </w:pPr>
    </w:p>
    <w:p w14:paraId="5B78FBED" w14:textId="77777777" w:rsidR="00002E17" w:rsidRPr="0047246F" w:rsidRDefault="00002E17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4B659A46" w14:textId="5A0EFE6C" w:rsidR="00002E17" w:rsidRPr="0008789B" w:rsidRDefault="00002E17" w:rsidP="00002E17">
      <w:pPr>
        <w:tabs>
          <w:tab w:val="right" w:pos="1718"/>
        </w:tabs>
        <w:rPr>
          <w:rFonts w:asciiTheme="minorBidi" w:hAnsiTheme="minorBidi" w:cstheme="minorBidi"/>
          <w:b/>
          <w:bCs/>
          <w:sz w:val="28"/>
          <w:szCs w:val="28"/>
          <w:rtl/>
          <w:lang w:bidi="ar-EG"/>
        </w:rPr>
      </w:pPr>
      <w:r w:rsidRPr="0008789B">
        <w:rPr>
          <w:rFonts w:asciiTheme="minorBidi" w:hAnsiTheme="minorBidi" w:cstheme="minorBidi"/>
          <w:b/>
          <w:bCs/>
          <w:sz w:val="28"/>
          <w:szCs w:val="28"/>
          <w:rtl/>
          <w:lang w:bidi="ar-EG"/>
        </w:rPr>
        <w:t xml:space="preserve">ما هي معدلات التوظيف من خريجي البرنامج ؟ </w:t>
      </w:r>
    </w:p>
    <w:p w14:paraId="13DC4DD8" w14:textId="77777777" w:rsidR="00002E17" w:rsidRPr="0047246F" w:rsidRDefault="00002E17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421A1043" w14:textId="73A4C324" w:rsidR="00816813" w:rsidRDefault="00816813" w:rsidP="00816813">
      <w:pPr>
        <w:tabs>
          <w:tab w:val="right" w:pos="1718"/>
        </w:tabs>
        <w:contextualSpacing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 xml:space="preserve">يتم التواصل بشكل دائم مع خرجي برنامج </w:t>
      </w:r>
      <w:r w:rsidR="00837901">
        <w:rPr>
          <w:rFonts w:asciiTheme="minorBidi" w:hAnsiTheme="minorBidi" w:cstheme="minorBidi" w:hint="cs"/>
          <w:sz w:val="28"/>
          <w:szCs w:val="28"/>
          <w:rtl/>
        </w:rPr>
        <w:t xml:space="preserve">العلاقات العامة 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ويشاركون في معظم الفاعليات التي ينظمها برنامج </w:t>
      </w:r>
      <w:r w:rsidR="00837901">
        <w:rPr>
          <w:rFonts w:asciiTheme="minorBidi" w:hAnsiTheme="minorBidi" w:cstheme="minorBidi" w:hint="cs"/>
          <w:sz w:val="28"/>
          <w:szCs w:val="28"/>
          <w:rtl/>
        </w:rPr>
        <w:t xml:space="preserve">العلاقات العامة 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وأيضاً لهم مساهمة ومشاركة  فعالة من خلال أراءهم  في رسالة وأهداف البرنامج وكذلك في تطوير البرنامج فلهم دور فعال في ذلك  ، ونظراً للتنوع الكبير في المؤسسات التي يعمل بها خريجي البرنامج ما بين قطاع عام أو قطاع خاص فبتالي يكون هناك صعوبة في عملية الحصر الشامل لمعدلات التوظيف من خريجي البرنامج ، وبالتالي للتغلب علي هذه الصعوبة تم دمج وإضافة  سؤالين في استبيان استطلاع اتجاهات وأراء المستفيدين ذوي العلاقة من برنامج </w:t>
      </w:r>
      <w:r w:rsidR="00837901">
        <w:rPr>
          <w:rFonts w:asciiTheme="minorBidi" w:hAnsiTheme="minorBidi" w:cstheme="minorBidi" w:hint="cs"/>
          <w:sz w:val="28"/>
          <w:szCs w:val="28"/>
          <w:rtl/>
        </w:rPr>
        <w:t xml:space="preserve">العلاقات العامة </w:t>
      </w:r>
      <w:r>
        <w:rPr>
          <w:rFonts w:asciiTheme="minorBidi" w:hAnsiTheme="minorBidi" w:cstheme="minorBidi" w:hint="cs"/>
          <w:sz w:val="28"/>
          <w:szCs w:val="28"/>
          <w:rtl/>
        </w:rPr>
        <w:t>وهما السؤال الأول إذا كان الخريج يعمل أو لا يعم</w:t>
      </w:r>
      <w:r>
        <w:rPr>
          <w:rFonts w:asciiTheme="minorBidi" w:hAnsiTheme="minorBidi" w:cstheme="minorBidi" w:hint="eastAsia"/>
          <w:sz w:val="28"/>
          <w:szCs w:val="28"/>
          <w:rtl/>
        </w:rPr>
        <w:t>ل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، والسؤال الثاني إذا كان يعمل فهو في القطاع العام أم الخاص ، وتم تحليل هذا الاستبيان علماً بأن تم اعتماده في مجلس القسم ، ومجلس الكلية</w:t>
      </w:r>
      <w:r w:rsidR="009F3C9D">
        <w:rPr>
          <w:rFonts w:asciiTheme="minorBidi" w:hAnsiTheme="minorBidi" w:cstheme="minorBidi" w:hint="cs"/>
          <w:sz w:val="28"/>
          <w:szCs w:val="28"/>
          <w:rtl/>
        </w:rPr>
        <w:t xml:space="preserve">  والنتائج أيضاً معتمدة بالإضافة إلي نتائج الاستبيان</w:t>
      </w:r>
      <w:r w:rsidR="009F3C9D" w:rsidRPr="009F3C9D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="009F3C9D">
        <w:rPr>
          <w:rFonts w:asciiTheme="minorBidi" w:hAnsiTheme="minorBidi" w:cstheme="minorBidi" w:hint="cs"/>
          <w:sz w:val="28"/>
          <w:szCs w:val="28"/>
          <w:rtl/>
        </w:rPr>
        <w:t xml:space="preserve">وجاءت النتائج كالآتي كمعدل للتوظيف من خريجي برنامج </w:t>
      </w:r>
      <w:r w:rsidR="00837901">
        <w:rPr>
          <w:rFonts w:asciiTheme="minorBidi" w:hAnsiTheme="minorBidi" w:cstheme="minorBidi" w:hint="cs"/>
          <w:sz w:val="28"/>
          <w:szCs w:val="28"/>
          <w:rtl/>
        </w:rPr>
        <w:t xml:space="preserve">العلاقات العامة 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:  </w:t>
      </w:r>
    </w:p>
    <w:p w14:paraId="25429C79" w14:textId="77777777" w:rsidR="008D28DA" w:rsidRDefault="008D28DA" w:rsidP="00002E17">
      <w:pPr>
        <w:tabs>
          <w:tab w:val="right" w:pos="1718"/>
        </w:tabs>
        <w:contextualSpacing/>
        <w:rPr>
          <w:rFonts w:asciiTheme="minorBidi" w:hAnsiTheme="minorBidi" w:cstheme="minorBidi"/>
          <w:sz w:val="28"/>
          <w:szCs w:val="28"/>
          <w:rtl/>
        </w:rPr>
      </w:pPr>
    </w:p>
    <w:p w14:paraId="5D6F9996" w14:textId="101D0E81" w:rsidR="008D28DA" w:rsidRDefault="00816813" w:rsidP="00002E17">
      <w:pPr>
        <w:tabs>
          <w:tab w:val="right" w:pos="1718"/>
        </w:tabs>
        <w:contextualSpacing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noProof/>
          <w:sz w:val="28"/>
          <w:szCs w:val="28"/>
          <w:rtl/>
          <w:lang w:val="ar-SA"/>
        </w:rPr>
        <w:drawing>
          <wp:inline distT="0" distB="0" distL="0" distR="0" wp14:anchorId="17AC2D58" wp14:editId="1CC7A7AB">
            <wp:extent cx="5915017" cy="2717800"/>
            <wp:effectExtent l="0" t="0" r="0" b="6350"/>
            <wp:docPr id="96276271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62710" name="صورة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342" cy="274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9AD5" w14:textId="3F9E242F" w:rsidR="008D28DA" w:rsidRDefault="00724BB4" w:rsidP="00724BB4">
      <w:pPr>
        <w:tabs>
          <w:tab w:val="right" w:pos="1718"/>
        </w:tabs>
        <w:contextualSpacing/>
        <w:rPr>
          <w:rFonts w:asciiTheme="minorBidi" w:hAnsiTheme="minorBidi" w:cstheme="minorBidi"/>
          <w:sz w:val="28"/>
          <w:szCs w:val="28"/>
          <w:rtl/>
        </w:rPr>
      </w:pPr>
      <w:bookmarkStart w:id="2" w:name="_Hlk140964299"/>
      <w:r>
        <w:rPr>
          <w:rFonts w:asciiTheme="minorBidi" w:hAnsiTheme="minorBidi" w:cstheme="minorBidi" w:hint="cs"/>
          <w:sz w:val="28"/>
          <w:szCs w:val="28"/>
          <w:rtl/>
        </w:rPr>
        <w:t>وتشير الصورة الأولي إلي أن 7</w:t>
      </w:r>
      <w:r w:rsidR="004302B3">
        <w:rPr>
          <w:rFonts w:asciiTheme="minorBidi" w:hAnsiTheme="minorBidi" w:cstheme="minorBidi" w:hint="cs"/>
          <w:sz w:val="28"/>
          <w:szCs w:val="28"/>
          <w:rtl/>
        </w:rPr>
        <w:t>3</w:t>
      </w:r>
      <w:r>
        <w:rPr>
          <w:rFonts w:asciiTheme="minorBidi" w:hAnsiTheme="minorBidi" w:cstheme="minorBidi" w:hint="cs"/>
          <w:sz w:val="28"/>
          <w:szCs w:val="28"/>
          <w:rtl/>
        </w:rPr>
        <w:t>.</w:t>
      </w:r>
      <w:r w:rsidR="004302B3">
        <w:rPr>
          <w:rFonts w:asciiTheme="minorBidi" w:hAnsiTheme="minorBidi" w:cstheme="minorBidi" w:hint="cs"/>
          <w:sz w:val="28"/>
          <w:szCs w:val="28"/>
          <w:rtl/>
        </w:rPr>
        <w:t>9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%  من خريجي البرنامج الذي تم تطبيق  الاستبيان عليهم  يعملون ، وتشير الصورة إلي أن 2</w:t>
      </w:r>
      <w:r w:rsidR="004302B3">
        <w:rPr>
          <w:rFonts w:asciiTheme="minorBidi" w:hAnsiTheme="minorBidi" w:cstheme="minorBidi" w:hint="cs"/>
          <w:sz w:val="28"/>
          <w:szCs w:val="28"/>
          <w:rtl/>
        </w:rPr>
        <w:t>6</w:t>
      </w:r>
      <w:r>
        <w:rPr>
          <w:rFonts w:asciiTheme="minorBidi" w:hAnsiTheme="minorBidi" w:cstheme="minorBidi" w:hint="cs"/>
          <w:sz w:val="28"/>
          <w:szCs w:val="28"/>
          <w:rtl/>
        </w:rPr>
        <w:t>.</w:t>
      </w:r>
      <w:r w:rsidR="004302B3">
        <w:rPr>
          <w:rFonts w:asciiTheme="minorBidi" w:hAnsiTheme="minorBidi" w:cstheme="minorBidi" w:hint="cs"/>
          <w:sz w:val="28"/>
          <w:szCs w:val="28"/>
          <w:rtl/>
        </w:rPr>
        <w:t>1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% من خريجي البرنامج الذي تم تطبيق الاستبيان عليهم لا يعملون .</w:t>
      </w:r>
    </w:p>
    <w:bookmarkEnd w:id="2"/>
    <w:p w14:paraId="066E4F99" w14:textId="71020583" w:rsidR="008D28DA" w:rsidRDefault="00724BB4" w:rsidP="00002E17">
      <w:pPr>
        <w:tabs>
          <w:tab w:val="right" w:pos="1718"/>
        </w:tabs>
        <w:contextualSpacing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>وهذه النتائج تعطي مدلولاً جيداً علي معدل التوظيف من خريجي البرنامج .</w:t>
      </w:r>
    </w:p>
    <w:p w14:paraId="53D223D0" w14:textId="77777777" w:rsidR="001C0F3C" w:rsidRDefault="001C0F3C" w:rsidP="00002E17">
      <w:pPr>
        <w:tabs>
          <w:tab w:val="right" w:pos="1718"/>
        </w:tabs>
        <w:contextualSpacing/>
        <w:rPr>
          <w:rFonts w:asciiTheme="minorBidi" w:hAnsiTheme="minorBidi" w:cstheme="minorBidi"/>
          <w:sz w:val="28"/>
          <w:szCs w:val="28"/>
          <w:rtl/>
        </w:rPr>
      </w:pPr>
    </w:p>
    <w:p w14:paraId="174A2373" w14:textId="77777777" w:rsidR="001C0F3C" w:rsidRDefault="001C0F3C" w:rsidP="00002E17">
      <w:pPr>
        <w:tabs>
          <w:tab w:val="right" w:pos="1718"/>
        </w:tabs>
        <w:contextualSpacing/>
        <w:rPr>
          <w:rFonts w:asciiTheme="minorBidi" w:hAnsiTheme="minorBidi" w:cstheme="minorBidi"/>
          <w:sz w:val="28"/>
          <w:szCs w:val="28"/>
          <w:rtl/>
        </w:rPr>
      </w:pPr>
    </w:p>
    <w:p w14:paraId="0AC742E8" w14:textId="77777777" w:rsidR="001C0F3C" w:rsidRDefault="001C0F3C" w:rsidP="00002E17">
      <w:pPr>
        <w:tabs>
          <w:tab w:val="right" w:pos="1718"/>
        </w:tabs>
        <w:contextualSpacing/>
        <w:rPr>
          <w:rFonts w:asciiTheme="minorBidi" w:hAnsiTheme="minorBidi" w:cstheme="minorBidi"/>
          <w:sz w:val="28"/>
          <w:szCs w:val="28"/>
          <w:rtl/>
        </w:rPr>
      </w:pPr>
    </w:p>
    <w:p w14:paraId="2DB901ED" w14:textId="46BD71DE" w:rsidR="008D28DA" w:rsidRDefault="00724BB4" w:rsidP="00002E17">
      <w:pPr>
        <w:tabs>
          <w:tab w:val="right" w:pos="1718"/>
        </w:tabs>
        <w:contextualSpacing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noProof/>
          <w:sz w:val="28"/>
          <w:szCs w:val="28"/>
          <w:rtl/>
          <w:lang w:val="ar-SA"/>
        </w:rPr>
        <w:lastRenderedPageBreak/>
        <w:drawing>
          <wp:inline distT="0" distB="0" distL="0" distR="0" wp14:anchorId="6CC6239E" wp14:editId="6E52AE59">
            <wp:extent cx="6059120" cy="2286000"/>
            <wp:effectExtent l="0" t="0" r="0" b="0"/>
            <wp:docPr id="125546188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461880" name="صورة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52" cy="230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493D1" w14:textId="77777777" w:rsidR="008D28DA" w:rsidRDefault="008D28DA" w:rsidP="00002E17">
      <w:pPr>
        <w:tabs>
          <w:tab w:val="right" w:pos="1718"/>
        </w:tabs>
        <w:contextualSpacing/>
        <w:rPr>
          <w:rFonts w:asciiTheme="minorBidi" w:hAnsiTheme="minorBidi" w:cstheme="minorBidi"/>
          <w:sz w:val="28"/>
          <w:szCs w:val="28"/>
          <w:rtl/>
        </w:rPr>
      </w:pPr>
    </w:p>
    <w:p w14:paraId="780ACECA" w14:textId="01C44AF9" w:rsidR="00846928" w:rsidRPr="00920125" w:rsidRDefault="00724BB4" w:rsidP="00920125">
      <w:pPr>
        <w:tabs>
          <w:tab w:val="right" w:pos="1718"/>
        </w:tabs>
        <w:contextualSpacing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>وتشير الصورة الأولي إلي أن 7</w:t>
      </w:r>
      <w:r w:rsidR="004302B3">
        <w:rPr>
          <w:rFonts w:asciiTheme="minorBidi" w:hAnsiTheme="minorBidi" w:cstheme="minorBidi" w:hint="cs"/>
          <w:sz w:val="28"/>
          <w:szCs w:val="28"/>
          <w:rtl/>
        </w:rPr>
        <w:t>2</w:t>
      </w:r>
      <w:r>
        <w:rPr>
          <w:rFonts w:asciiTheme="minorBidi" w:hAnsiTheme="minorBidi" w:cstheme="minorBidi" w:hint="cs"/>
          <w:sz w:val="28"/>
          <w:szCs w:val="28"/>
          <w:rtl/>
        </w:rPr>
        <w:t>.</w:t>
      </w:r>
      <w:r w:rsidR="004302B3">
        <w:rPr>
          <w:rFonts w:asciiTheme="minorBidi" w:hAnsiTheme="minorBidi" w:cstheme="minorBidi" w:hint="cs"/>
          <w:sz w:val="28"/>
          <w:szCs w:val="28"/>
          <w:rtl/>
        </w:rPr>
        <w:t>2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%  من خريجي البرنامج الذي تم تطبيق  الاستبيان عليهم  الذين يعملون  ( يعملون في القطاع الخاص ) ، وتشير الصورة إلي أن 2</w:t>
      </w:r>
      <w:r w:rsidR="004302B3">
        <w:rPr>
          <w:rFonts w:asciiTheme="minorBidi" w:hAnsiTheme="minorBidi" w:cstheme="minorBidi" w:hint="cs"/>
          <w:sz w:val="28"/>
          <w:szCs w:val="28"/>
          <w:rtl/>
        </w:rPr>
        <w:t>7</w:t>
      </w:r>
      <w:r>
        <w:rPr>
          <w:rFonts w:asciiTheme="minorBidi" w:hAnsiTheme="minorBidi" w:cstheme="minorBidi" w:hint="cs"/>
          <w:sz w:val="28"/>
          <w:szCs w:val="28"/>
          <w:rtl/>
        </w:rPr>
        <w:t>.</w:t>
      </w:r>
      <w:r w:rsidR="004302B3">
        <w:rPr>
          <w:rFonts w:asciiTheme="minorBidi" w:hAnsiTheme="minorBidi" w:cstheme="minorBidi" w:hint="cs"/>
          <w:sz w:val="28"/>
          <w:szCs w:val="28"/>
          <w:rtl/>
        </w:rPr>
        <w:t>8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 % من خريجي البرنامج الذي تم تطبيق الاستبيان عليهم يعملون  ( يعملون في القطاع العام ) .</w:t>
      </w:r>
    </w:p>
    <w:p w14:paraId="0EFB168A" w14:textId="77777777" w:rsidR="00846928" w:rsidRDefault="00846928" w:rsidP="00002E17">
      <w:pPr>
        <w:tabs>
          <w:tab w:val="right" w:pos="1718"/>
        </w:tabs>
        <w:rPr>
          <w:rFonts w:asciiTheme="minorBidi" w:eastAsia="Calibri" w:hAnsiTheme="minorBidi" w:cstheme="minorBidi"/>
          <w:sz w:val="28"/>
          <w:szCs w:val="28"/>
          <w:rtl/>
          <w:lang w:bidi="ar-EG"/>
        </w:rPr>
      </w:pPr>
    </w:p>
    <w:p w14:paraId="119E6B24" w14:textId="77777777" w:rsidR="004A1786" w:rsidRDefault="004A1786" w:rsidP="00846928">
      <w:pPr>
        <w:rPr>
          <w:sz w:val="32"/>
          <w:szCs w:val="32"/>
          <w:rtl/>
          <w:lang w:bidi="ar-EG"/>
        </w:rPr>
      </w:pPr>
    </w:p>
    <w:p w14:paraId="402FCE0D" w14:textId="77777777" w:rsidR="004A1786" w:rsidRDefault="004A1786" w:rsidP="00846928">
      <w:pPr>
        <w:rPr>
          <w:sz w:val="32"/>
          <w:szCs w:val="32"/>
          <w:lang w:bidi="ar-EG"/>
        </w:rPr>
      </w:pPr>
    </w:p>
    <w:p w14:paraId="3DF2464E" w14:textId="77777777" w:rsidR="009A7C0B" w:rsidRDefault="009A7C0B" w:rsidP="00846928">
      <w:pPr>
        <w:rPr>
          <w:sz w:val="32"/>
          <w:szCs w:val="32"/>
          <w:lang w:bidi="ar-EG"/>
        </w:rPr>
      </w:pPr>
    </w:p>
    <w:p w14:paraId="532CBED6" w14:textId="195E749B" w:rsidR="001C0F3C" w:rsidRDefault="001C0F3C">
      <w:pPr>
        <w:bidi w:val="0"/>
        <w:rPr>
          <w:sz w:val="32"/>
          <w:szCs w:val="32"/>
          <w:rtl/>
          <w:lang w:bidi="ar-EG"/>
        </w:rPr>
      </w:pPr>
      <w:r>
        <w:rPr>
          <w:sz w:val="32"/>
          <w:szCs w:val="32"/>
          <w:rtl/>
          <w:lang w:bidi="ar-EG"/>
        </w:rPr>
        <w:br w:type="page"/>
      </w:r>
    </w:p>
    <w:p w14:paraId="57AC2C3C" w14:textId="77777777" w:rsidR="009A7C0B" w:rsidRDefault="009A7C0B" w:rsidP="00846928">
      <w:pPr>
        <w:rPr>
          <w:sz w:val="32"/>
          <w:szCs w:val="32"/>
          <w:rtl/>
          <w:lang w:bidi="ar-EG"/>
        </w:rPr>
      </w:pPr>
    </w:p>
    <w:p w14:paraId="6E8F788E" w14:textId="0580FB28" w:rsidR="00846928" w:rsidRPr="0047246F" w:rsidRDefault="00846928" w:rsidP="00846928">
      <w:pPr>
        <w:rPr>
          <w:sz w:val="32"/>
          <w:szCs w:val="32"/>
          <w:lang w:bidi="ar-EG"/>
        </w:rPr>
      </w:pPr>
      <w:r w:rsidRPr="0047246F">
        <w:rPr>
          <w:rFonts w:hint="cs"/>
          <w:sz w:val="32"/>
          <w:szCs w:val="32"/>
          <w:rtl/>
          <w:lang w:bidi="ar-EG"/>
        </w:rPr>
        <w:t>جامعة سوهـــاج</w:t>
      </w:r>
    </w:p>
    <w:p w14:paraId="1110D1A1" w14:textId="77777777" w:rsidR="00846928" w:rsidRPr="0047246F" w:rsidRDefault="00846928" w:rsidP="00846928">
      <w:pPr>
        <w:rPr>
          <w:sz w:val="32"/>
          <w:szCs w:val="32"/>
          <w:rtl/>
          <w:lang w:bidi="ar-EG"/>
        </w:rPr>
      </w:pPr>
      <w:r w:rsidRPr="0047246F">
        <w:rPr>
          <w:rFonts w:hint="cs"/>
          <w:sz w:val="32"/>
          <w:szCs w:val="32"/>
          <w:rtl/>
          <w:lang w:bidi="ar-EG"/>
        </w:rPr>
        <w:t>كليــــــــة الآداب</w:t>
      </w:r>
    </w:p>
    <w:p w14:paraId="4D46D2A6" w14:textId="77777777" w:rsidR="00846928" w:rsidRPr="0047246F" w:rsidRDefault="00846928" w:rsidP="00846928">
      <w:pPr>
        <w:rPr>
          <w:sz w:val="32"/>
          <w:szCs w:val="32"/>
          <w:rtl/>
          <w:lang w:bidi="ar-EG"/>
        </w:rPr>
      </w:pPr>
      <w:r w:rsidRPr="0047246F">
        <w:rPr>
          <w:rFonts w:hint="cs"/>
          <w:sz w:val="32"/>
          <w:szCs w:val="32"/>
          <w:rtl/>
          <w:lang w:bidi="ar-EG"/>
        </w:rPr>
        <w:t>قســــم الإعـــلام</w:t>
      </w:r>
    </w:p>
    <w:p w14:paraId="310BF6E2" w14:textId="2CB9B223" w:rsidR="00846928" w:rsidRPr="0047246F" w:rsidRDefault="00554C0C" w:rsidP="00846928">
      <w:pPr>
        <w:rPr>
          <w:sz w:val="32"/>
          <w:szCs w:val="32"/>
          <w:u w:val="single"/>
          <w:rtl/>
          <w:lang w:bidi="ar-EG"/>
        </w:rPr>
      </w:pPr>
      <w:r>
        <w:rPr>
          <w:rFonts w:hint="cs"/>
          <w:sz w:val="32"/>
          <w:szCs w:val="32"/>
          <w:u w:val="single"/>
          <w:rtl/>
          <w:lang w:bidi="ar-EG"/>
        </w:rPr>
        <w:t>برنامج العلاقات العامة</w:t>
      </w:r>
    </w:p>
    <w:p w14:paraId="330B0801" w14:textId="77777777" w:rsidR="00846928" w:rsidRPr="0047246F" w:rsidRDefault="00846928" w:rsidP="00846928">
      <w:pPr>
        <w:rPr>
          <w:rtl/>
          <w:lang w:bidi="ar-EG"/>
        </w:rPr>
      </w:pPr>
    </w:p>
    <w:p w14:paraId="493EE847" w14:textId="77777777" w:rsidR="00846928" w:rsidRPr="0047246F" w:rsidRDefault="00846928" w:rsidP="00846928">
      <w:pPr>
        <w:rPr>
          <w:rtl/>
          <w:lang w:bidi="ar-EG"/>
        </w:rPr>
      </w:pPr>
    </w:p>
    <w:p w14:paraId="0D61C470" w14:textId="77777777" w:rsidR="00846928" w:rsidRPr="0047246F" w:rsidRDefault="00846928" w:rsidP="00846928">
      <w:pPr>
        <w:rPr>
          <w:rtl/>
          <w:lang w:bidi="ar-EG"/>
        </w:rPr>
      </w:pPr>
    </w:p>
    <w:p w14:paraId="03720B1C" w14:textId="77777777" w:rsidR="004A1786" w:rsidRDefault="004A1786" w:rsidP="00846928">
      <w:pPr>
        <w:rPr>
          <w:sz w:val="36"/>
          <w:szCs w:val="36"/>
          <w:rtl/>
          <w:lang w:bidi="ar-EG"/>
        </w:rPr>
      </w:pPr>
    </w:p>
    <w:p w14:paraId="7AB9AB97" w14:textId="05009C1F" w:rsidR="00846928" w:rsidRPr="0047246F" w:rsidRDefault="00846928" w:rsidP="00846928">
      <w:pPr>
        <w:rPr>
          <w:sz w:val="36"/>
          <w:szCs w:val="36"/>
          <w:rtl/>
          <w:lang w:bidi="ar-EG"/>
        </w:rPr>
      </w:pPr>
      <w:r w:rsidRPr="0047246F">
        <w:rPr>
          <w:rFonts w:hint="cs"/>
          <w:sz w:val="36"/>
          <w:szCs w:val="36"/>
          <w:rtl/>
          <w:lang w:bidi="ar-EG"/>
        </w:rPr>
        <w:t>ملف معيار "مؤشرات نجاح البرنامج " :-</w:t>
      </w:r>
    </w:p>
    <w:p w14:paraId="0F3DF6FA" w14:textId="77777777" w:rsidR="004A1786" w:rsidRDefault="004A1786" w:rsidP="00846928">
      <w:pPr>
        <w:jc w:val="center"/>
        <w:rPr>
          <w:rFonts w:ascii="DIN NEXT™ ARABIC BLACK" w:hAnsi="DIN NEXT™ ARABIC BLACK" w:cs="DIN NEXT™ ARABIC BLACK"/>
          <w:sz w:val="96"/>
          <w:szCs w:val="96"/>
          <w:rtl/>
          <w:lang w:bidi="ar-EG"/>
        </w:rPr>
      </w:pPr>
    </w:p>
    <w:p w14:paraId="3FF8B4D2" w14:textId="4920ED57" w:rsidR="00846928" w:rsidRPr="001C0F3C" w:rsidRDefault="00846928" w:rsidP="00846928">
      <w:pPr>
        <w:jc w:val="center"/>
        <w:rPr>
          <w:rFonts w:ascii="DIN NEXT™ ARABIC BLACK" w:hAnsi="DIN NEXT™ ARABIC BLACK" w:cs="DIN NEXT™ ARABIC BLACK"/>
          <w:sz w:val="72"/>
          <w:szCs w:val="72"/>
          <w:rtl/>
          <w:lang w:bidi="ar-EG"/>
        </w:rPr>
      </w:pPr>
      <w:r w:rsidRPr="001C0F3C">
        <w:rPr>
          <w:rFonts w:ascii="DIN NEXT™ ARABIC BLACK" w:hAnsi="DIN NEXT™ ARABIC BLACK" w:cs="DIN NEXT™ ARABIC BLACK"/>
          <w:sz w:val="72"/>
          <w:szCs w:val="72"/>
          <w:rtl/>
          <w:lang w:bidi="ar-EG"/>
        </w:rPr>
        <w:t xml:space="preserve">" </w:t>
      </w:r>
      <w:r w:rsidRPr="001C0F3C">
        <w:rPr>
          <w:rFonts w:ascii="DIN NEXT™ ARABIC BLACK" w:hAnsi="DIN NEXT™ ARABIC BLACK" w:cs="DIN NEXT™ ARABIC BLACK" w:hint="cs"/>
          <w:b/>
          <w:bCs/>
          <w:sz w:val="36"/>
          <w:szCs w:val="36"/>
          <w:rtl/>
          <w:lang w:bidi="ar-EG"/>
        </w:rPr>
        <w:t xml:space="preserve">المؤسسات التي تقبل علي توظيف خريجي البرنامج  </w:t>
      </w:r>
      <w:r w:rsidRPr="001C0F3C">
        <w:rPr>
          <w:rFonts w:ascii="DIN NEXT™ ARABIC BLACK" w:hAnsi="DIN NEXT™ ARABIC BLACK" w:cs="DIN NEXT™ ARABIC BLACK" w:hint="cs"/>
          <w:sz w:val="72"/>
          <w:szCs w:val="72"/>
          <w:rtl/>
          <w:lang w:bidi="ar-EG"/>
        </w:rPr>
        <w:t xml:space="preserve"> </w:t>
      </w:r>
      <w:r w:rsidRPr="001C0F3C">
        <w:rPr>
          <w:rFonts w:ascii="DIN NEXT™ ARABIC BLACK" w:hAnsi="DIN NEXT™ ARABIC BLACK" w:cs="DIN NEXT™ ARABIC BLACK"/>
          <w:sz w:val="72"/>
          <w:szCs w:val="72"/>
          <w:rtl/>
          <w:lang w:bidi="ar-EG"/>
        </w:rPr>
        <w:t xml:space="preserve"> "</w:t>
      </w:r>
    </w:p>
    <w:p w14:paraId="433DA498" w14:textId="77777777" w:rsidR="00846928" w:rsidRPr="0047246F" w:rsidRDefault="00846928" w:rsidP="00846928">
      <w:pPr>
        <w:jc w:val="center"/>
        <w:rPr>
          <w:rFonts w:ascii="DIN NEXT™ ARABIC BLACK" w:hAnsi="DIN NEXT™ ARABIC BLACK" w:cs="DIN NEXT™ ARABIC BLACK"/>
          <w:sz w:val="18"/>
          <w:szCs w:val="18"/>
          <w:rtl/>
          <w:lang w:bidi="ar-EG"/>
        </w:rPr>
      </w:pPr>
    </w:p>
    <w:p w14:paraId="2EE03FEC" w14:textId="7C68B9C5" w:rsidR="00846928" w:rsidRPr="0047246F" w:rsidRDefault="00846928" w:rsidP="00846928">
      <w:pPr>
        <w:spacing w:line="276" w:lineRule="auto"/>
        <w:jc w:val="center"/>
        <w:rPr>
          <w:rFonts w:ascii="DIN NEXT™ ARABIC BLACK" w:hAnsi="DIN NEXT™ ARABIC BLACK" w:cs="DIN NEXT™ ARABIC BLACK"/>
          <w:sz w:val="56"/>
          <w:szCs w:val="56"/>
          <w:rtl/>
          <w:lang w:bidi="ar-EG"/>
        </w:rPr>
      </w:pPr>
      <w:r w:rsidRPr="0047246F">
        <w:rPr>
          <w:rFonts w:ascii="DIN NEXT™ ARABIC BLACK" w:hAnsi="DIN NEXT™ ARABIC BLACK" w:cs="DIN NEXT™ ARABIC BLACK" w:hint="cs"/>
          <w:sz w:val="56"/>
          <w:szCs w:val="56"/>
          <w:rtl/>
          <w:lang w:bidi="ar-EG"/>
        </w:rPr>
        <w:t xml:space="preserve">لبرنامج </w:t>
      </w:r>
      <w:r w:rsidR="00837901">
        <w:rPr>
          <w:rFonts w:ascii="DIN NEXT™ ARABIC BLACK" w:hAnsi="DIN NEXT™ ARABIC BLACK" w:cs="DIN NEXT™ ARABIC BLACK" w:hint="cs"/>
          <w:sz w:val="56"/>
          <w:szCs w:val="56"/>
          <w:rtl/>
          <w:lang w:bidi="ar-EG"/>
        </w:rPr>
        <w:t xml:space="preserve">العلاقات العامة </w:t>
      </w:r>
    </w:p>
    <w:p w14:paraId="6C011F5E" w14:textId="77777777" w:rsidR="00846928" w:rsidRPr="0047246F" w:rsidRDefault="00846928" w:rsidP="00846928">
      <w:pPr>
        <w:spacing w:line="276" w:lineRule="auto"/>
        <w:jc w:val="center"/>
        <w:rPr>
          <w:rFonts w:ascii="DIN NEXT™ ARABIC BLACK" w:hAnsi="DIN NEXT™ ARABIC BLACK" w:cs="DIN NEXT™ ARABIC BLACK"/>
          <w:sz w:val="40"/>
          <w:szCs w:val="40"/>
          <w:rtl/>
          <w:lang w:bidi="ar-EG"/>
        </w:rPr>
      </w:pPr>
      <w:r w:rsidRPr="0047246F">
        <w:rPr>
          <w:rFonts w:ascii="DIN NEXT™ ARABIC BLACK" w:hAnsi="DIN NEXT™ ARABIC BLACK" w:cs="DIN NEXT™ ARABIC BLACK" w:hint="cs"/>
          <w:sz w:val="40"/>
          <w:szCs w:val="40"/>
          <w:rtl/>
          <w:lang w:bidi="ar-EG"/>
        </w:rPr>
        <w:t xml:space="preserve"> كلية الآداب </w:t>
      </w:r>
      <w:r w:rsidRPr="0047246F">
        <w:rPr>
          <w:rFonts w:ascii="DIN NEXT™ ARABIC BLACK" w:hAnsi="DIN NEXT™ ARABIC BLACK" w:cs="DIN NEXT™ ARABIC BLACK"/>
          <w:sz w:val="40"/>
          <w:szCs w:val="40"/>
          <w:rtl/>
          <w:lang w:bidi="ar-EG"/>
        </w:rPr>
        <w:t>–</w:t>
      </w:r>
      <w:r w:rsidRPr="0047246F">
        <w:rPr>
          <w:rFonts w:ascii="DIN NEXT™ ARABIC BLACK" w:hAnsi="DIN NEXT™ ARABIC BLACK" w:cs="DIN NEXT™ ARABIC BLACK" w:hint="cs"/>
          <w:sz w:val="40"/>
          <w:szCs w:val="40"/>
          <w:rtl/>
          <w:lang w:bidi="ar-EG"/>
        </w:rPr>
        <w:t xml:space="preserve"> جامعة سوهاج</w:t>
      </w:r>
    </w:p>
    <w:p w14:paraId="2968679E" w14:textId="77777777" w:rsidR="00846928" w:rsidRDefault="00846928" w:rsidP="00846928">
      <w:pPr>
        <w:tabs>
          <w:tab w:val="right" w:pos="1718"/>
        </w:tabs>
        <w:rPr>
          <w:rFonts w:cs="PT Bold Heading"/>
          <w:sz w:val="32"/>
          <w:szCs w:val="32"/>
          <w:rtl/>
        </w:rPr>
      </w:pPr>
    </w:p>
    <w:p w14:paraId="31D9BA5D" w14:textId="77777777" w:rsidR="004A1786" w:rsidRDefault="004A1786" w:rsidP="00846928">
      <w:pPr>
        <w:tabs>
          <w:tab w:val="right" w:pos="1718"/>
        </w:tabs>
        <w:rPr>
          <w:rFonts w:cs="PT Bold Heading"/>
          <w:sz w:val="32"/>
          <w:szCs w:val="32"/>
          <w:rtl/>
        </w:rPr>
      </w:pPr>
    </w:p>
    <w:p w14:paraId="15E3DBD6" w14:textId="77777777" w:rsidR="004A1786" w:rsidRDefault="004A1786" w:rsidP="00846928">
      <w:pPr>
        <w:tabs>
          <w:tab w:val="right" w:pos="1718"/>
        </w:tabs>
        <w:rPr>
          <w:rFonts w:cs="PT Bold Heading"/>
          <w:sz w:val="32"/>
          <w:szCs w:val="32"/>
          <w:rtl/>
        </w:rPr>
      </w:pPr>
    </w:p>
    <w:p w14:paraId="6C4C841A" w14:textId="77777777" w:rsidR="004A1786" w:rsidRDefault="004A1786" w:rsidP="00846928">
      <w:pPr>
        <w:tabs>
          <w:tab w:val="right" w:pos="1718"/>
        </w:tabs>
        <w:rPr>
          <w:rFonts w:cs="PT Bold Heading"/>
          <w:sz w:val="32"/>
          <w:szCs w:val="32"/>
          <w:rtl/>
        </w:rPr>
      </w:pPr>
    </w:p>
    <w:p w14:paraId="702B30F3" w14:textId="77777777" w:rsidR="004A1786" w:rsidRDefault="004A1786" w:rsidP="00846928">
      <w:pPr>
        <w:tabs>
          <w:tab w:val="right" w:pos="1718"/>
        </w:tabs>
        <w:rPr>
          <w:rFonts w:cs="PT Bold Heading"/>
          <w:sz w:val="32"/>
          <w:szCs w:val="32"/>
          <w:rtl/>
        </w:rPr>
      </w:pPr>
    </w:p>
    <w:p w14:paraId="16021430" w14:textId="77777777" w:rsidR="004A1786" w:rsidRDefault="004A1786" w:rsidP="00846928">
      <w:pPr>
        <w:tabs>
          <w:tab w:val="right" w:pos="1718"/>
        </w:tabs>
        <w:rPr>
          <w:rFonts w:cs="PT Bold Heading"/>
          <w:sz w:val="32"/>
          <w:szCs w:val="32"/>
          <w:rtl/>
        </w:rPr>
      </w:pPr>
    </w:p>
    <w:p w14:paraId="25F45926" w14:textId="77777777" w:rsidR="004A1786" w:rsidRDefault="004A1786" w:rsidP="00846928">
      <w:pPr>
        <w:tabs>
          <w:tab w:val="right" w:pos="1718"/>
        </w:tabs>
        <w:rPr>
          <w:rFonts w:cs="PT Bold Heading"/>
          <w:sz w:val="32"/>
          <w:szCs w:val="32"/>
          <w:rtl/>
        </w:rPr>
      </w:pPr>
    </w:p>
    <w:p w14:paraId="4A2FD5D4" w14:textId="77777777" w:rsidR="004A1786" w:rsidRDefault="004A1786" w:rsidP="00846928">
      <w:pPr>
        <w:tabs>
          <w:tab w:val="right" w:pos="1718"/>
        </w:tabs>
        <w:rPr>
          <w:rFonts w:cs="PT Bold Heading"/>
          <w:sz w:val="32"/>
          <w:szCs w:val="32"/>
          <w:rtl/>
        </w:rPr>
      </w:pPr>
    </w:p>
    <w:p w14:paraId="1760C6CF" w14:textId="77777777" w:rsidR="004A1786" w:rsidRDefault="004A1786" w:rsidP="00846928">
      <w:pPr>
        <w:tabs>
          <w:tab w:val="right" w:pos="1718"/>
        </w:tabs>
        <w:rPr>
          <w:rFonts w:cs="PT Bold Heading"/>
          <w:sz w:val="32"/>
          <w:szCs w:val="32"/>
          <w:rtl/>
        </w:rPr>
      </w:pPr>
    </w:p>
    <w:p w14:paraId="7DD87425" w14:textId="77777777" w:rsidR="004A1786" w:rsidRDefault="004A1786" w:rsidP="00846928">
      <w:pPr>
        <w:tabs>
          <w:tab w:val="right" w:pos="1718"/>
        </w:tabs>
        <w:rPr>
          <w:rFonts w:cs="PT Bold Heading"/>
          <w:sz w:val="32"/>
          <w:szCs w:val="32"/>
          <w:rtl/>
        </w:rPr>
      </w:pPr>
    </w:p>
    <w:p w14:paraId="2CB4E6E4" w14:textId="77777777" w:rsidR="00002E17" w:rsidRDefault="00002E17" w:rsidP="00002E17">
      <w:pPr>
        <w:tabs>
          <w:tab w:val="right" w:pos="1718"/>
        </w:tabs>
        <w:rPr>
          <w:rFonts w:cs="PT Bold Heading"/>
          <w:sz w:val="32"/>
          <w:szCs w:val="32"/>
          <w:rtl/>
        </w:rPr>
      </w:pPr>
    </w:p>
    <w:p w14:paraId="7A6C98DC" w14:textId="2AFA3314" w:rsidR="00D424F6" w:rsidRPr="0086046B" w:rsidRDefault="00D06E99" w:rsidP="0086046B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  <w:r w:rsidRPr="003F64FE">
        <w:rPr>
          <w:rFonts w:asciiTheme="minorBidi" w:hAnsiTheme="minorBidi" w:cstheme="minorBidi"/>
          <w:b/>
          <w:bCs/>
          <w:sz w:val="28"/>
          <w:szCs w:val="28"/>
          <w:rtl/>
          <w:lang w:bidi="ar-EG"/>
        </w:rPr>
        <w:t xml:space="preserve">              </w:t>
      </w:r>
    </w:p>
    <w:p w14:paraId="33313898" w14:textId="77777777" w:rsidR="00D424F6" w:rsidRPr="0086046B" w:rsidRDefault="00D424F6" w:rsidP="00D424F6">
      <w:pPr>
        <w:tabs>
          <w:tab w:val="right" w:pos="1718"/>
        </w:tabs>
        <w:jc w:val="center"/>
        <w:rPr>
          <w:rFonts w:ascii="Arial" w:hAnsi="Arial" w:cs="Arial"/>
          <w:sz w:val="28"/>
          <w:szCs w:val="28"/>
          <w:rtl/>
          <w:lang w:bidi="ar-EG"/>
        </w:rPr>
      </w:pPr>
      <w:r w:rsidRPr="0086046B">
        <w:rPr>
          <w:rFonts w:ascii="Arial" w:hAnsi="Arial" w:cs="Arial"/>
          <w:sz w:val="28"/>
          <w:szCs w:val="28"/>
          <w:rtl/>
          <w:lang w:bidi="ar-EG"/>
        </w:rPr>
        <w:t>بيان بالمؤسسات التي تقبل أن يعمل بها خريجي برنامج العلاقات العامة  :</w:t>
      </w:r>
    </w:p>
    <w:p w14:paraId="0254DEB0" w14:textId="77777777" w:rsidR="00D424F6" w:rsidRPr="0086046B" w:rsidRDefault="00D424F6" w:rsidP="00D424F6">
      <w:pPr>
        <w:tabs>
          <w:tab w:val="right" w:pos="1718"/>
        </w:tabs>
        <w:rPr>
          <w:rFonts w:ascii="Arial" w:hAnsi="Arial" w:cs="Arial"/>
          <w:sz w:val="28"/>
          <w:szCs w:val="28"/>
          <w:lang w:bidi="ar-EG"/>
        </w:rPr>
      </w:pPr>
    </w:p>
    <w:p w14:paraId="0CEFB3A6" w14:textId="77777777" w:rsidR="00D424F6" w:rsidRPr="0086046B" w:rsidRDefault="00D424F6" w:rsidP="00D424F6">
      <w:pPr>
        <w:tabs>
          <w:tab w:val="right" w:pos="1718"/>
        </w:tabs>
        <w:rPr>
          <w:rFonts w:ascii="Arial" w:hAnsi="Arial" w:cs="Arial"/>
          <w:sz w:val="28"/>
          <w:szCs w:val="28"/>
          <w:lang w:bidi="ar-EG"/>
        </w:rPr>
      </w:pPr>
    </w:p>
    <w:p w14:paraId="62CB9323" w14:textId="77777777" w:rsidR="00D424F6" w:rsidRPr="0086046B" w:rsidRDefault="00D424F6" w:rsidP="00D424F6">
      <w:pPr>
        <w:tabs>
          <w:tab w:val="right" w:pos="1718"/>
        </w:tabs>
        <w:rPr>
          <w:rFonts w:ascii="Arial" w:hAnsi="Arial" w:cs="Arial"/>
          <w:sz w:val="28"/>
          <w:szCs w:val="28"/>
          <w:lang w:bidi="ar-EG"/>
        </w:rPr>
      </w:pPr>
    </w:p>
    <w:tbl>
      <w:tblPr>
        <w:bidiVisual/>
        <w:tblW w:w="8820" w:type="dxa"/>
        <w:tblInd w:w="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7830"/>
      </w:tblGrid>
      <w:tr w:rsidR="00D424F6" w:rsidRPr="0086046B" w14:paraId="282AA812" w14:textId="77777777" w:rsidTr="00D424F6">
        <w:trPr>
          <w:trHeight w:val="404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8A084" w14:textId="77777777" w:rsidR="00D424F6" w:rsidRPr="0086046B" w:rsidRDefault="00D424F6" w:rsidP="00D424F6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lang w:bidi="ar-EG"/>
              </w:rPr>
            </w:pPr>
            <w:r w:rsidRPr="0086046B">
              <w:rPr>
                <w:rFonts w:ascii="Arial" w:hAnsi="Arial" w:cs="Arial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2A758" w14:textId="77777777" w:rsidR="00D424F6" w:rsidRPr="0086046B" w:rsidRDefault="00D424F6" w:rsidP="00D424F6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  <w:lang w:bidi="ar-EG"/>
              </w:rPr>
            </w:pPr>
            <w:r w:rsidRPr="0086046B">
              <w:rPr>
                <w:rFonts w:ascii="Arial" w:hAnsi="Arial" w:cs="Arial"/>
                <w:sz w:val="28"/>
                <w:szCs w:val="28"/>
                <w:rtl/>
                <w:lang w:bidi="ar-EG"/>
              </w:rPr>
              <w:t>اسم المؤسسة</w:t>
            </w:r>
          </w:p>
        </w:tc>
      </w:tr>
      <w:tr w:rsidR="00D424F6" w:rsidRPr="0086046B" w14:paraId="0634392D" w14:textId="77777777" w:rsidTr="00D424F6">
        <w:trPr>
          <w:trHeight w:val="777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E90DC" w14:textId="77777777" w:rsidR="00D424F6" w:rsidRPr="0086046B" w:rsidRDefault="00D424F6" w:rsidP="00D424F6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  <w:lang w:bidi="ar-EG"/>
              </w:rPr>
            </w:pPr>
            <w:r w:rsidRPr="0086046B">
              <w:rPr>
                <w:rFonts w:ascii="Arial" w:hAnsi="Arial" w:cs="Arial"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804FE" w14:textId="77777777" w:rsidR="00D424F6" w:rsidRPr="0086046B" w:rsidRDefault="00D424F6" w:rsidP="00D424F6">
            <w:pPr>
              <w:spacing w:after="160" w:line="36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</w:pPr>
            <w:r w:rsidRPr="0086046B"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  <w:t>إدارة العلاقات العامة بالمصالح الحكومية والخاصة .</w:t>
            </w:r>
          </w:p>
        </w:tc>
      </w:tr>
      <w:tr w:rsidR="00D424F6" w:rsidRPr="0086046B" w14:paraId="72AA4633" w14:textId="77777777" w:rsidTr="00D424F6">
        <w:trPr>
          <w:trHeight w:val="372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22FF8" w14:textId="77777777" w:rsidR="00D424F6" w:rsidRPr="0086046B" w:rsidRDefault="00D424F6" w:rsidP="00D424F6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  <w:lang w:bidi="ar-EG"/>
              </w:rPr>
            </w:pPr>
            <w:r w:rsidRPr="0086046B">
              <w:rPr>
                <w:rFonts w:ascii="Arial" w:hAnsi="Arial" w:cs="Arial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6EE8C" w14:textId="77777777" w:rsidR="00D424F6" w:rsidRPr="0086046B" w:rsidRDefault="00D424F6" w:rsidP="00D424F6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  <w:lang w:bidi="ar-EG"/>
              </w:rPr>
            </w:pPr>
            <w:r w:rsidRPr="0086046B"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  <w:t>شركات الدعاية والإعلان .</w:t>
            </w:r>
          </w:p>
        </w:tc>
      </w:tr>
      <w:tr w:rsidR="00D424F6" w:rsidRPr="0086046B" w14:paraId="4D887CAC" w14:textId="77777777" w:rsidTr="00D424F6">
        <w:trPr>
          <w:trHeight w:val="404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0E76" w14:textId="77777777" w:rsidR="00D424F6" w:rsidRPr="0086046B" w:rsidRDefault="00D424F6" w:rsidP="00D424F6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  <w:lang w:bidi="ar-EG"/>
              </w:rPr>
            </w:pPr>
            <w:r w:rsidRPr="0086046B">
              <w:rPr>
                <w:rFonts w:ascii="Arial" w:hAnsi="Arial" w:cs="Arial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B8920" w14:textId="77777777" w:rsidR="00D424F6" w:rsidRPr="0086046B" w:rsidRDefault="00D424F6" w:rsidP="00D424F6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  <w:lang w:bidi="ar-EG"/>
              </w:rPr>
            </w:pPr>
            <w:r w:rsidRPr="0086046B"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  <w:t>الإذاعة والتليفزيون .</w:t>
            </w:r>
          </w:p>
        </w:tc>
      </w:tr>
      <w:tr w:rsidR="00D424F6" w:rsidRPr="0086046B" w14:paraId="3F163CFA" w14:textId="77777777" w:rsidTr="00D424F6">
        <w:trPr>
          <w:trHeight w:val="404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3A9A1" w14:textId="77777777" w:rsidR="00D424F6" w:rsidRPr="0086046B" w:rsidRDefault="00D424F6" w:rsidP="00D424F6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  <w:lang w:bidi="ar-EG"/>
              </w:rPr>
            </w:pPr>
            <w:r w:rsidRPr="0086046B">
              <w:rPr>
                <w:rFonts w:ascii="Arial" w:hAnsi="Arial" w:cs="Arial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F427B" w14:textId="77777777" w:rsidR="00D424F6" w:rsidRPr="0086046B" w:rsidRDefault="00D424F6" w:rsidP="00D424F6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  <w:lang w:bidi="ar-EG"/>
              </w:rPr>
            </w:pPr>
            <w:r w:rsidRPr="0086046B"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  <w:t>مسئول الاتصال والتواصل ، الهيئات الحكومية ( خدمة الجماهير ) .</w:t>
            </w:r>
          </w:p>
        </w:tc>
      </w:tr>
      <w:tr w:rsidR="00D424F6" w:rsidRPr="0086046B" w14:paraId="1DF80937" w14:textId="77777777" w:rsidTr="00D424F6">
        <w:trPr>
          <w:trHeight w:val="404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E29EC" w14:textId="77777777" w:rsidR="00D424F6" w:rsidRPr="0086046B" w:rsidRDefault="00D424F6" w:rsidP="00D424F6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  <w:lang w:bidi="ar-EG"/>
              </w:rPr>
            </w:pPr>
            <w:r w:rsidRPr="0086046B">
              <w:rPr>
                <w:rFonts w:ascii="Arial" w:hAnsi="Arial" w:cs="Arial"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B1A2D" w14:textId="77777777" w:rsidR="00D424F6" w:rsidRPr="0086046B" w:rsidRDefault="00D424F6" w:rsidP="00D424F6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  <w:lang w:bidi="ar-EG"/>
              </w:rPr>
            </w:pPr>
            <w:r w:rsidRPr="0086046B"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  <w:t>شركات الأدوية ( الدعاية والإعلان ) .</w:t>
            </w:r>
          </w:p>
        </w:tc>
      </w:tr>
      <w:tr w:rsidR="0086046B" w:rsidRPr="0086046B" w14:paraId="242B291B" w14:textId="77777777" w:rsidTr="00D424F6">
        <w:trPr>
          <w:trHeight w:val="404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D1A1E" w14:textId="26D4BF8F" w:rsidR="0086046B" w:rsidRPr="0086046B" w:rsidRDefault="0086046B" w:rsidP="00D424F6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  <w:lang w:bidi="ar-EG"/>
              </w:rPr>
            </w:pPr>
            <w:r w:rsidRPr="0086046B">
              <w:rPr>
                <w:rFonts w:ascii="Arial" w:hAnsi="Arial" w:cs="Arial" w:hint="cs"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FDBAC" w14:textId="2CF140BF" w:rsidR="0086046B" w:rsidRPr="0086046B" w:rsidRDefault="0086046B" w:rsidP="00D424F6">
            <w:pPr>
              <w:tabs>
                <w:tab w:val="right" w:pos="1718"/>
              </w:tabs>
              <w:jc w:val="center"/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</w:pPr>
            <w:r w:rsidRPr="0086046B">
              <w:rPr>
                <w:rFonts w:ascii="Arial" w:eastAsia="Calibri" w:hAnsi="Arial" w:cs="Arial" w:hint="cs"/>
                <w:sz w:val="28"/>
                <w:szCs w:val="28"/>
                <w:rtl/>
                <w:lang w:bidi="ar-EG"/>
              </w:rPr>
              <w:t xml:space="preserve">شركات التسويق </w:t>
            </w:r>
          </w:p>
        </w:tc>
      </w:tr>
      <w:tr w:rsidR="00D424F6" w:rsidRPr="0086046B" w14:paraId="2EAADBE7" w14:textId="77777777" w:rsidTr="00D424F6">
        <w:trPr>
          <w:trHeight w:val="404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646CA" w14:textId="1BA8FF65" w:rsidR="00D424F6" w:rsidRPr="0086046B" w:rsidRDefault="0086046B" w:rsidP="00D424F6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  <w:lang w:bidi="ar-EG"/>
              </w:rPr>
            </w:pPr>
            <w:r w:rsidRPr="0086046B">
              <w:rPr>
                <w:rFonts w:ascii="Arial" w:hAnsi="Arial" w:cs="Arial" w:hint="cs"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69BFB" w14:textId="77777777" w:rsidR="00D424F6" w:rsidRPr="0086046B" w:rsidRDefault="00D424F6" w:rsidP="00D424F6">
            <w:pPr>
              <w:tabs>
                <w:tab w:val="right" w:pos="1718"/>
              </w:tabs>
              <w:jc w:val="center"/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</w:pPr>
            <w:r w:rsidRPr="0086046B"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  <w:t>الجامعات الحكومية والخاصة ( كأعضاء هيئة تدريس وهيئة معاونة )</w:t>
            </w:r>
          </w:p>
        </w:tc>
      </w:tr>
    </w:tbl>
    <w:p w14:paraId="6BC30029" w14:textId="77777777" w:rsidR="00D424F6" w:rsidRPr="0086046B" w:rsidRDefault="00D424F6" w:rsidP="00D424F6">
      <w:pPr>
        <w:bidi w:val="0"/>
        <w:spacing w:after="160" w:line="256" w:lineRule="auto"/>
        <w:rPr>
          <w:rFonts w:ascii="Calibri" w:eastAsia="Calibri" w:hAnsi="Calibri" w:cs="Arial"/>
          <w:sz w:val="28"/>
          <w:szCs w:val="28"/>
          <w:rtl/>
        </w:rPr>
      </w:pPr>
    </w:p>
    <w:p w14:paraId="53140502" w14:textId="77777777" w:rsidR="00002E17" w:rsidRPr="0047246F" w:rsidRDefault="00002E17" w:rsidP="00002E17">
      <w:pPr>
        <w:tabs>
          <w:tab w:val="right" w:pos="1718"/>
        </w:tabs>
        <w:jc w:val="center"/>
        <w:rPr>
          <w:rFonts w:asciiTheme="minorBidi" w:hAnsiTheme="minorBidi" w:cstheme="minorBidi"/>
          <w:sz w:val="28"/>
          <w:szCs w:val="28"/>
          <w:rtl/>
        </w:rPr>
      </w:pPr>
    </w:p>
    <w:p w14:paraId="7D315986" w14:textId="77777777" w:rsidR="00002E17" w:rsidRPr="0047246F" w:rsidRDefault="00002E17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3341DE28" w14:textId="77777777" w:rsidR="00EF0C37" w:rsidRPr="0047246F" w:rsidRDefault="00EF0C37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3E087B0A" w14:textId="77777777" w:rsidR="00EF0C37" w:rsidRPr="0047246F" w:rsidRDefault="00EF0C37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4B2E5C2C" w14:textId="77777777" w:rsidR="00EF0C37" w:rsidRPr="0047246F" w:rsidRDefault="00EF0C37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3AFE262F" w14:textId="77777777" w:rsidR="00EF0C37" w:rsidRPr="0047246F" w:rsidRDefault="00EF0C37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335FC6BB" w14:textId="77777777" w:rsidR="00EF0C37" w:rsidRPr="0047246F" w:rsidRDefault="00EF0C37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4FC2F37F" w14:textId="77777777" w:rsidR="00EF0C37" w:rsidRPr="0047246F" w:rsidRDefault="00EF0C37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0E063514" w14:textId="77777777" w:rsidR="00EF0C37" w:rsidRPr="0047246F" w:rsidRDefault="00EF0C37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</w:rPr>
      </w:pPr>
    </w:p>
    <w:p w14:paraId="77A6D1C8" w14:textId="77777777" w:rsidR="002E4220" w:rsidRPr="0047246F" w:rsidRDefault="002E4220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</w:rPr>
      </w:pPr>
    </w:p>
    <w:p w14:paraId="62966977" w14:textId="77777777" w:rsidR="002E4220" w:rsidRPr="0047246F" w:rsidRDefault="002E4220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</w:rPr>
      </w:pPr>
    </w:p>
    <w:p w14:paraId="5C98436F" w14:textId="77777777" w:rsidR="002E4220" w:rsidRPr="0047246F" w:rsidRDefault="002E4220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</w:rPr>
      </w:pPr>
    </w:p>
    <w:p w14:paraId="6885C378" w14:textId="182A6FE3" w:rsidR="00EF0C37" w:rsidRPr="0047246F" w:rsidRDefault="00EF0C37" w:rsidP="002E4220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69446A7B" w14:textId="77777777" w:rsidR="00002E17" w:rsidRPr="0047246F" w:rsidRDefault="00002E17" w:rsidP="00002E17">
      <w:pPr>
        <w:tabs>
          <w:tab w:val="right" w:pos="1718"/>
        </w:tabs>
        <w:jc w:val="center"/>
        <w:rPr>
          <w:rFonts w:asciiTheme="minorBidi" w:hAnsiTheme="minorBidi" w:cstheme="minorBidi"/>
          <w:sz w:val="28"/>
          <w:szCs w:val="28"/>
          <w:rtl/>
        </w:rPr>
      </w:pPr>
    </w:p>
    <w:p w14:paraId="00B5D3D1" w14:textId="77777777" w:rsidR="00002E17" w:rsidRPr="0047246F" w:rsidRDefault="00002E17" w:rsidP="00002E17">
      <w:pPr>
        <w:tabs>
          <w:tab w:val="right" w:pos="1718"/>
        </w:tabs>
        <w:jc w:val="center"/>
        <w:rPr>
          <w:rFonts w:asciiTheme="minorBidi" w:hAnsiTheme="minorBidi" w:cstheme="minorBidi"/>
          <w:sz w:val="28"/>
          <w:szCs w:val="28"/>
          <w:rtl/>
        </w:rPr>
      </w:pPr>
      <w:bookmarkStart w:id="3" w:name="_Hlk140522244"/>
    </w:p>
    <w:bookmarkEnd w:id="3"/>
    <w:p w14:paraId="41D7D6CD" w14:textId="77777777" w:rsidR="00920125" w:rsidRDefault="00920125" w:rsidP="00E84DBD">
      <w:pPr>
        <w:rPr>
          <w:sz w:val="32"/>
          <w:szCs w:val="32"/>
          <w:rtl/>
          <w:lang w:bidi="ar-EG"/>
        </w:rPr>
      </w:pPr>
    </w:p>
    <w:p w14:paraId="2BD2FF16" w14:textId="77777777" w:rsidR="004A1786" w:rsidRDefault="004A1786" w:rsidP="00E84DBD">
      <w:pPr>
        <w:rPr>
          <w:sz w:val="32"/>
          <w:szCs w:val="32"/>
          <w:rtl/>
          <w:lang w:bidi="ar-EG"/>
        </w:rPr>
      </w:pPr>
    </w:p>
    <w:p w14:paraId="417BD2D5" w14:textId="77777777" w:rsidR="004A1786" w:rsidRDefault="004A1786" w:rsidP="00E84DBD">
      <w:pPr>
        <w:rPr>
          <w:sz w:val="32"/>
          <w:szCs w:val="32"/>
          <w:rtl/>
          <w:lang w:bidi="ar-EG"/>
        </w:rPr>
      </w:pPr>
    </w:p>
    <w:p w14:paraId="21EFA7FC" w14:textId="77777777" w:rsidR="004A1786" w:rsidRDefault="004A1786" w:rsidP="00E84DBD">
      <w:pPr>
        <w:rPr>
          <w:sz w:val="32"/>
          <w:szCs w:val="32"/>
          <w:rtl/>
          <w:lang w:bidi="ar-EG"/>
        </w:rPr>
      </w:pPr>
    </w:p>
    <w:p w14:paraId="273FC951" w14:textId="77777777" w:rsidR="004A1786" w:rsidRDefault="004A1786" w:rsidP="00E84DBD">
      <w:pPr>
        <w:rPr>
          <w:sz w:val="32"/>
          <w:szCs w:val="32"/>
          <w:rtl/>
          <w:lang w:bidi="ar-EG"/>
        </w:rPr>
      </w:pPr>
    </w:p>
    <w:p w14:paraId="257890F9" w14:textId="77777777" w:rsidR="00920125" w:rsidRDefault="00920125" w:rsidP="00E84DBD">
      <w:pPr>
        <w:rPr>
          <w:sz w:val="32"/>
          <w:szCs w:val="32"/>
          <w:rtl/>
          <w:lang w:bidi="ar-EG"/>
        </w:rPr>
      </w:pPr>
    </w:p>
    <w:p w14:paraId="478D2093" w14:textId="77777777" w:rsidR="00920125" w:rsidRDefault="00920125" w:rsidP="00E84DBD">
      <w:pPr>
        <w:rPr>
          <w:sz w:val="32"/>
          <w:szCs w:val="32"/>
          <w:rtl/>
          <w:lang w:bidi="ar-EG"/>
        </w:rPr>
      </w:pPr>
    </w:p>
    <w:p w14:paraId="04CDB92D" w14:textId="1D5E591B" w:rsidR="00E84DBD" w:rsidRPr="0047246F" w:rsidRDefault="00E84DBD" w:rsidP="00E84DBD">
      <w:pPr>
        <w:rPr>
          <w:sz w:val="32"/>
          <w:szCs w:val="32"/>
          <w:lang w:bidi="ar-EG"/>
        </w:rPr>
      </w:pPr>
      <w:r w:rsidRPr="0047246F">
        <w:rPr>
          <w:rFonts w:hint="cs"/>
          <w:sz w:val="32"/>
          <w:szCs w:val="32"/>
          <w:rtl/>
          <w:lang w:bidi="ar-EG"/>
        </w:rPr>
        <w:lastRenderedPageBreak/>
        <w:t>جامعة سوهـــاج</w:t>
      </w:r>
    </w:p>
    <w:p w14:paraId="6345991C" w14:textId="77777777" w:rsidR="00E84DBD" w:rsidRPr="0047246F" w:rsidRDefault="00E84DBD" w:rsidP="00E84DBD">
      <w:pPr>
        <w:rPr>
          <w:sz w:val="32"/>
          <w:szCs w:val="32"/>
          <w:rtl/>
          <w:lang w:bidi="ar-EG"/>
        </w:rPr>
      </w:pPr>
      <w:r w:rsidRPr="0047246F">
        <w:rPr>
          <w:rFonts w:hint="cs"/>
          <w:sz w:val="32"/>
          <w:szCs w:val="32"/>
          <w:rtl/>
          <w:lang w:bidi="ar-EG"/>
        </w:rPr>
        <w:t>كليــــــــة الآداب</w:t>
      </w:r>
    </w:p>
    <w:p w14:paraId="000FB5FF" w14:textId="77777777" w:rsidR="00E84DBD" w:rsidRPr="0047246F" w:rsidRDefault="00E84DBD" w:rsidP="00E84DBD">
      <w:pPr>
        <w:rPr>
          <w:sz w:val="32"/>
          <w:szCs w:val="32"/>
          <w:rtl/>
          <w:lang w:bidi="ar-EG"/>
        </w:rPr>
      </w:pPr>
      <w:r w:rsidRPr="0047246F">
        <w:rPr>
          <w:rFonts w:hint="cs"/>
          <w:sz w:val="32"/>
          <w:szCs w:val="32"/>
          <w:rtl/>
          <w:lang w:bidi="ar-EG"/>
        </w:rPr>
        <w:t>قســــم الإعـــلام</w:t>
      </w:r>
    </w:p>
    <w:p w14:paraId="75C59D8C" w14:textId="397BCFA5" w:rsidR="00E84DBD" w:rsidRPr="0047246F" w:rsidRDefault="00554C0C" w:rsidP="00E84DBD">
      <w:pPr>
        <w:rPr>
          <w:sz w:val="32"/>
          <w:szCs w:val="32"/>
          <w:u w:val="single"/>
          <w:rtl/>
          <w:lang w:bidi="ar-EG"/>
        </w:rPr>
      </w:pPr>
      <w:r>
        <w:rPr>
          <w:rFonts w:hint="cs"/>
          <w:sz w:val="32"/>
          <w:szCs w:val="32"/>
          <w:u w:val="single"/>
          <w:rtl/>
          <w:lang w:bidi="ar-EG"/>
        </w:rPr>
        <w:t>برنامج العلاقات العامة</w:t>
      </w:r>
    </w:p>
    <w:p w14:paraId="393A009E" w14:textId="77777777" w:rsidR="00E84DBD" w:rsidRPr="0047246F" w:rsidRDefault="00E84DBD" w:rsidP="00E84DBD">
      <w:pPr>
        <w:rPr>
          <w:rtl/>
          <w:lang w:bidi="ar-EG"/>
        </w:rPr>
      </w:pPr>
    </w:p>
    <w:p w14:paraId="01367F26" w14:textId="77777777" w:rsidR="00E84DBD" w:rsidRPr="0047246F" w:rsidRDefault="00E84DBD" w:rsidP="00E84DBD">
      <w:pPr>
        <w:rPr>
          <w:rtl/>
          <w:lang w:bidi="ar-EG"/>
        </w:rPr>
      </w:pPr>
    </w:p>
    <w:p w14:paraId="22B88ECD" w14:textId="77777777" w:rsidR="00E84DBD" w:rsidRPr="0047246F" w:rsidRDefault="00E84DBD" w:rsidP="00E84DBD">
      <w:pPr>
        <w:rPr>
          <w:rtl/>
          <w:lang w:bidi="ar-EG"/>
        </w:rPr>
      </w:pPr>
    </w:p>
    <w:p w14:paraId="079D5A1B" w14:textId="77777777" w:rsidR="004A1786" w:rsidRDefault="004A1786" w:rsidP="00E84DBD">
      <w:pPr>
        <w:rPr>
          <w:sz w:val="36"/>
          <w:szCs w:val="36"/>
          <w:rtl/>
          <w:lang w:bidi="ar-EG"/>
        </w:rPr>
      </w:pPr>
    </w:p>
    <w:p w14:paraId="1D4B1895" w14:textId="551AFE5F" w:rsidR="00E84DBD" w:rsidRPr="0047246F" w:rsidRDefault="00E84DBD" w:rsidP="00E84DBD">
      <w:pPr>
        <w:rPr>
          <w:sz w:val="36"/>
          <w:szCs w:val="36"/>
          <w:rtl/>
          <w:lang w:bidi="ar-EG"/>
        </w:rPr>
      </w:pPr>
      <w:r w:rsidRPr="0047246F">
        <w:rPr>
          <w:rFonts w:hint="cs"/>
          <w:sz w:val="36"/>
          <w:szCs w:val="36"/>
          <w:rtl/>
          <w:lang w:bidi="ar-EG"/>
        </w:rPr>
        <w:t>ملف معيار "مؤشرات نجاح البرنامج " :-</w:t>
      </w:r>
    </w:p>
    <w:p w14:paraId="3A7618D2" w14:textId="77777777" w:rsidR="004A1786" w:rsidRDefault="004A1786" w:rsidP="00E84DBD">
      <w:pPr>
        <w:jc w:val="center"/>
        <w:rPr>
          <w:rFonts w:ascii="DIN NEXT™ ARABIC BLACK" w:hAnsi="DIN NEXT™ ARABIC BLACK" w:cs="DIN NEXT™ ARABIC BLACK"/>
          <w:sz w:val="96"/>
          <w:szCs w:val="96"/>
          <w:rtl/>
          <w:lang w:bidi="ar-EG"/>
        </w:rPr>
      </w:pPr>
    </w:p>
    <w:p w14:paraId="64FABD64" w14:textId="3A967E3F" w:rsidR="00E84DBD" w:rsidRPr="0047246F" w:rsidRDefault="00E84DBD" w:rsidP="00E84DBD">
      <w:pPr>
        <w:jc w:val="center"/>
        <w:rPr>
          <w:rFonts w:ascii="DIN NEXT™ ARABIC BLACK" w:hAnsi="DIN NEXT™ ARABIC BLACK" w:cs="DIN NEXT™ ARABIC BLACK"/>
          <w:sz w:val="96"/>
          <w:szCs w:val="96"/>
          <w:rtl/>
          <w:lang w:bidi="ar-EG"/>
        </w:rPr>
      </w:pPr>
      <w:r w:rsidRPr="0047246F">
        <w:rPr>
          <w:rFonts w:ascii="DIN NEXT™ ARABIC BLACK" w:hAnsi="DIN NEXT™ ARABIC BLACK" w:cs="DIN NEXT™ ARABIC BLACK"/>
          <w:sz w:val="96"/>
          <w:szCs w:val="96"/>
          <w:rtl/>
          <w:lang w:bidi="ar-EG"/>
        </w:rPr>
        <w:t xml:space="preserve">" </w:t>
      </w:r>
      <w:r>
        <w:rPr>
          <w:rFonts w:ascii="DIN NEXT™ ARABIC BLACK" w:hAnsi="DIN NEXT™ ARABIC BLACK" w:cs="DIN NEXT™ ARABIC BLACK" w:hint="cs"/>
          <w:b/>
          <w:bCs/>
          <w:sz w:val="40"/>
          <w:szCs w:val="40"/>
          <w:rtl/>
          <w:lang w:bidi="ar-EG"/>
        </w:rPr>
        <w:t xml:space="preserve">معدلات التسجيل في الدراسات العليا   </w:t>
      </w:r>
      <w:r w:rsidRPr="0047246F">
        <w:rPr>
          <w:rFonts w:ascii="DIN NEXT™ ARABIC BLACK" w:hAnsi="DIN NEXT™ ARABIC BLACK" w:cs="DIN NEXT™ ARABIC BLACK" w:hint="cs"/>
          <w:sz w:val="96"/>
          <w:szCs w:val="96"/>
          <w:rtl/>
          <w:lang w:bidi="ar-EG"/>
        </w:rPr>
        <w:t xml:space="preserve"> </w:t>
      </w:r>
      <w:r w:rsidRPr="0047246F">
        <w:rPr>
          <w:rFonts w:ascii="DIN NEXT™ ARABIC BLACK" w:hAnsi="DIN NEXT™ ARABIC BLACK" w:cs="DIN NEXT™ ARABIC BLACK"/>
          <w:sz w:val="96"/>
          <w:szCs w:val="96"/>
          <w:rtl/>
          <w:lang w:bidi="ar-EG"/>
        </w:rPr>
        <w:t xml:space="preserve"> "</w:t>
      </w:r>
    </w:p>
    <w:p w14:paraId="0240A2CD" w14:textId="77777777" w:rsidR="00E84DBD" w:rsidRPr="0047246F" w:rsidRDefault="00E84DBD" w:rsidP="00E84DBD">
      <w:pPr>
        <w:jc w:val="center"/>
        <w:rPr>
          <w:rFonts w:ascii="DIN NEXT™ ARABIC BLACK" w:hAnsi="DIN NEXT™ ARABIC BLACK" w:cs="DIN NEXT™ ARABIC BLACK"/>
          <w:sz w:val="18"/>
          <w:szCs w:val="18"/>
          <w:rtl/>
          <w:lang w:bidi="ar-EG"/>
        </w:rPr>
      </w:pPr>
    </w:p>
    <w:p w14:paraId="04B238D7" w14:textId="2E2A7434" w:rsidR="00E84DBD" w:rsidRPr="0047246F" w:rsidRDefault="00E84DBD" w:rsidP="00E84DBD">
      <w:pPr>
        <w:spacing w:line="276" w:lineRule="auto"/>
        <w:jc w:val="center"/>
        <w:rPr>
          <w:rFonts w:ascii="DIN NEXT™ ARABIC BLACK" w:hAnsi="DIN NEXT™ ARABIC BLACK" w:cs="DIN NEXT™ ARABIC BLACK"/>
          <w:sz w:val="56"/>
          <w:szCs w:val="56"/>
          <w:rtl/>
          <w:lang w:bidi="ar-EG"/>
        </w:rPr>
      </w:pPr>
      <w:r w:rsidRPr="0047246F">
        <w:rPr>
          <w:rFonts w:ascii="DIN NEXT™ ARABIC BLACK" w:hAnsi="DIN NEXT™ ARABIC BLACK" w:cs="DIN NEXT™ ARABIC BLACK" w:hint="cs"/>
          <w:sz w:val="56"/>
          <w:szCs w:val="56"/>
          <w:rtl/>
          <w:lang w:bidi="ar-EG"/>
        </w:rPr>
        <w:t xml:space="preserve">لبرنامج </w:t>
      </w:r>
      <w:r w:rsidR="00837901">
        <w:rPr>
          <w:rFonts w:ascii="DIN NEXT™ ARABIC BLACK" w:hAnsi="DIN NEXT™ ARABIC BLACK" w:cs="DIN NEXT™ ARABIC BLACK" w:hint="cs"/>
          <w:sz w:val="56"/>
          <w:szCs w:val="56"/>
          <w:rtl/>
          <w:lang w:bidi="ar-EG"/>
        </w:rPr>
        <w:t xml:space="preserve">العلاقات العامة </w:t>
      </w:r>
    </w:p>
    <w:p w14:paraId="443B4395" w14:textId="77777777" w:rsidR="00E84DBD" w:rsidRPr="0047246F" w:rsidRDefault="00E84DBD" w:rsidP="00E84DBD">
      <w:pPr>
        <w:spacing w:line="276" w:lineRule="auto"/>
        <w:jc w:val="center"/>
        <w:rPr>
          <w:rFonts w:ascii="DIN NEXT™ ARABIC BLACK" w:hAnsi="DIN NEXT™ ARABIC BLACK" w:cs="DIN NEXT™ ARABIC BLACK"/>
          <w:sz w:val="40"/>
          <w:szCs w:val="40"/>
          <w:rtl/>
          <w:lang w:bidi="ar-EG"/>
        </w:rPr>
      </w:pPr>
      <w:r w:rsidRPr="0047246F">
        <w:rPr>
          <w:rFonts w:ascii="DIN NEXT™ ARABIC BLACK" w:hAnsi="DIN NEXT™ ARABIC BLACK" w:cs="DIN NEXT™ ARABIC BLACK" w:hint="cs"/>
          <w:sz w:val="40"/>
          <w:szCs w:val="40"/>
          <w:rtl/>
          <w:lang w:bidi="ar-EG"/>
        </w:rPr>
        <w:t xml:space="preserve"> كلية الآداب </w:t>
      </w:r>
      <w:r w:rsidRPr="0047246F">
        <w:rPr>
          <w:rFonts w:ascii="DIN NEXT™ ARABIC BLACK" w:hAnsi="DIN NEXT™ ARABIC BLACK" w:cs="DIN NEXT™ ARABIC BLACK"/>
          <w:sz w:val="40"/>
          <w:szCs w:val="40"/>
          <w:rtl/>
          <w:lang w:bidi="ar-EG"/>
        </w:rPr>
        <w:t>–</w:t>
      </w:r>
      <w:r w:rsidRPr="0047246F">
        <w:rPr>
          <w:rFonts w:ascii="DIN NEXT™ ARABIC BLACK" w:hAnsi="DIN NEXT™ ARABIC BLACK" w:cs="DIN NEXT™ ARABIC BLACK" w:hint="cs"/>
          <w:sz w:val="40"/>
          <w:szCs w:val="40"/>
          <w:rtl/>
          <w:lang w:bidi="ar-EG"/>
        </w:rPr>
        <w:t xml:space="preserve"> جامعة سوهاج</w:t>
      </w:r>
    </w:p>
    <w:p w14:paraId="309C93CC" w14:textId="77777777" w:rsidR="00E84DBD" w:rsidRPr="0047246F" w:rsidRDefault="00E84DBD" w:rsidP="00E84DBD">
      <w:pPr>
        <w:rPr>
          <w:rFonts w:ascii="DIN NEXT™ ARABIC BLACK" w:hAnsi="DIN NEXT™ ARABIC BLACK" w:cs="DIN NEXT™ ARABIC BLACK"/>
          <w:sz w:val="10"/>
          <w:szCs w:val="10"/>
          <w:rtl/>
          <w:lang w:bidi="ar-EG"/>
        </w:rPr>
      </w:pPr>
    </w:p>
    <w:p w14:paraId="1FC1BD62" w14:textId="77777777" w:rsidR="00E84DBD" w:rsidRDefault="00E84DBD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476F55A2" w14:textId="77777777" w:rsidR="00E84DBD" w:rsidRPr="0047246F" w:rsidRDefault="00E84DBD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61514A96" w14:textId="77777777" w:rsidR="00002E17" w:rsidRDefault="00002E17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5BCC318A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56C0B9E6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6FA891CF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4BDDDD9A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0D206A6D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1933AC38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5A45E8FF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2ACBDD3B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24A418B7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40F617C7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28E8AE0B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4AC5DA37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7EACAFE4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7D1F044F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4460D98E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202C93D0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586A7F1A" w14:textId="77777777" w:rsidR="004A1786" w:rsidRDefault="004A178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lang w:bidi="ar-EG"/>
        </w:rPr>
      </w:pPr>
    </w:p>
    <w:p w14:paraId="3FD17AE0" w14:textId="77777777" w:rsidR="009A7C0B" w:rsidRDefault="009A7C0B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lang w:bidi="ar-EG"/>
        </w:rPr>
      </w:pPr>
    </w:p>
    <w:p w14:paraId="280B30E5" w14:textId="77777777" w:rsidR="009A7C0B" w:rsidRDefault="009A7C0B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lang w:bidi="ar-EG"/>
        </w:rPr>
      </w:pPr>
    </w:p>
    <w:p w14:paraId="7C2AB1D6" w14:textId="77777777" w:rsidR="009A7C0B" w:rsidRPr="0047246F" w:rsidRDefault="009A7C0B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5BCA3F49" w14:textId="089AEB81" w:rsidR="00002E17" w:rsidRPr="00E11015" w:rsidRDefault="00002E17" w:rsidP="00002E17">
      <w:pPr>
        <w:tabs>
          <w:tab w:val="right" w:pos="1718"/>
        </w:tabs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E11015">
        <w:rPr>
          <w:rFonts w:asciiTheme="minorBidi" w:hAnsiTheme="minorBidi" w:cstheme="minorBidi"/>
          <w:b/>
          <w:bCs/>
          <w:sz w:val="28"/>
          <w:szCs w:val="28"/>
          <w:rtl/>
        </w:rPr>
        <w:t xml:space="preserve">معدلات التسجيل للدراسات العليا من خريجي </w:t>
      </w:r>
      <w:proofErr w:type="gramStart"/>
      <w:r w:rsidRPr="00E11015">
        <w:rPr>
          <w:rFonts w:asciiTheme="minorBidi" w:hAnsiTheme="minorBidi" w:cstheme="minorBidi"/>
          <w:b/>
          <w:bCs/>
          <w:sz w:val="28"/>
          <w:szCs w:val="28"/>
          <w:rtl/>
        </w:rPr>
        <w:t>البرنامج  :</w:t>
      </w:r>
      <w:proofErr w:type="gramEnd"/>
      <w:r w:rsidRPr="00E11015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</w:p>
    <w:p w14:paraId="436B981A" w14:textId="77777777" w:rsidR="00976BF7" w:rsidRDefault="00976BF7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1231D30A" w14:textId="77777777" w:rsidR="002B00B6" w:rsidRDefault="002B00B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0B5DC9C4" w14:textId="77777777" w:rsidR="00B22275" w:rsidRP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</w:rPr>
      </w:pPr>
      <w:r w:rsidRPr="00B22275">
        <w:rPr>
          <w:rFonts w:ascii="Arial" w:hAnsi="Arial" w:cs="Arial"/>
          <w:sz w:val="28"/>
          <w:szCs w:val="28"/>
          <w:rtl/>
        </w:rPr>
        <w:t xml:space="preserve">بيان بأعداد رسائل الماجستير والدكتوراة ببرنامج العلاقات العامة : </w:t>
      </w:r>
    </w:p>
    <w:tbl>
      <w:tblPr>
        <w:tblStyle w:val="1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4814"/>
        <w:gridCol w:w="4814"/>
      </w:tblGrid>
      <w:tr w:rsidR="00B22275" w:rsidRPr="00B22275" w14:paraId="5AC9CCDF" w14:textId="77777777" w:rsidTr="00E73369">
        <w:tc>
          <w:tcPr>
            <w:tcW w:w="9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222B2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الرسائل التي تم منحها</w:t>
            </w:r>
          </w:p>
        </w:tc>
      </w:tr>
      <w:tr w:rsidR="00B22275" w:rsidRPr="00B22275" w14:paraId="09BC5100" w14:textId="77777777" w:rsidTr="00E7336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5686C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ماجستير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3AFCE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دكتوراة </w:t>
            </w:r>
          </w:p>
        </w:tc>
      </w:tr>
      <w:tr w:rsidR="00B22275" w:rsidRPr="00B22275" w14:paraId="19367E65" w14:textId="77777777" w:rsidTr="00E73369">
        <w:trPr>
          <w:trHeight w:val="654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C1457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علاقات عامة</w:t>
            </w:r>
          </w:p>
          <w:p w14:paraId="6B250EF1" w14:textId="77777777" w:rsidR="00B22275" w:rsidRPr="00B22275" w:rsidRDefault="00B22275" w:rsidP="00E73369">
            <w:pPr>
              <w:tabs>
                <w:tab w:val="right" w:pos="1718"/>
              </w:tabs>
              <w:bidi w:val="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21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B1C61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علاقات عامة</w:t>
            </w:r>
          </w:p>
          <w:p w14:paraId="303C6D36" w14:textId="77777777" w:rsidR="00B22275" w:rsidRPr="00B22275" w:rsidRDefault="00B22275" w:rsidP="00E73369">
            <w:pPr>
              <w:tabs>
                <w:tab w:val="right" w:pos="1718"/>
              </w:tabs>
              <w:bidi w:val="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13</w:t>
            </w:r>
          </w:p>
        </w:tc>
      </w:tr>
      <w:tr w:rsidR="00B22275" w:rsidRPr="00B22275" w14:paraId="77D9E73D" w14:textId="77777777" w:rsidTr="00E7336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BB0FF" w14:textId="77777777" w:rsidR="00B22275" w:rsidRPr="00B22275" w:rsidRDefault="00B22275" w:rsidP="00E73369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20B58" w14:textId="77777777" w:rsidR="00B22275" w:rsidRPr="00B22275" w:rsidRDefault="00B22275" w:rsidP="00E73369">
            <w:pPr>
              <w:rPr>
                <w:sz w:val="28"/>
                <w:szCs w:val="28"/>
              </w:rPr>
            </w:pPr>
          </w:p>
        </w:tc>
      </w:tr>
      <w:tr w:rsidR="00B22275" w:rsidRPr="00B22275" w14:paraId="0ABDFB8A" w14:textId="77777777" w:rsidTr="00E73369">
        <w:tc>
          <w:tcPr>
            <w:tcW w:w="9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8F8CE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إجمالي ما تم منحه : 34</w:t>
            </w:r>
          </w:p>
        </w:tc>
      </w:tr>
    </w:tbl>
    <w:p w14:paraId="3567849F" w14:textId="77777777" w:rsidR="00B22275" w:rsidRP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p w14:paraId="5F579709" w14:textId="77777777" w:rsidR="00B22275" w:rsidRP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  <w:r w:rsidRPr="00B22275">
        <w:rPr>
          <w:rFonts w:ascii="Arial" w:hAnsi="Arial" w:cs="Arial"/>
          <w:sz w:val="28"/>
          <w:szCs w:val="28"/>
          <w:rtl/>
        </w:rPr>
        <w:t xml:space="preserve"> </w:t>
      </w:r>
    </w:p>
    <w:tbl>
      <w:tblPr>
        <w:tblStyle w:val="1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4814"/>
        <w:gridCol w:w="4814"/>
      </w:tblGrid>
      <w:tr w:rsidR="00B22275" w:rsidRPr="00B22275" w14:paraId="3B0ECE34" w14:textId="77777777" w:rsidTr="00E73369">
        <w:tc>
          <w:tcPr>
            <w:tcW w:w="9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A14DA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الرسائل قيد التسجيل </w:t>
            </w:r>
          </w:p>
        </w:tc>
      </w:tr>
      <w:tr w:rsidR="00B22275" w:rsidRPr="00B22275" w14:paraId="0C82CEC5" w14:textId="77777777" w:rsidTr="00E7336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98705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ماجستير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D9466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دكتوراة </w:t>
            </w:r>
          </w:p>
        </w:tc>
      </w:tr>
      <w:tr w:rsidR="00B22275" w:rsidRPr="00B22275" w14:paraId="4A03BCA9" w14:textId="77777777" w:rsidTr="00E73369">
        <w:trPr>
          <w:trHeight w:val="654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31A83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علاقات عامة</w:t>
            </w:r>
          </w:p>
          <w:p w14:paraId="565CCDE0" w14:textId="77777777" w:rsidR="00B22275" w:rsidRPr="00B22275" w:rsidRDefault="00B22275" w:rsidP="00E73369">
            <w:pPr>
              <w:tabs>
                <w:tab w:val="right" w:pos="1718"/>
              </w:tabs>
              <w:bidi w:val="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13</w:t>
            </w:r>
          </w:p>
        </w:tc>
        <w:tc>
          <w:tcPr>
            <w:tcW w:w="4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2E11B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علاقات عامة</w:t>
            </w:r>
          </w:p>
          <w:p w14:paraId="239298FC" w14:textId="77777777" w:rsidR="00B22275" w:rsidRPr="00B22275" w:rsidRDefault="00B22275" w:rsidP="00E73369">
            <w:pPr>
              <w:tabs>
                <w:tab w:val="right" w:pos="1718"/>
              </w:tabs>
              <w:bidi w:val="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13</w:t>
            </w:r>
          </w:p>
        </w:tc>
      </w:tr>
      <w:tr w:rsidR="00B22275" w:rsidRPr="00B22275" w14:paraId="0B2F5BA0" w14:textId="77777777" w:rsidTr="00E7336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97351" w14:textId="77777777" w:rsidR="00B22275" w:rsidRPr="00B22275" w:rsidRDefault="00B22275" w:rsidP="00E73369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9AEAF" w14:textId="77777777" w:rsidR="00B22275" w:rsidRPr="00B22275" w:rsidRDefault="00B22275" w:rsidP="00E7336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22275" w:rsidRPr="00B22275" w14:paraId="0C14F689" w14:textId="77777777" w:rsidTr="00E73369">
        <w:tc>
          <w:tcPr>
            <w:tcW w:w="9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AB9C1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إجمالي الرسائل قيد التسجيل : 26</w:t>
            </w:r>
          </w:p>
        </w:tc>
      </w:tr>
    </w:tbl>
    <w:p w14:paraId="1B429BF2" w14:textId="77777777" w:rsidR="00B22275" w:rsidRPr="00B22275" w:rsidRDefault="00B22275" w:rsidP="00B22275">
      <w:pPr>
        <w:spacing w:line="252" w:lineRule="auto"/>
        <w:rPr>
          <w:rFonts w:ascii="Arial" w:eastAsia="Calibri" w:hAnsi="Arial" w:cs="Arial"/>
          <w:sz w:val="28"/>
          <w:szCs w:val="28"/>
          <w:rtl/>
          <w:lang w:bidi="ar-EG"/>
        </w:rPr>
      </w:pPr>
    </w:p>
    <w:p w14:paraId="656552E7" w14:textId="77777777" w:rsidR="00B22275" w:rsidRPr="00B22275" w:rsidRDefault="00B22275" w:rsidP="00B22275">
      <w:pPr>
        <w:tabs>
          <w:tab w:val="right" w:pos="1718"/>
        </w:tabs>
        <w:jc w:val="center"/>
        <w:rPr>
          <w:rFonts w:ascii="Arial" w:hAnsi="Arial" w:cs="Arial"/>
          <w:sz w:val="28"/>
          <w:szCs w:val="28"/>
        </w:rPr>
      </w:pPr>
      <w:r w:rsidRPr="00B22275">
        <w:rPr>
          <w:rFonts w:ascii="Arial" w:hAnsi="Arial" w:cs="Arial"/>
          <w:sz w:val="28"/>
          <w:szCs w:val="28"/>
          <w:rtl/>
        </w:rPr>
        <w:t xml:space="preserve">عدد الرسائل الممنوحة في برنامج العلاقات العامة </w:t>
      </w:r>
    </w:p>
    <w:tbl>
      <w:tblPr>
        <w:tblStyle w:val="1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011"/>
        <w:gridCol w:w="1257"/>
      </w:tblGrid>
      <w:tr w:rsidR="00B22275" w:rsidRPr="00B22275" w14:paraId="4B5A0D6A" w14:textId="77777777" w:rsidTr="00E73369">
        <w:tc>
          <w:tcPr>
            <w:tcW w:w="8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A4666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عدد رسائل الماجستير الممنوحة ببرنامج العلاقات </w:t>
            </w:r>
            <w:proofErr w:type="gramStart"/>
            <w:r w:rsidRPr="00B22275">
              <w:rPr>
                <w:rFonts w:ascii="Arial" w:hAnsi="Arial" w:cs="Arial"/>
                <w:sz w:val="28"/>
                <w:szCs w:val="28"/>
                <w:rtl/>
              </w:rPr>
              <w:t>العامة  في</w:t>
            </w:r>
            <w:proofErr w:type="gramEnd"/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 السنة الدراسية ( 2018 – 2019 ) إلي السنة الدراسية ( 2021 – 2022 ) 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BB922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10</w:t>
            </w:r>
          </w:p>
        </w:tc>
      </w:tr>
      <w:tr w:rsidR="00B22275" w:rsidRPr="00B22275" w14:paraId="686581CE" w14:textId="77777777" w:rsidTr="00E73369">
        <w:trPr>
          <w:trHeight w:val="417"/>
        </w:trPr>
        <w:tc>
          <w:tcPr>
            <w:tcW w:w="8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180F6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عدد رسائل الدكتوراة الممنوحة ببرنامج العلاقات </w:t>
            </w:r>
            <w:proofErr w:type="gramStart"/>
            <w:r w:rsidRPr="00B22275">
              <w:rPr>
                <w:rFonts w:ascii="Arial" w:hAnsi="Arial" w:cs="Arial"/>
                <w:sz w:val="28"/>
                <w:szCs w:val="28"/>
                <w:rtl/>
              </w:rPr>
              <w:t>العامة  في</w:t>
            </w:r>
            <w:proofErr w:type="gramEnd"/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 السنة الدراسية ( 2018 – 2019 ) إلي السنة الدراسية ( 2021 – 2022 )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D34F6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7</w:t>
            </w:r>
          </w:p>
        </w:tc>
      </w:tr>
    </w:tbl>
    <w:p w14:paraId="19319DC5" w14:textId="77777777" w:rsidR="00B22275" w:rsidRP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p w14:paraId="1F7E518E" w14:textId="77777777" w:rsidR="00B22275" w:rsidRP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p w14:paraId="4C0B76E6" w14:textId="77777777" w:rsidR="00B22275" w:rsidRP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p w14:paraId="6EDD25E0" w14:textId="77777777" w:rsidR="00B22275" w:rsidRP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p w14:paraId="3502F7CA" w14:textId="77777777" w:rsidR="00B22275" w:rsidRP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p w14:paraId="4DE8CC23" w14:textId="77777777" w:rsidR="00B22275" w:rsidRP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p w14:paraId="76EC26B0" w14:textId="77777777" w:rsidR="00B22275" w:rsidRP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p w14:paraId="5C95352F" w14:textId="77777777" w:rsidR="00B22275" w:rsidRP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p w14:paraId="632620AB" w14:textId="77777777" w:rsid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p w14:paraId="2E65586F" w14:textId="77777777" w:rsid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p w14:paraId="38C1AEB6" w14:textId="77777777" w:rsid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p w14:paraId="4CFD741B" w14:textId="77777777" w:rsid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p w14:paraId="0F77FC27" w14:textId="77777777" w:rsid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p w14:paraId="716893BB" w14:textId="77777777" w:rsidR="00B22275" w:rsidRP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p w14:paraId="48C01CBB" w14:textId="77777777" w:rsidR="00B22275" w:rsidRP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p w14:paraId="0D1B1F42" w14:textId="77777777" w:rsid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p w14:paraId="2DCBFDBE" w14:textId="77777777" w:rsidR="004A1786" w:rsidRDefault="004A1786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p w14:paraId="6CB9E5AE" w14:textId="77777777" w:rsidR="004A1786" w:rsidRPr="00B22275" w:rsidRDefault="004A1786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p w14:paraId="648ADAFA" w14:textId="77777777" w:rsidR="00B22275" w:rsidRP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p w14:paraId="3DFF84E8" w14:textId="77777777" w:rsidR="00B22275" w:rsidRPr="00B22275" w:rsidRDefault="00B22275" w:rsidP="00B22275">
      <w:pPr>
        <w:tabs>
          <w:tab w:val="right" w:pos="1718"/>
        </w:tabs>
        <w:jc w:val="center"/>
        <w:rPr>
          <w:rFonts w:ascii="Arial" w:hAnsi="Arial" w:cs="Arial"/>
          <w:sz w:val="28"/>
          <w:szCs w:val="28"/>
          <w:rtl/>
        </w:rPr>
      </w:pPr>
      <w:r w:rsidRPr="00B22275">
        <w:rPr>
          <w:rFonts w:ascii="Arial" w:hAnsi="Arial" w:cs="Arial"/>
          <w:sz w:val="28"/>
          <w:szCs w:val="28"/>
          <w:rtl/>
        </w:rPr>
        <w:t xml:space="preserve">عدد الرسائل الممنوحة في برنامج العلاقات العامة من خريجي البرنامج </w:t>
      </w:r>
    </w:p>
    <w:p w14:paraId="0E9A9B31" w14:textId="77777777" w:rsidR="00B22275" w:rsidRP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tbl>
      <w:tblPr>
        <w:tblStyle w:val="1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6211"/>
        <w:gridCol w:w="900"/>
        <w:gridCol w:w="2157"/>
      </w:tblGrid>
      <w:tr w:rsidR="00B22275" w:rsidRPr="00B22275" w14:paraId="1AB5DEA8" w14:textId="77777777" w:rsidTr="00E73369"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05149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الرسائل الممنوحة من خريجي البرنامج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B36FC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العدد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936BD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نسبة </w:t>
            </w:r>
            <w:proofErr w:type="gramStart"/>
            <w:r w:rsidRPr="00B22275">
              <w:rPr>
                <w:rFonts w:ascii="Arial" w:hAnsi="Arial" w:cs="Arial"/>
                <w:sz w:val="28"/>
                <w:szCs w:val="28"/>
                <w:rtl/>
              </w:rPr>
              <w:t>المنح  من</w:t>
            </w:r>
            <w:proofErr w:type="gramEnd"/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 خريجي البرنامج بالنسبة لإجمالي الرسائل الممنوحة</w:t>
            </w:r>
          </w:p>
        </w:tc>
      </w:tr>
      <w:tr w:rsidR="00B22275" w:rsidRPr="00B22275" w14:paraId="1A3A6F89" w14:textId="77777777" w:rsidTr="00E73369"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B9F62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عدد رسائل الماجستير الممنوحة ببرنامج العلاقات </w:t>
            </w:r>
            <w:proofErr w:type="gramStart"/>
            <w:r w:rsidRPr="00B22275">
              <w:rPr>
                <w:rFonts w:ascii="Arial" w:hAnsi="Arial" w:cs="Arial"/>
                <w:sz w:val="28"/>
                <w:szCs w:val="28"/>
                <w:rtl/>
              </w:rPr>
              <w:t>العامة  في</w:t>
            </w:r>
            <w:proofErr w:type="gramEnd"/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 السنة الدراسية ( 2018 – 2019 ) إلي السنة الدراسية ( 2021 – 2022 ) من خريجي البرنامج 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E4FF5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7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E76A5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70% </w:t>
            </w:r>
          </w:p>
        </w:tc>
      </w:tr>
      <w:tr w:rsidR="00B22275" w:rsidRPr="00B22275" w14:paraId="23F96E10" w14:textId="77777777" w:rsidTr="00E73369"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59B35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عدد رسائل الدكتوراة الممنوحة ببرنامج العلاقات </w:t>
            </w:r>
            <w:proofErr w:type="gramStart"/>
            <w:r w:rsidRPr="00B22275">
              <w:rPr>
                <w:rFonts w:ascii="Arial" w:hAnsi="Arial" w:cs="Arial"/>
                <w:sz w:val="28"/>
                <w:szCs w:val="28"/>
                <w:rtl/>
              </w:rPr>
              <w:t>العامة  في</w:t>
            </w:r>
            <w:proofErr w:type="gramEnd"/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 السنة الدراسية ( 2018 – 2019 ) إلي السنة الدراسية ( 2021 – 2022 ) من خريجي البرنامج 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0222F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5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C4E6C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71.42 %</w:t>
            </w:r>
          </w:p>
        </w:tc>
      </w:tr>
    </w:tbl>
    <w:p w14:paraId="330013B6" w14:textId="77777777" w:rsidR="00B22275" w:rsidRPr="00B22275" w:rsidRDefault="00B22275" w:rsidP="00B22275">
      <w:pPr>
        <w:spacing w:line="252" w:lineRule="auto"/>
        <w:rPr>
          <w:rFonts w:ascii="Arial" w:eastAsia="Calibri" w:hAnsi="Arial" w:cs="Arial"/>
          <w:sz w:val="28"/>
          <w:szCs w:val="28"/>
          <w:rtl/>
          <w:lang w:bidi="ar-EG"/>
        </w:rPr>
      </w:pPr>
      <w:r w:rsidRPr="00B22275">
        <w:rPr>
          <w:rFonts w:ascii="Arial" w:eastAsia="Calibri" w:hAnsi="Arial" w:cs="Arial"/>
          <w:sz w:val="28"/>
          <w:szCs w:val="28"/>
          <w:rtl/>
          <w:lang w:bidi="ar-EG"/>
        </w:rPr>
        <w:t xml:space="preserve">             </w:t>
      </w:r>
    </w:p>
    <w:p w14:paraId="2500F3ED" w14:textId="77777777" w:rsidR="00B22275" w:rsidRP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tbl>
      <w:tblPr>
        <w:tblStyle w:val="1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011"/>
        <w:gridCol w:w="1257"/>
      </w:tblGrid>
      <w:tr w:rsidR="00B22275" w:rsidRPr="00B22275" w14:paraId="4ED932E2" w14:textId="77777777" w:rsidTr="00E73369">
        <w:tc>
          <w:tcPr>
            <w:tcW w:w="8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A9787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عدد رسائل الماجستير المسجلة ببرنامج العلاقات العامة في السنة الدراسية ( 2018 – 2019 ) </w:t>
            </w:r>
            <w:proofErr w:type="gramStart"/>
            <w:r w:rsidRPr="00B22275">
              <w:rPr>
                <w:rFonts w:ascii="Arial" w:hAnsi="Arial" w:cs="Arial"/>
                <w:sz w:val="28"/>
                <w:szCs w:val="28"/>
                <w:rtl/>
              </w:rPr>
              <w:t>إلي</w:t>
            </w:r>
            <w:proofErr w:type="gramEnd"/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 السنة الدراسية ( 2021 – 2022 ) 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3D402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15</w:t>
            </w:r>
          </w:p>
        </w:tc>
      </w:tr>
      <w:tr w:rsidR="00B22275" w:rsidRPr="00B22275" w14:paraId="59461EF0" w14:textId="77777777" w:rsidTr="00E73369">
        <w:trPr>
          <w:trHeight w:val="417"/>
        </w:trPr>
        <w:tc>
          <w:tcPr>
            <w:tcW w:w="8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1DFFD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عدد رسائل الدكتوراة المسجلة ببرنامج العلاقات </w:t>
            </w:r>
            <w:proofErr w:type="gramStart"/>
            <w:r w:rsidRPr="00B22275">
              <w:rPr>
                <w:rFonts w:ascii="Arial" w:hAnsi="Arial" w:cs="Arial"/>
                <w:sz w:val="28"/>
                <w:szCs w:val="28"/>
                <w:rtl/>
              </w:rPr>
              <w:t>العامة  في</w:t>
            </w:r>
            <w:proofErr w:type="gramEnd"/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 السنة الدراسية ( 2018 – 2019 ) إلي السنة الدراسية ( 2021 – 2022 )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AEF95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12</w:t>
            </w:r>
          </w:p>
        </w:tc>
      </w:tr>
    </w:tbl>
    <w:p w14:paraId="721DC81C" w14:textId="77777777" w:rsidR="00B22275" w:rsidRP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p w14:paraId="7B92BBBA" w14:textId="77777777" w:rsidR="00B22275" w:rsidRP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p w14:paraId="4738BB97" w14:textId="77777777" w:rsidR="00B22275" w:rsidRPr="00B22275" w:rsidRDefault="00B22275" w:rsidP="00B22275">
      <w:pPr>
        <w:tabs>
          <w:tab w:val="right" w:pos="1718"/>
        </w:tabs>
        <w:jc w:val="center"/>
        <w:rPr>
          <w:rFonts w:ascii="Arial" w:hAnsi="Arial" w:cs="Arial"/>
          <w:sz w:val="28"/>
          <w:szCs w:val="28"/>
          <w:rtl/>
        </w:rPr>
      </w:pPr>
      <w:r w:rsidRPr="00B22275">
        <w:rPr>
          <w:rFonts w:ascii="Arial" w:hAnsi="Arial" w:cs="Arial"/>
          <w:sz w:val="28"/>
          <w:szCs w:val="28"/>
          <w:rtl/>
        </w:rPr>
        <w:t xml:space="preserve">عدد الرسائل المسجلة في برنامج العلاقات العامة من خريجي البرنامج </w:t>
      </w:r>
    </w:p>
    <w:p w14:paraId="668174C8" w14:textId="77777777" w:rsidR="00B22275" w:rsidRPr="00B22275" w:rsidRDefault="00B22275" w:rsidP="00B22275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tbl>
      <w:tblPr>
        <w:tblStyle w:val="1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6211"/>
        <w:gridCol w:w="900"/>
        <w:gridCol w:w="2157"/>
      </w:tblGrid>
      <w:tr w:rsidR="00B22275" w:rsidRPr="00B22275" w14:paraId="75BEB9A0" w14:textId="77777777" w:rsidTr="00E73369"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A1033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الرسائل المسجلة من خريجي البرنامج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C2B72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العدد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BBA16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نسبة التسجيل من خريجي البرنامج بالنسبة لإجمالي الرسائل المسجلة</w:t>
            </w:r>
          </w:p>
        </w:tc>
      </w:tr>
      <w:tr w:rsidR="00B22275" w:rsidRPr="00B22275" w14:paraId="55C01B3B" w14:textId="77777777" w:rsidTr="00E73369"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434F3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عدد رسائل الماجستير المسجلة ببرنامج العلاقات العامة في السنة الدراسية ( 2018 – 2019 ) </w:t>
            </w:r>
            <w:proofErr w:type="gramStart"/>
            <w:r w:rsidRPr="00B22275">
              <w:rPr>
                <w:rFonts w:ascii="Arial" w:hAnsi="Arial" w:cs="Arial"/>
                <w:sz w:val="28"/>
                <w:szCs w:val="28"/>
                <w:rtl/>
              </w:rPr>
              <w:t>إلي</w:t>
            </w:r>
            <w:proofErr w:type="gramEnd"/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 السنة الدراسية ( 2021 – 2022 ) من خريجي البرنامج 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011A3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13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17F5E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86.66 % </w:t>
            </w:r>
          </w:p>
        </w:tc>
      </w:tr>
      <w:tr w:rsidR="00B22275" w:rsidRPr="00B22275" w14:paraId="5C50751D" w14:textId="77777777" w:rsidTr="00E73369"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1776E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عدد رسائل الدكتوراة المسجلة ببرنامج العلاقات العامة في السنة الدراسية ( 2018 – 2019 ) </w:t>
            </w:r>
            <w:proofErr w:type="gramStart"/>
            <w:r w:rsidRPr="00B22275">
              <w:rPr>
                <w:rFonts w:ascii="Arial" w:hAnsi="Arial" w:cs="Arial"/>
                <w:sz w:val="28"/>
                <w:szCs w:val="28"/>
                <w:rtl/>
              </w:rPr>
              <w:t>إلي</w:t>
            </w:r>
            <w:proofErr w:type="gramEnd"/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 السنة الدراسية ( 2021 – 2022 ) من خريجي البرنامج 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F9E5C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>10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B22BC" w14:textId="77777777" w:rsidR="00B22275" w:rsidRPr="00B22275" w:rsidRDefault="00B22275" w:rsidP="00E7336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B22275">
              <w:rPr>
                <w:rFonts w:ascii="Arial" w:hAnsi="Arial" w:cs="Arial"/>
                <w:sz w:val="28"/>
                <w:szCs w:val="28"/>
                <w:rtl/>
              </w:rPr>
              <w:t xml:space="preserve">83.33 % </w:t>
            </w:r>
          </w:p>
        </w:tc>
      </w:tr>
    </w:tbl>
    <w:p w14:paraId="15A9CC41" w14:textId="77777777" w:rsidR="00B22275" w:rsidRPr="00B22275" w:rsidRDefault="00B22275" w:rsidP="00B22275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2E0D909D" w14:textId="77777777" w:rsidR="00B22275" w:rsidRPr="00B22275" w:rsidRDefault="00B22275" w:rsidP="00B22275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597196F3" w14:textId="7741DBA7" w:rsidR="00B22275" w:rsidRPr="00B22275" w:rsidRDefault="00B22275" w:rsidP="00B22275">
      <w:pPr>
        <w:spacing w:line="254" w:lineRule="auto"/>
        <w:jc w:val="center"/>
        <w:rPr>
          <w:rFonts w:asciiTheme="minorBidi" w:eastAsia="Calibri" w:hAnsiTheme="minorBidi" w:cstheme="minorBidi"/>
          <w:sz w:val="28"/>
          <w:szCs w:val="28"/>
          <w:rtl/>
          <w:lang w:bidi="ar-EG"/>
        </w:rPr>
      </w:pPr>
      <w:r w:rsidRPr="00B22275">
        <w:rPr>
          <w:rFonts w:asciiTheme="minorBidi" w:eastAsia="Calibri" w:hAnsiTheme="minorBidi" w:cstheme="minorBidi" w:hint="cs"/>
          <w:sz w:val="28"/>
          <w:szCs w:val="28"/>
          <w:rtl/>
          <w:lang w:bidi="ar-EG"/>
        </w:rPr>
        <w:t xml:space="preserve">                                                 </w:t>
      </w:r>
    </w:p>
    <w:p w14:paraId="085285A0" w14:textId="77777777" w:rsidR="002B00B6" w:rsidRPr="00B22275" w:rsidRDefault="002B00B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19AA256A" w14:textId="77777777" w:rsidR="002B00B6" w:rsidRPr="00B22275" w:rsidRDefault="002B00B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10A38E58" w14:textId="77777777" w:rsidR="002B00B6" w:rsidRDefault="002B00B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78805780" w14:textId="77777777" w:rsidR="00B22275" w:rsidRDefault="00B2227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7F4A9723" w14:textId="77777777" w:rsidR="00B22275" w:rsidRDefault="00B2227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0EC54D16" w14:textId="77777777" w:rsidR="002B00B6" w:rsidRDefault="002B00B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0898C218" w14:textId="77777777" w:rsidR="002B00B6" w:rsidRDefault="002B00B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1F1F0D19" w14:textId="77777777" w:rsidR="002B00B6" w:rsidRDefault="002B00B6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7F3325FD" w14:textId="77777777" w:rsidR="005B4730" w:rsidRPr="005B4730" w:rsidRDefault="005B4730" w:rsidP="005B4730">
      <w:pPr>
        <w:tabs>
          <w:tab w:val="right" w:pos="1718"/>
        </w:tabs>
        <w:jc w:val="center"/>
        <w:rPr>
          <w:rFonts w:ascii="Arial" w:hAnsi="Arial" w:cs="Arial"/>
          <w:sz w:val="28"/>
          <w:szCs w:val="28"/>
          <w:rtl/>
        </w:rPr>
      </w:pPr>
      <w:r w:rsidRPr="005B4730">
        <w:rPr>
          <w:rFonts w:ascii="Arial" w:hAnsi="Arial" w:cs="Arial"/>
          <w:sz w:val="28"/>
          <w:szCs w:val="28"/>
          <w:rtl/>
        </w:rPr>
        <w:t>عدد الرسائل المسجلة في برنامج ال</w:t>
      </w:r>
      <w:r w:rsidRPr="005B4730">
        <w:rPr>
          <w:rFonts w:ascii="Arial" w:hAnsi="Arial" w:cs="Arial" w:hint="cs"/>
          <w:sz w:val="28"/>
          <w:szCs w:val="28"/>
          <w:rtl/>
        </w:rPr>
        <w:t>علاقات العامة</w:t>
      </w:r>
      <w:r w:rsidRPr="005B4730">
        <w:rPr>
          <w:rFonts w:ascii="Arial" w:hAnsi="Arial" w:cs="Arial"/>
          <w:sz w:val="28"/>
          <w:szCs w:val="28"/>
          <w:rtl/>
        </w:rPr>
        <w:t xml:space="preserve"> من خريجي البرنامج </w:t>
      </w:r>
      <w:r w:rsidRPr="005B4730">
        <w:rPr>
          <w:rFonts w:ascii="Arial" w:hAnsi="Arial" w:cs="Arial" w:hint="cs"/>
          <w:sz w:val="28"/>
          <w:szCs w:val="28"/>
          <w:rtl/>
        </w:rPr>
        <w:t>2022 / 2023</w:t>
      </w:r>
    </w:p>
    <w:p w14:paraId="68455C3C" w14:textId="77777777" w:rsidR="005B4730" w:rsidRPr="005B4730" w:rsidRDefault="005B4730" w:rsidP="005B4730">
      <w:pPr>
        <w:tabs>
          <w:tab w:val="right" w:pos="1718"/>
        </w:tabs>
        <w:rPr>
          <w:rFonts w:ascii="Arial" w:hAnsi="Arial" w:cs="Arial"/>
          <w:sz w:val="28"/>
          <w:szCs w:val="28"/>
          <w:rtl/>
        </w:rPr>
      </w:pPr>
    </w:p>
    <w:tbl>
      <w:tblPr>
        <w:tblStyle w:val="1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4832"/>
        <w:gridCol w:w="928"/>
        <w:gridCol w:w="1682"/>
        <w:gridCol w:w="1826"/>
      </w:tblGrid>
      <w:tr w:rsidR="005B4730" w:rsidRPr="005B4730" w14:paraId="6DB54634" w14:textId="77777777" w:rsidTr="00255009"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0576B" w14:textId="77777777" w:rsidR="005B4730" w:rsidRPr="005B4730" w:rsidRDefault="005B4730" w:rsidP="005B473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B4730">
              <w:rPr>
                <w:rFonts w:ascii="Arial" w:hAnsi="Arial" w:cs="Arial"/>
                <w:sz w:val="28"/>
                <w:szCs w:val="28"/>
                <w:rtl/>
              </w:rPr>
              <w:t>الرسائل المسجلة من خريجي البرنامج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673BE" w14:textId="77777777" w:rsidR="005B4730" w:rsidRPr="005B4730" w:rsidRDefault="005B4730" w:rsidP="005B473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B4730">
              <w:rPr>
                <w:rFonts w:ascii="Arial" w:hAnsi="Arial" w:cs="Arial"/>
                <w:sz w:val="28"/>
                <w:szCs w:val="28"/>
                <w:rtl/>
              </w:rPr>
              <w:t>العدد</w:t>
            </w:r>
          </w:p>
          <w:p w14:paraId="11A331FE" w14:textId="77777777" w:rsidR="005B4730" w:rsidRPr="005B4730" w:rsidRDefault="005B4730" w:rsidP="005B473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B4730">
              <w:rPr>
                <w:rFonts w:ascii="Arial" w:hAnsi="Arial" w:cs="Arial" w:hint="cs"/>
                <w:sz w:val="28"/>
                <w:szCs w:val="28"/>
                <w:rtl/>
              </w:rPr>
              <w:t xml:space="preserve">من خريجي البرنامج 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9B51" w14:textId="77777777" w:rsidR="005B4730" w:rsidRPr="005B4730" w:rsidRDefault="005B4730" w:rsidP="005B4730">
            <w:pPr>
              <w:tabs>
                <w:tab w:val="right" w:pos="1718"/>
              </w:tabs>
              <w:bidi w:val="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B4730">
              <w:rPr>
                <w:rFonts w:ascii="Arial" w:hAnsi="Arial" w:cs="Arial" w:hint="cs"/>
                <w:sz w:val="28"/>
                <w:szCs w:val="28"/>
                <w:rtl/>
              </w:rPr>
              <w:t>إجمالي عدد الرسائل المسجلة في البرنامج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0352F" w14:textId="77777777" w:rsidR="005B4730" w:rsidRPr="005B4730" w:rsidRDefault="005B4730" w:rsidP="005B473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B4730">
              <w:rPr>
                <w:rFonts w:ascii="Arial" w:hAnsi="Arial" w:cs="Arial"/>
                <w:sz w:val="28"/>
                <w:szCs w:val="28"/>
                <w:rtl/>
              </w:rPr>
              <w:t>نسبة التسجيل من خريجي البرنامج بالنسبة لإجمالي الرسائل المسجلة</w:t>
            </w:r>
          </w:p>
        </w:tc>
      </w:tr>
      <w:tr w:rsidR="005B4730" w:rsidRPr="005B4730" w14:paraId="0C6ADB85" w14:textId="77777777" w:rsidTr="00255009"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33BF0" w14:textId="77777777" w:rsidR="005B4730" w:rsidRPr="005B4730" w:rsidRDefault="005B4730" w:rsidP="005B473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B4730">
              <w:rPr>
                <w:rFonts w:ascii="Arial" w:hAnsi="Arial" w:cs="Arial"/>
                <w:sz w:val="28"/>
                <w:szCs w:val="28"/>
                <w:rtl/>
              </w:rPr>
              <w:t>عدد رسائل الماجستير المسجلة ببرنامج ال</w:t>
            </w:r>
            <w:r w:rsidRPr="005B4730">
              <w:rPr>
                <w:rFonts w:ascii="Arial" w:hAnsi="Arial" w:cs="Arial" w:hint="cs"/>
                <w:sz w:val="28"/>
                <w:szCs w:val="28"/>
                <w:rtl/>
              </w:rPr>
              <w:t xml:space="preserve">علاقات </w:t>
            </w:r>
            <w:proofErr w:type="gramStart"/>
            <w:r w:rsidRPr="005B4730">
              <w:rPr>
                <w:rFonts w:ascii="Arial" w:hAnsi="Arial" w:cs="Arial" w:hint="cs"/>
                <w:sz w:val="28"/>
                <w:szCs w:val="28"/>
                <w:rtl/>
              </w:rPr>
              <w:t>العامة</w:t>
            </w:r>
            <w:r w:rsidRPr="005B4730">
              <w:rPr>
                <w:rFonts w:ascii="Arial" w:hAnsi="Arial" w:cs="Arial"/>
                <w:sz w:val="28"/>
                <w:szCs w:val="28"/>
                <w:rtl/>
              </w:rPr>
              <w:t xml:space="preserve">  في</w:t>
            </w:r>
            <w:proofErr w:type="gramEnd"/>
            <w:r w:rsidRPr="005B4730">
              <w:rPr>
                <w:rFonts w:ascii="Arial" w:hAnsi="Arial" w:cs="Arial"/>
                <w:sz w:val="28"/>
                <w:szCs w:val="28"/>
                <w:rtl/>
              </w:rPr>
              <w:t xml:space="preserve"> السنة الدراسية </w:t>
            </w:r>
            <w:r w:rsidRPr="005B4730">
              <w:rPr>
                <w:rFonts w:ascii="Arial" w:hAnsi="Arial" w:cs="Arial" w:hint="cs"/>
                <w:sz w:val="28"/>
                <w:szCs w:val="28"/>
                <w:rtl/>
              </w:rPr>
              <w:t xml:space="preserve">2022 / 2023 </w:t>
            </w:r>
            <w:r w:rsidRPr="005B4730">
              <w:rPr>
                <w:rFonts w:ascii="Arial" w:hAnsi="Arial" w:cs="Arial"/>
                <w:sz w:val="28"/>
                <w:szCs w:val="28"/>
                <w:rtl/>
              </w:rPr>
              <w:t>من خريجي البرنامج 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F5A8D" w14:textId="77777777" w:rsidR="005B4730" w:rsidRPr="005B4730" w:rsidRDefault="005B4730" w:rsidP="005B473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B4730">
              <w:rPr>
                <w:rFonts w:ascii="Arial" w:hAnsi="Arial" w:cs="Arial" w:hint="cs"/>
                <w:sz w:val="28"/>
                <w:szCs w:val="28"/>
                <w:rtl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1B06F" w14:textId="77777777" w:rsidR="005B4730" w:rsidRPr="005B4730" w:rsidRDefault="005B4730" w:rsidP="005B4730">
            <w:pPr>
              <w:tabs>
                <w:tab w:val="right" w:pos="1718"/>
              </w:tabs>
              <w:bidi w:val="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B4730">
              <w:rPr>
                <w:rFonts w:ascii="Arial" w:hAnsi="Arial" w:cs="Arial" w:hint="cs"/>
                <w:sz w:val="28"/>
                <w:szCs w:val="28"/>
                <w:rtl/>
              </w:rPr>
              <w:t>8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A6AAA" w14:textId="77777777" w:rsidR="005B4730" w:rsidRPr="005B4730" w:rsidRDefault="005B4730" w:rsidP="005B473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B4730">
              <w:rPr>
                <w:rFonts w:ascii="Arial" w:hAnsi="Arial" w:cs="Arial" w:hint="cs"/>
                <w:sz w:val="28"/>
                <w:szCs w:val="28"/>
                <w:rtl/>
              </w:rPr>
              <w:t xml:space="preserve">50 </w:t>
            </w:r>
            <w:r w:rsidRPr="005B4730">
              <w:rPr>
                <w:rFonts w:ascii="Arial" w:hAnsi="Arial" w:cs="Arial"/>
                <w:sz w:val="28"/>
                <w:szCs w:val="28"/>
                <w:rtl/>
              </w:rPr>
              <w:t>%</w:t>
            </w:r>
          </w:p>
        </w:tc>
      </w:tr>
      <w:tr w:rsidR="005B4730" w:rsidRPr="005B4730" w14:paraId="2FACB542" w14:textId="77777777" w:rsidTr="00255009"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43609" w14:textId="77777777" w:rsidR="005B4730" w:rsidRPr="005B4730" w:rsidRDefault="005B4730" w:rsidP="005B473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B4730">
              <w:rPr>
                <w:rFonts w:ascii="Arial" w:hAnsi="Arial" w:cs="Arial"/>
                <w:sz w:val="28"/>
                <w:szCs w:val="28"/>
                <w:rtl/>
              </w:rPr>
              <w:t>عدد رسائل الدكتوراة المسجلة ببرنامج ال</w:t>
            </w:r>
            <w:r w:rsidRPr="005B4730">
              <w:rPr>
                <w:rFonts w:ascii="Arial" w:hAnsi="Arial" w:cs="Arial" w:hint="cs"/>
                <w:sz w:val="28"/>
                <w:szCs w:val="28"/>
                <w:rtl/>
              </w:rPr>
              <w:t xml:space="preserve">علاقات </w:t>
            </w:r>
            <w:proofErr w:type="gramStart"/>
            <w:r w:rsidRPr="005B4730">
              <w:rPr>
                <w:rFonts w:ascii="Arial" w:hAnsi="Arial" w:cs="Arial" w:hint="cs"/>
                <w:sz w:val="28"/>
                <w:szCs w:val="28"/>
                <w:rtl/>
              </w:rPr>
              <w:t>العامة</w:t>
            </w:r>
            <w:r w:rsidRPr="005B4730">
              <w:rPr>
                <w:rFonts w:ascii="Arial" w:hAnsi="Arial" w:cs="Arial"/>
                <w:sz w:val="28"/>
                <w:szCs w:val="28"/>
                <w:rtl/>
              </w:rPr>
              <w:t xml:space="preserve">  في</w:t>
            </w:r>
            <w:proofErr w:type="gramEnd"/>
            <w:r w:rsidRPr="005B4730">
              <w:rPr>
                <w:rFonts w:ascii="Arial" w:hAnsi="Arial" w:cs="Arial"/>
                <w:sz w:val="28"/>
                <w:szCs w:val="28"/>
                <w:rtl/>
              </w:rPr>
              <w:t xml:space="preserve"> السنة الدراسية </w:t>
            </w:r>
            <w:r w:rsidRPr="005B4730">
              <w:rPr>
                <w:rFonts w:ascii="Arial" w:hAnsi="Arial" w:cs="Arial" w:hint="cs"/>
                <w:sz w:val="28"/>
                <w:szCs w:val="28"/>
                <w:rtl/>
              </w:rPr>
              <w:t xml:space="preserve">2022  / 2023 </w:t>
            </w:r>
            <w:r w:rsidRPr="005B4730">
              <w:rPr>
                <w:rFonts w:ascii="Arial" w:hAnsi="Arial" w:cs="Arial"/>
                <w:sz w:val="28"/>
                <w:szCs w:val="28"/>
                <w:rtl/>
              </w:rPr>
              <w:t>من خريجي البرنامج 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9E45D" w14:textId="77777777" w:rsidR="005B4730" w:rsidRPr="005B4730" w:rsidRDefault="005B4730" w:rsidP="005B4730">
            <w:pPr>
              <w:tabs>
                <w:tab w:val="right" w:pos="1718"/>
              </w:tabs>
              <w:rPr>
                <w:rFonts w:ascii="Arial" w:hAnsi="Arial" w:cs="Arial"/>
                <w:sz w:val="28"/>
                <w:szCs w:val="28"/>
                <w:rtl/>
              </w:rPr>
            </w:pPr>
            <w:r w:rsidRPr="005B4730">
              <w:rPr>
                <w:rFonts w:ascii="Arial" w:hAnsi="Arial" w:cs="Arial" w:hint="cs"/>
                <w:sz w:val="28"/>
                <w:szCs w:val="28"/>
                <w:rtl/>
              </w:rPr>
              <w:t xml:space="preserve">  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AF9B" w14:textId="77777777" w:rsidR="005B4730" w:rsidRPr="005B4730" w:rsidRDefault="005B4730" w:rsidP="005B4730">
            <w:pPr>
              <w:tabs>
                <w:tab w:val="right" w:pos="1718"/>
              </w:tabs>
              <w:bidi w:val="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B4730">
              <w:rPr>
                <w:rFonts w:ascii="Arial" w:hAnsi="Arial" w:cs="Arial" w:hint="cs"/>
                <w:sz w:val="28"/>
                <w:szCs w:val="28"/>
                <w:rtl/>
              </w:rPr>
              <w:t>5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FB5C3" w14:textId="77777777" w:rsidR="005B4730" w:rsidRPr="005B4730" w:rsidRDefault="005B4730" w:rsidP="005B4730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 w:rsidRPr="005B4730">
              <w:rPr>
                <w:rFonts w:ascii="Arial" w:hAnsi="Arial" w:cs="Arial" w:hint="cs"/>
                <w:sz w:val="28"/>
                <w:szCs w:val="28"/>
                <w:rtl/>
              </w:rPr>
              <w:t xml:space="preserve">80  </w:t>
            </w:r>
            <w:r w:rsidRPr="005B4730">
              <w:rPr>
                <w:rFonts w:ascii="Arial" w:hAnsi="Arial" w:cs="Arial"/>
                <w:sz w:val="28"/>
                <w:szCs w:val="28"/>
                <w:rtl/>
              </w:rPr>
              <w:t>%</w:t>
            </w:r>
            <w:proofErr w:type="gramEnd"/>
          </w:p>
        </w:tc>
      </w:tr>
    </w:tbl>
    <w:p w14:paraId="76F6D968" w14:textId="77777777" w:rsidR="007E0DB2" w:rsidRDefault="007E0DB2" w:rsidP="005B4730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3B9646E3" w14:textId="77777777" w:rsidR="007E0DB2" w:rsidRDefault="007E0DB2" w:rsidP="00976BF7">
      <w:pPr>
        <w:tabs>
          <w:tab w:val="right" w:pos="1718"/>
        </w:tabs>
        <w:jc w:val="center"/>
        <w:rPr>
          <w:rFonts w:asciiTheme="minorBidi" w:hAnsiTheme="minorBidi" w:cstheme="minorBidi"/>
          <w:sz w:val="28"/>
          <w:szCs w:val="28"/>
          <w:rtl/>
        </w:rPr>
      </w:pPr>
    </w:p>
    <w:p w14:paraId="630931AA" w14:textId="77777777" w:rsidR="007E0DB2" w:rsidRDefault="007E0DB2" w:rsidP="00976BF7">
      <w:pPr>
        <w:tabs>
          <w:tab w:val="right" w:pos="1718"/>
        </w:tabs>
        <w:jc w:val="center"/>
        <w:rPr>
          <w:rFonts w:asciiTheme="minorBidi" w:hAnsiTheme="minorBidi" w:cstheme="minorBidi"/>
          <w:sz w:val="28"/>
          <w:szCs w:val="28"/>
          <w:rtl/>
        </w:rPr>
      </w:pPr>
    </w:p>
    <w:p w14:paraId="44980A4E" w14:textId="77777777" w:rsidR="007E0DB2" w:rsidRDefault="007E0DB2" w:rsidP="00976BF7">
      <w:pPr>
        <w:tabs>
          <w:tab w:val="right" w:pos="1718"/>
        </w:tabs>
        <w:jc w:val="center"/>
        <w:rPr>
          <w:rFonts w:asciiTheme="minorBidi" w:hAnsiTheme="minorBidi" w:cstheme="minorBidi"/>
          <w:sz w:val="28"/>
          <w:szCs w:val="28"/>
          <w:rtl/>
        </w:rPr>
      </w:pPr>
    </w:p>
    <w:p w14:paraId="25DA2770" w14:textId="77777777" w:rsidR="007E0DB2" w:rsidRDefault="007E0DB2" w:rsidP="00976BF7">
      <w:pPr>
        <w:tabs>
          <w:tab w:val="right" w:pos="1718"/>
        </w:tabs>
        <w:jc w:val="center"/>
        <w:rPr>
          <w:rFonts w:asciiTheme="minorBidi" w:hAnsiTheme="minorBidi" w:cstheme="minorBidi"/>
          <w:sz w:val="28"/>
          <w:szCs w:val="28"/>
          <w:rtl/>
        </w:rPr>
      </w:pPr>
    </w:p>
    <w:p w14:paraId="39A5D57E" w14:textId="77777777" w:rsidR="007E0DB2" w:rsidRDefault="007E0DB2" w:rsidP="00976BF7">
      <w:pPr>
        <w:tabs>
          <w:tab w:val="right" w:pos="1718"/>
        </w:tabs>
        <w:jc w:val="center"/>
        <w:rPr>
          <w:rFonts w:asciiTheme="minorBidi" w:hAnsiTheme="minorBidi" w:cstheme="minorBidi"/>
          <w:sz w:val="28"/>
          <w:szCs w:val="28"/>
          <w:rtl/>
        </w:rPr>
      </w:pPr>
    </w:p>
    <w:p w14:paraId="486C7E80" w14:textId="77777777" w:rsidR="007E0DB2" w:rsidRDefault="007E0DB2" w:rsidP="00976BF7">
      <w:pPr>
        <w:tabs>
          <w:tab w:val="right" w:pos="1718"/>
        </w:tabs>
        <w:jc w:val="center"/>
        <w:rPr>
          <w:rFonts w:asciiTheme="minorBidi" w:hAnsiTheme="minorBidi" w:cstheme="minorBidi"/>
          <w:sz w:val="28"/>
          <w:szCs w:val="28"/>
          <w:rtl/>
        </w:rPr>
      </w:pPr>
    </w:p>
    <w:p w14:paraId="2E2A7C67" w14:textId="77777777" w:rsidR="007E0DB2" w:rsidRDefault="007E0DB2" w:rsidP="00976BF7">
      <w:pPr>
        <w:tabs>
          <w:tab w:val="right" w:pos="1718"/>
        </w:tabs>
        <w:jc w:val="center"/>
        <w:rPr>
          <w:rFonts w:asciiTheme="minorBidi" w:hAnsiTheme="minorBidi" w:cstheme="minorBidi"/>
          <w:sz w:val="28"/>
          <w:szCs w:val="28"/>
          <w:rtl/>
        </w:rPr>
      </w:pPr>
    </w:p>
    <w:p w14:paraId="316AB204" w14:textId="053DC7E6" w:rsidR="00976BF7" w:rsidRDefault="00976BF7" w:rsidP="00976BF7">
      <w:pPr>
        <w:tabs>
          <w:tab w:val="right" w:pos="1718"/>
        </w:tabs>
        <w:jc w:val="center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 xml:space="preserve">الملتحقين بالسنة التمهيدية للماجستير </w:t>
      </w:r>
    </w:p>
    <w:p w14:paraId="51BF8B55" w14:textId="77777777" w:rsidR="00976BF7" w:rsidRPr="0047246F" w:rsidRDefault="00976BF7" w:rsidP="00976BF7">
      <w:pPr>
        <w:tabs>
          <w:tab w:val="right" w:pos="1718"/>
        </w:tabs>
        <w:jc w:val="center"/>
        <w:rPr>
          <w:rFonts w:asciiTheme="minorBidi" w:hAnsiTheme="minorBidi" w:cstheme="minorBidi"/>
          <w:sz w:val="28"/>
          <w:szCs w:val="28"/>
          <w:rtl/>
        </w:rPr>
      </w:pPr>
    </w:p>
    <w:tbl>
      <w:tblPr>
        <w:tblStyle w:val="1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2180"/>
        <w:gridCol w:w="1684"/>
        <w:gridCol w:w="1980"/>
        <w:gridCol w:w="2427"/>
      </w:tblGrid>
      <w:tr w:rsidR="00C96F63" w:rsidRPr="0047246F" w14:paraId="7897745B" w14:textId="77777777" w:rsidTr="00C96F6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75F6" w14:textId="5FEBC802" w:rsidR="00C96F63" w:rsidRDefault="00C96F63" w:rsidP="00976BF7">
            <w:pPr>
              <w:tabs>
                <w:tab w:val="right" w:pos="1718"/>
              </w:tabs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العام الدراسي 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3E3C9" w14:textId="6AFBA3D6" w:rsidR="00C96F63" w:rsidRDefault="00C96F63" w:rsidP="00976BF7">
            <w:pPr>
              <w:tabs>
                <w:tab w:val="right" w:pos="1718"/>
              </w:tabs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إجمالي الملتحقين بالسنة التمهيدية للماجستير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F0C82" w14:textId="5ADB55EA" w:rsidR="00C96F63" w:rsidRPr="00976BF7" w:rsidRDefault="00C96F63" w:rsidP="00976BF7">
            <w:pPr>
              <w:tabs>
                <w:tab w:val="right" w:pos="1718"/>
              </w:tabs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عدد الملتحقين بالسنة التمهيدية للماجستير من خريجي برنامج </w:t>
            </w:r>
            <w:r w:rsidR="00837901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العلاقات العامة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67732" w14:textId="46A71CBF" w:rsidR="00C96F63" w:rsidRPr="0047246F" w:rsidRDefault="00C96F63" w:rsidP="00500DCF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47246F">
              <w:rPr>
                <w:rFonts w:ascii="Arial" w:hAnsi="Arial" w:cs="Arial"/>
                <w:sz w:val="28"/>
                <w:szCs w:val="28"/>
                <w:rtl/>
              </w:rPr>
              <w:t>نسبة ال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ملتحقين من خريجي برنامج </w:t>
            </w:r>
            <w:r w:rsidR="00837901">
              <w:rPr>
                <w:rFonts w:ascii="Arial" w:hAnsi="Arial" w:cs="Arial" w:hint="cs"/>
                <w:sz w:val="28"/>
                <w:szCs w:val="28"/>
                <w:rtl/>
              </w:rPr>
              <w:t xml:space="preserve">العلاقات </w:t>
            </w:r>
            <w:proofErr w:type="gramStart"/>
            <w:r w:rsidR="00837901">
              <w:rPr>
                <w:rFonts w:ascii="Arial" w:hAnsi="Arial" w:cs="Arial" w:hint="cs"/>
                <w:sz w:val="28"/>
                <w:szCs w:val="28"/>
                <w:rtl/>
              </w:rPr>
              <w:t xml:space="preserve">العامة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بالسنة</w:t>
            </w:r>
            <w:proofErr w:type="gramEnd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التمهيدية للماجستير </w:t>
            </w:r>
            <w:r w:rsidRPr="0047246F">
              <w:rPr>
                <w:rFonts w:ascii="Arial" w:hAnsi="Arial" w:cs="Arial"/>
                <w:sz w:val="28"/>
                <w:szCs w:val="28"/>
                <w:rtl/>
              </w:rPr>
              <w:t xml:space="preserve"> بالنسبة لإجمالي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الملتحقين بالسنة التمهيدية للماجستير </w:t>
            </w:r>
          </w:p>
        </w:tc>
      </w:tr>
      <w:tr w:rsidR="00C96F63" w:rsidRPr="0047246F" w14:paraId="60270D7C" w14:textId="77777777" w:rsidTr="00C96F6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E7858" w14:textId="528F5977" w:rsidR="00C96F63" w:rsidRDefault="00C96F63" w:rsidP="00500DCF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العام الدراسي 2018 </w:t>
            </w:r>
            <w:r>
              <w:rPr>
                <w:rFonts w:ascii="Arial" w:hAnsi="Arial" w:cs="Arial"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2019  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71DD" w14:textId="0888B0A6" w:rsidR="00C96F63" w:rsidRDefault="00C96F63" w:rsidP="00500DCF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63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7B3ED" w14:textId="1EA4965D" w:rsidR="00C96F63" w:rsidRPr="0047246F" w:rsidRDefault="00C96F63" w:rsidP="00500DCF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12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59F90" w14:textId="7E1E3C7F" w:rsidR="00C96F63" w:rsidRPr="0047246F" w:rsidRDefault="00C96F63" w:rsidP="00500DCF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19 % </w:t>
            </w:r>
          </w:p>
        </w:tc>
      </w:tr>
      <w:tr w:rsidR="00C96F63" w:rsidRPr="0047246F" w14:paraId="7269ACE5" w14:textId="77777777" w:rsidTr="00C96F6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1CDE" w14:textId="51694DA6" w:rsidR="00C96F63" w:rsidRDefault="00C96F63" w:rsidP="00500DCF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العام الدراسي 2019 -2020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8415" w14:textId="78BD2323" w:rsidR="00C96F63" w:rsidRDefault="00C96F63" w:rsidP="00500DCF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D3466" w14:textId="4ABB44E8" w:rsidR="00C96F63" w:rsidRPr="0047246F" w:rsidRDefault="00B22275" w:rsidP="00500DCF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9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788D9" w14:textId="5E40D674" w:rsidR="00C96F63" w:rsidRPr="0047246F" w:rsidRDefault="00B22275" w:rsidP="00C96F63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21.42 </w:t>
            </w:r>
            <w:r w:rsidR="00C96F63">
              <w:rPr>
                <w:rFonts w:ascii="Arial" w:hAnsi="Arial" w:cs="Arial" w:hint="cs"/>
                <w:sz w:val="28"/>
                <w:szCs w:val="28"/>
                <w:rtl/>
              </w:rPr>
              <w:t>%</w:t>
            </w:r>
          </w:p>
        </w:tc>
      </w:tr>
      <w:tr w:rsidR="00C96F63" w:rsidRPr="0047246F" w14:paraId="680B37E4" w14:textId="77777777" w:rsidTr="00C96F6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ECC5E" w14:textId="3273C016" w:rsidR="00C96F63" w:rsidRDefault="00C96F63" w:rsidP="00500DCF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العام الدراسي 2020 </w:t>
            </w:r>
            <w:r>
              <w:rPr>
                <w:rFonts w:ascii="Arial" w:hAnsi="Arial" w:cs="Arial"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2021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153E" w14:textId="2F70ABBE" w:rsidR="00C96F63" w:rsidRDefault="00C96F63" w:rsidP="00500DCF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54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05BF" w14:textId="3A165E04" w:rsidR="00C96F63" w:rsidRPr="0047246F" w:rsidRDefault="00B22275" w:rsidP="00500DCF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6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59252" w14:textId="412A301E" w:rsidR="00C96F63" w:rsidRPr="0047246F" w:rsidRDefault="00B22275" w:rsidP="00500DCF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11.11 </w:t>
            </w:r>
            <w:r w:rsidR="00C96F63">
              <w:rPr>
                <w:rFonts w:ascii="Arial" w:hAnsi="Arial" w:cs="Arial" w:hint="cs"/>
                <w:sz w:val="28"/>
                <w:szCs w:val="28"/>
                <w:rtl/>
              </w:rPr>
              <w:t>%</w:t>
            </w:r>
          </w:p>
        </w:tc>
      </w:tr>
      <w:tr w:rsidR="00C96F63" w:rsidRPr="0047246F" w14:paraId="1E1F7548" w14:textId="77777777" w:rsidTr="00C96F6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5EC4E" w14:textId="7BF5DFCC" w:rsidR="00C96F63" w:rsidRDefault="00C96F63" w:rsidP="00500DCF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العام الدراسي 2021 -2022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CB91C" w14:textId="643FCAA1" w:rsidR="00C96F63" w:rsidRDefault="00C96F63" w:rsidP="00500DCF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97C4" w14:textId="7C065071" w:rsidR="00C96F63" w:rsidRPr="0047246F" w:rsidRDefault="00B22275" w:rsidP="00500DCF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38C05" w14:textId="45F97467" w:rsidR="00C96F63" w:rsidRPr="0047246F" w:rsidRDefault="00B22275" w:rsidP="00500DCF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33.33 </w:t>
            </w:r>
            <w:r w:rsidR="00C96F63">
              <w:rPr>
                <w:rFonts w:ascii="Arial" w:hAnsi="Arial" w:cs="Arial" w:hint="cs"/>
                <w:sz w:val="28"/>
                <w:szCs w:val="28"/>
                <w:rtl/>
              </w:rPr>
              <w:t xml:space="preserve">% </w:t>
            </w:r>
          </w:p>
        </w:tc>
      </w:tr>
    </w:tbl>
    <w:p w14:paraId="2FB85F40" w14:textId="77777777" w:rsidR="00D72882" w:rsidRPr="0047246F" w:rsidRDefault="00D72882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</w:rPr>
      </w:pPr>
    </w:p>
    <w:p w14:paraId="3D674D97" w14:textId="77777777" w:rsidR="00D72882" w:rsidRPr="0047246F" w:rsidRDefault="00D72882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</w:rPr>
      </w:pPr>
    </w:p>
    <w:p w14:paraId="25D97F55" w14:textId="77777777" w:rsidR="00D72882" w:rsidRDefault="00D72882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504432CF" w14:textId="77777777" w:rsidR="00B22275" w:rsidRDefault="00B2227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0AD47189" w14:textId="77777777" w:rsidR="00B22275" w:rsidRDefault="00B2227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3D58507E" w14:textId="77777777" w:rsidR="005E6B85" w:rsidRDefault="005E6B85" w:rsidP="005E6B85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0014D701" w14:textId="77777777" w:rsidR="005E6B85" w:rsidRDefault="005E6B85" w:rsidP="005E6B85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3A89040D" w14:textId="77777777" w:rsidR="005E6B85" w:rsidRDefault="005E6B85" w:rsidP="005E6B85">
      <w:pPr>
        <w:tabs>
          <w:tab w:val="right" w:pos="1718"/>
        </w:tabs>
        <w:jc w:val="center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 xml:space="preserve">الملتحقين بالسنة التمهيدية 2022 / 2023 </w:t>
      </w:r>
    </w:p>
    <w:p w14:paraId="356D3387" w14:textId="77777777" w:rsidR="005E6B85" w:rsidRPr="0047246F" w:rsidRDefault="005E6B85" w:rsidP="005E6B85">
      <w:pPr>
        <w:tabs>
          <w:tab w:val="right" w:pos="1718"/>
        </w:tabs>
        <w:jc w:val="center"/>
        <w:rPr>
          <w:rFonts w:asciiTheme="minorBidi" w:hAnsiTheme="minorBidi" w:cstheme="minorBidi"/>
          <w:sz w:val="28"/>
          <w:szCs w:val="28"/>
          <w:rtl/>
        </w:rPr>
      </w:pPr>
    </w:p>
    <w:tbl>
      <w:tblPr>
        <w:tblStyle w:val="1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2180"/>
        <w:gridCol w:w="1684"/>
        <w:gridCol w:w="4050"/>
      </w:tblGrid>
      <w:tr w:rsidR="005E6B85" w:rsidRPr="0047246F" w14:paraId="435C4C68" w14:textId="77777777" w:rsidTr="005E6B85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E8A20" w14:textId="77777777" w:rsidR="005E6B85" w:rsidRDefault="005E6B85" w:rsidP="00255009">
            <w:pPr>
              <w:tabs>
                <w:tab w:val="right" w:pos="1718"/>
              </w:tabs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العام الدراسي 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BD6C" w14:textId="77777777" w:rsidR="005E6B85" w:rsidRDefault="005E6B85" w:rsidP="00255009">
            <w:pPr>
              <w:tabs>
                <w:tab w:val="right" w:pos="1718"/>
              </w:tabs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إجمالي الملتحقين بالسنة التمهيدية للماجستير</w:t>
            </w:r>
          </w:p>
          <w:p w14:paraId="5AA0C33B" w14:textId="77777777" w:rsidR="005E6B85" w:rsidRDefault="005E6B85" w:rsidP="00255009">
            <w:pPr>
              <w:tabs>
                <w:tab w:val="right" w:pos="1718"/>
              </w:tabs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(برنامج </w:t>
            </w:r>
            <w:proofErr w:type="gramStart"/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الماجستير  لائحة</w:t>
            </w:r>
            <w:proofErr w:type="gramEnd"/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الدراسات العليا بالساعات المعتمدة  ) 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21DC2" w14:textId="77777777" w:rsidR="005E6B85" w:rsidRPr="0047246F" w:rsidRDefault="005E6B85" w:rsidP="0025500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47246F">
              <w:rPr>
                <w:rFonts w:ascii="Arial" w:hAnsi="Arial" w:cs="Arial"/>
                <w:sz w:val="28"/>
                <w:szCs w:val="28"/>
                <w:rtl/>
              </w:rPr>
              <w:t>نسبة ال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ملتحقين بالسنة التمهيدية للماجستير      ( نظام قديم ) </w:t>
            </w:r>
          </w:p>
        </w:tc>
      </w:tr>
      <w:tr w:rsidR="005E6B85" w:rsidRPr="0047246F" w14:paraId="7CAB4919" w14:textId="77777777" w:rsidTr="005E6B85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BFCB6" w14:textId="77777777" w:rsidR="005E6B85" w:rsidRDefault="005E6B85" w:rsidP="0025500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العام الدراسي 2022 / 2023  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A9A2" w14:textId="2A86BC95" w:rsidR="005E6B85" w:rsidRDefault="005E6B85" w:rsidP="0025500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D9EA1" w14:textId="77777777" w:rsidR="005E6B85" w:rsidRPr="0047246F" w:rsidRDefault="005E6B85" w:rsidP="00255009">
            <w:pPr>
              <w:tabs>
                <w:tab w:val="right" w:pos="1718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5</w:t>
            </w:r>
          </w:p>
        </w:tc>
      </w:tr>
    </w:tbl>
    <w:p w14:paraId="52203048" w14:textId="77777777" w:rsidR="005E6B85" w:rsidRDefault="005E6B85" w:rsidP="005E6B85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37E90FCD" w14:textId="77777777" w:rsidR="005E6B85" w:rsidRDefault="005E6B85" w:rsidP="005E6B85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0D523CFC" w14:textId="77777777" w:rsidR="00B22275" w:rsidRDefault="00B2227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683DC21E" w14:textId="77777777" w:rsidR="00B22275" w:rsidRDefault="00B2227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37F48C82" w14:textId="77777777" w:rsidR="00B22275" w:rsidRDefault="00B2227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2CD37880" w14:textId="77777777" w:rsidR="00B22275" w:rsidRDefault="00B2227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1006E15C" w14:textId="77777777" w:rsidR="00B22275" w:rsidRDefault="00B2227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6AF09BC4" w14:textId="77777777" w:rsidR="00B22275" w:rsidRDefault="00B2227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01A8E0E5" w14:textId="77777777" w:rsidR="00B22275" w:rsidRDefault="00B2227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10942841" w14:textId="77777777" w:rsidR="00B22275" w:rsidRDefault="00B2227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06BBA34E" w14:textId="77777777" w:rsidR="00B22275" w:rsidRDefault="00B2227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7F0DB31C" w14:textId="77777777" w:rsidR="00B22275" w:rsidRDefault="00B2227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6AE55BA7" w14:textId="77777777" w:rsidR="00B22275" w:rsidRDefault="00B2227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41AA9A6A" w14:textId="77777777" w:rsidR="00B22275" w:rsidRDefault="00B2227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43A849DD" w14:textId="77777777" w:rsidR="007E0DB2" w:rsidRDefault="007E0DB2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1EE36599" w14:textId="77777777" w:rsidR="007E0DB2" w:rsidRDefault="007E0DB2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3DEADC28" w14:textId="77777777" w:rsidR="007E0DB2" w:rsidRDefault="007E0DB2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61F60C45" w14:textId="77777777" w:rsidR="007E0DB2" w:rsidRDefault="007E0DB2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6AE3D9A3" w14:textId="77777777" w:rsidR="007E0DB2" w:rsidRDefault="007E0DB2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0FCD2254" w14:textId="77777777" w:rsidR="007E0DB2" w:rsidRDefault="007E0DB2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6F955416" w14:textId="77777777" w:rsidR="007E0DB2" w:rsidRDefault="007E0DB2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58CA3512" w14:textId="77777777" w:rsidR="00B22275" w:rsidRDefault="00B22275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6E68E3F6" w14:textId="77777777" w:rsidR="005B4730" w:rsidRDefault="005B4730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5DCEAFEE" w14:textId="77777777" w:rsidR="005B4730" w:rsidRDefault="005B4730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7E6BDAE9" w14:textId="77777777" w:rsidR="005B4730" w:rsidRDefault="005B4730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1E42816A" w14:textId="77777777" w:rsidR="005B4730" w:rsidRDefault="005B4730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  <w:rtl/>
        </w:rPr>
      </w:pPr>
    </w:p>
    <w:p w14:paraId="48D59552" w14:textId="77777777" w:rsidR="00D72882" w:rsidRPr="0047246F" w:rsidRDefault="00D72882" w:rsidP="00002E17">
      <w:pPr>
        <w:tabs>
          <w:tab w:val="right" w:pos="1718"/>
        </w:tabs>
        <w:rPr>
          <w:rFonts w:asciiTheme="minorBidi" w:hAnsiTheme="minorBidi" w:cstheme="minorBidi"/>
          <w:sz w:val="28"/>
          <w:szCs w:val="28"/>
        </w:rPr>
      </w:pPr>
    </w:p>
    <w:sectPr w:rsidR="00D72882" w:rsidRPr="0047246F" w:rsidSect="00226E53">
      <w:headerReference w:type="default" r:id="rId13"/>
      <w:footerReference w:type="default" r:id="rId14"/>
      <w:type w:val="continuous"/>
      <w:pgSz w:w="11906" w:h="16838"/>
      <w:pgMar w:top="2132" w:right="1134" w:bottom="709" w:left="1134" w:header="794" w:footer="283" w:gutter="0"/>
      <w:pgBorders w:offsetFrom="page">
        <w:top w:val="single" w:sz="12" w:space="24" w:color="auto"/>
        <w:left w:val="single" w:sz="12" w:space="24" w:color="auto"/>
        <w:bottom w:val="single" w:sz="12" w:space="6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001FB" w14:textId="77777777" w:rsidR="007F3533" w:rsidRDefault="007F3533">
      <w:r>
        <w:separator/>
      </w:r>
    </w:p>
  </w:endnote>
  <w:endnote w:type="continuationSeparator" w:id="0">
    <w:p w14:paraId="1B5CC853" w14:textId="77777777" w:rsidR="007F3533" w:rsidRDefault="007F3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E9154A6A-1B3C-4638-885F-74FAC30631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06A50FA-73E5-44F0-A3A0-CEE7E980760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3" w:fontKey="{FCF61F9A-03D0-4DA5-9419-93AE04D81953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4" w:fontKey="{45A5DF97-C171-4E73-83D9-32F0C8D11101}"/>
    <w:embedBold r:id="rId5" w:fontKey="{9F8C866A-E642-4F0D-87EA-D92D546203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1A30900-B2C5-4037-AEFF-707157976B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EB27B7B-AE21-44BE-8C72-727F67D6E9F9}"/>
  </w:font>
  <w:font w:name="DIN NEXT™ ARABIC BLACK">
    <w:altName w:val="Arial"/>
    <w:panose1 w:val="020B0A03020203050203"/>
    <w:charset w:val="00"/>
    <w:family w:val="swiss"/>
    <w:pitch w:val="variable"/>
    <w:sig w:usb0="80002003" w:usb1="00000000" w:usb2="00000008" w:usb3="00000000" w:csb0="00000041" w:csb1="00000000"/>
    <w:embedRegular r:id="rId8" w:fontKey="{2FEE8ADC-70CD-4E1B-BC1E-4971FE6B7BBD}"/>
    <w:embedBold r:id="rId9" w:fontKey="{41233C8E-9AE8-4172-92B7-06005E007924}"/>
  </w:font>
  <w:font w:name="Ah-moharram-light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0" w:fontKey="{7E89EAE0-659F-44AA-AB64-CD9A086732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2C059AF1-97D6-4A0C-891E-8FB6635EC5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35CF6" w14:textId="43263D16" w:rsidR="00556ECF" w:rsidRPr="003E54BE" w:rsidRDefault="00934972" w:rsidP="00FB7B01">
    <w:pPr>
      <w:pStyle w:val="Footer"/>
      <w:jc w:val="center"/>
      <w:rPr>
        <w:rFonts w:cs="Ah-moharram-light"/>
        <w:b/>
        <w:bCs/>
        <w:sz w:val="32"/>
        <w:szCs w:val="32"/>
        <w:lang w:bidi="ar-EG"/>
      </w:rPr>
    </w:pPr>
    <w:r w:rsidRPr="003E54BE">
      <w:rPr>
        <w:b/>
        <w:bCs/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6171E41" wp14:editId="55DF9025">
              <wp:simplePos x="0" y="0"/>
              <wp:positionH relativeFrom="column">
                <wp:posOffset>-232410</wp:posOffset>
              </wp:positionH>
              <wp:positionV relativeFrom="paragraph">
                <wp:posOffset>2540</wp:posOffset>
              </wp:positionV>
              <wp:extent cx="6568440" cy="15240"/>
              <wp:effectExtent l="0" t="0" r="3810" b="3810"/>
              <wp:wrapNone/>
              <wp:docPr id="1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568440" cy="1524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AEED78" id="Straight Connector 12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3pt,.2pt" to="498.9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" strokecolor="black [3200]" strokeweight="1pt">
              <v:stroke joinstyle="miter"/>
              <o:lock v:ext="edit" shapetype="f"/>
            </v:line>
          </w:pict>
        </mc:Fallback>
      </mc:AlternateContent>
    </w:r>
    <w:r w:rsidRPr="003E54BE">
      <w:rPr>
        <w:b/>
        <w:bCs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35D7C07" wp14:editId="6ACEA4EC">
              <wp:simplePos x="0" y="0"/>
              <wp:positionH relativeFrom="column">
                <wp:posOffset>-262890</wp:posOffset>
              </wp:positionH>
              <wp:positionV relativeFrom="paragraph">
                <wp:posOffset>40640</wp:posOffset>
              </wp:positionV>
              <wp:extent cx="6621780" cy="22860"/>
              <wp:effectExtent l="76200" t="38100" r="45720" b="9144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621780" cy="22860"/>
                      </a:xfrm>
                      <a:prstGeom prst="line">
                        <a:avLst/>
                      </a:prstGeom>
                      <a:ln w="38100"/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E298DB" id="Straight Connector 11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7pt,3.2pt" to="500.7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" strokecolor="black [3200]" strokeweight="3pt">
              <v:stroke joinstyle="miter"/>
              <v:shadow on="t" color="black" opacity="26214f" origin=",-.5" offset="0,3pt"/>
              <o:lock v:ext="edit" shapetype="f"/>
            </v:line>
          </w:pict>
        </mc:Fallback>
      </mc:AlternateContent>
    </w:r>
    <w:r w:rsidR="00556ECF" w:rsidRPr="003E54BE">
      <w:rPr>
        <w:rFonts w:cs="Ah-moharram-light" w:hint="cs"/>
        <w:b/>
        <w:bCs/>
        <w:sz w:val="32"/>
        <w:szCs w:val="32"/>
        <w:rtl/>
        <w:lang w:bidi="ar-EG"/>
      </w:rPr>
      <w:t xml:space="preserve">معيار </w:t>
    </w:r>
    <w:r w:rsidR="000618D3"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 </w:t>
    </w:r>
    <w:r w:rsidR="0008215C" w:rsidRPr="003E54BE">
      <w:rPr>
        <w:rFonts w:cs="Ah-moharram-light" w:hint="cs"/>
        <w:b/>
        <w:bCs/>
        <w:sz w:val="32"/>
        <w:szCs w:val="32"/>
        <w:rtl/>
        <w:lang w:bidi="ar-EG"/>
      </w:rPr>
      <w:t>(</w:t>
    </w:r>
    <w:r w:rsidR="003E54BE"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 </w:t>
    </w:r>
    <w:r w:rsidR="005A0D94">
      <w:rPr>
        <w:rFonts w:cs="Ah-moharram-light" w:hint="cs"/>
        <w:b/>
        <w:bCs/>
        <w:sz w:val="32"/>
        <w:szCs w:val="32"/>
        <w:rtl/>
        <w:lang w:bidi="ar-EG"/>
      </w:rPr>
      <w:t xml:space="preserve">مؤشرات نجاح البرنامج </w:t>
    </w:r>
    <w:r w:rsidR="000618D3"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</w:t>
    </w:r>
    <w:r w:rsidR="003E54BE"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 </w:t>
    </w:r>
    <w:r w:rsidR="0008215C" w:rsidRPr="003E54BE">
      <w:rPr>
        <w:rFonts w:cs="Ah-moharram-light" w:hint="cs"/>
        <w:b/>
        <w:bCs/>
        <w:sz w:val="32"/>
        <w:szCs w:val="32"/>
        <w:rtl/>
        <w:lang w:bidi="ar-EG"/>
      </w:rPr>
      <w:t>)</w:t>
    </w:r>
    <w:r w:rsidR="000618D3"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</w:t>
    </w:r>
    <w:r w:rsidR="00556ECF"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</w:t>
    </w:r>
    <w:r w:rsidR="00AA7515"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</w:t>
    </w:r>
    <w:r w:rsidR="00556ECF"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</w:t>
    </w:r>
    <w:r w:rsidR="00556ECF" w:rsidRPr="003E54BE">
      <w:rPr>
        <w:rFonts w:cs="Ah-moharram-light"/>
        <w:b/>
        <w:bCs/>
        <w:sz w:val="32"/>
        <w:szCs w:val="32"/>
        <w:rtl/>
        <w:lang w:bidi="ar-EG"/>
      </w:rPr>
      <w:t>–</w:t>
    </w:r>
    <w:r w:rsidR="00556ECF"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</w:t>
    </w:r>
    <w:r w:rsidR="00AA7515" w:rsidRPr="003E54BE">
      <w:rPr>
        <w:rFonts w:cs="Ah-moharram-light" w:hint="cs"/>
        <w:b/>
        <w:bCs/>
        <w:sz w:val="32"/>
        <w:szCs w:val="32"/>
        <w:rtl/>
        <w:lang w:bidi="ar-EG"/>
      </w:rPr>
      <w:t>برنامج ال</w:t>
    </w:r>
    <w:r w:rsidR="005C60BC">
      <w:rPr>
        <w:rFonts w:cs="Ah-moharram-light" w:hint="cs"/>
        <w:b/>
        <w:bCs/>
        <w:sz w:val="32"/>
        <w:szCs w:val="32"/>
        <w:rtl/>
        <w:lang w:bidi="ar-EG"/>
      </w:rPr>
      <w:t xml:space="preserve">علاقات   العامة </w:t>
    </w:r>
    <w:r w:rsidR="003E54BE"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     </w:t>
    </w:r>
    <w:r w:rsidR="00AA7515"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_</w:t>
    </w:r>
    <w:r w:rsidR="00556ECF" w:rsidRPr="003E54BE">
      <w:rPr>
        <w:rFonts w:cs="Ah-moharram-light"/>
        <w:b/>
        <w:bCs/>
        <w:sz w:val="32"/>
        <w:szCs w:val="32"/>
        <w:rtl/>
        <w:lang w:bidi="ar-EG"/>
      </w:rPr>
      <w:t>–</w:t>
    </w:r>
    <w:r w:rsidR="00556ECF"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كلية</w:t>
    </w:r>
    <w:r w:rsidR="000618D3"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 </w:t>
    </w:r>
    <w:r w:rsidR="00556ECF"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الآداب </w:t>
    </w:r>
    <w:r w:rsidR="003E54BE"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      _</w:t>
    </w:r>
    <w:r w:rsidR="00556ECF" w:rsidRPr="003E54BE">
      <w:rPr>
        <w:rFonts w:cs="Ah-moharram-light"/>
        <w:b/>
        <w:bCs/>
        <w:sz w:val="32"/>
        <w:szCs w:val="32"/>
        <w:rtl/>
        <w:lang w:bidi="ar-EG"/>
      </w:rPr>
      <w:t>–</w:t>
    </w:r>
    <w:r w:rsidR="00556ECF"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جامعة </w:t>
    </w:r>
    <w:r w:rsidR="000618D3"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 </w:t>
    </w:r>
    <w:r w:rsidR="00556ECF" w:rsidRPr="003E54BE">
      <w:rPr>
        <w:rFonts w:cs="Ah-moharram-light" w:hint="cs"/>
        <w:b/>
        <w:bCs/>
        <w:sz w:val="32"/>
        <w:szCs w:val="32"/>
        <w:rtl/>
        <w:lang w:bidi="ar-EG"/>
      </w:rPr>
      <w:t>سوهاج</w:t>
    </w:r>
    <w:r w:rsidR="00AA7515"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DC8E1" w14:textId="77777777" w:rsidR="007F3533" w:rsidRDefault="007F3533">
      <w:r>
        <w:separator/>
      </w:r>
    </w:p>
  </w:footnote>
  <w:footnote w:type="continuationSeparator" w:id="0">
    <w:p w14:paraId="01B9B04E" w14:textId="77777777" w:rsidR="007F3533" w:rsidRDefault="007F35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31808" w14:textId="45CF580A" w:rsidR="0060242E" w:rsidRDefault="00934972">
    <w:pPr>
      <w:pStyle w:val="Header"/>
      <w:rPr>
        <w:rtl/>
        <w:lang w:bidi="ar-EG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4CE1364" wp14:editId="680FA1AF">
              <wp:simplePos x="0" y="0"/>
              <wp:positionH relativeFrom="column">
                <wp:posOffset>1223010</wp:posOffset>
              </wp:positionH>
              <wp:positionV relativeFrom="paragraph">
                <wp:posOffset>6350</wp:posOffset>
              </wp:positionV>
              <wp:extent cx="3710940" cy="678180"/>
              <wp:effectExtent l="0" t="0" r="22860" b="26670"/>
              <wp:wrapNone/>
              <wp:docPr id="16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10940" cy="67818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9B9DA4" w14:textId="002422E3" w:rsidR="003E54BE" w:rsidRPr="003E54BE" w:rsidRDefault="003E54BE" w:rsidP="00226E53">
                          <w:pPr>
                            <w:jc w:val="center"/>
                            <w:rPr>
                              <w:rFonts w:ascii="DIN NEXT™ ARABIC BLACK" w:hAnsi="DIN NEXT™ ARABIC BLACK" w:cs="DIN NEXT™ ARABIC BLACK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  <w:lang w:bidi="ar-EG"/>
                            </w:rPr>
                          </w:pPr>
                          <w:r w:rsidRPr="003E54BE">
                            <w:rPr>
                              <w:rFonts w:ascii="DIN NEXT™ ARABIC BLACK" w:hAnsi="DIN NEXT™ ARABIC BLACK" w:cs="DIN NEXT™ ARABIC BLACK"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  <w:lang w:bidi="ar-EG"/>
                            </w:rPr>
                            <w:t>برنامج ال</w:t>
                          </w:r>
                          <w:r w:rsidR="005C60BC">
                            <w:rPr>
                              <w:rFonts w:ascii="DIN NEXT™ ARABIC BLACK" w:hAnsi="DIN NEXT™ ARABIC BLACK" w:cs="DIN NEXT™ ARABIC BLACK"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  <w:lang w:bidi="ar-EG"/>
                            </w:rPr>
                            <w:t>علاقات العامة</w:t>
                          </w:r>
                        </w:p>
                        <w:p w14:paraId="16AD633D" w14:textId="3ABAA6BE" w:rsidR="00226E53" w:rsidRPr="00226E53" w:rsidRDefault="00226E53" w:rsidP="00226E53">
                          <w:pPr>
                            <w:jc w:val="center"/>
                            <w:rPr>
                              <w:rFonts w:ascii="DIN NEXT™ ARABIC BLACK" w:hAnsi="DIN NEXT™ ARABIC BLACK" w:cs="DIN NEXT™ ARABIC BLACK"/>
                              <w:b/>
                              <w:bCs/>
                              <w:sz w:val="28"/>
                              <w:szCs w:val="28"/>
                              <w:lang w:bidi="ar-EG"/>
                            </w:rPr>
                          </w:pPr>
                          <w:r w:rsidRPr="00226E53">
                            <w:rPr>
                              <w:rFonts w:ascii="DIN NEXT™ ARABIC BLACK" w:hAnsi="DIN NEXT™ ARABIC BLACK" w:cs="DIN NEXT™ ARABIC BLACK"/>
                              <w:b/>
                              <w:bCs/>
                              <w:sz w:val="28"/>
                              <w:szCs w:val="28"/>
                              <w:rtl/>
                              <w:lang w:bidi="ar-EG"/>
                            </w:rPr>
                            <w:t>قسم الإعلام – كلية الآداب – جامعة سوهاج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CE1364" id="Rectangle 16" o:spid="_x0000_s1026" style="position:absolute;left:0;text-align:left;margin-left:96.3pt;margin-top:.5pt;width:292.2pt;height:53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" fillcolor="white [3201]" strokecolor="white [3212]" strokeweight="1pt">
              <v:path arrowok="t"/>
              <v:textbox>
                <w:txbxContent>
                  <w:p w14:paraId="259B9DA4" w14:textId="002422E3" w:rsidR="003E54BE" w:rsidRPr="003E54BE" w:rsidRDefault="003E54BE" w:rsidP="00226E53">
                    <w:pPr>
                      <w:jc w:val="center"/>
                      <w:rPr>
                        <w:rFonts w:ascii="DIN NEXT™ ARABIC BLACK" w:hAnsi="DIN NEXT™ ARABIC BLACK" w:cs="DIN NEXT™ ARABIC BLACK"/>
                        <w:b/>
                        <w:bCs/>
                        <w:sz w:val="28"/>
                        <w:szCs w:val="28"/>
                        <w:u w:val="single"/>
                        <w:rtl/>
                        <w:lang w:bidi="ar-EG"/>
                      </w:rPr>
                    </w:pPr>
                    <w:r w:rsidRPr="003E54BE">
                      <w:rPr>
                        <w:rFonts w:ascii="DIN NEXT™ ARABIC BLACK" w:hAnsi="DIN NEXT™ ARABIC BLACK" w:cs="DIN NEXT™ ARABIC BLACK"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EG"/>
                      </w:rPr>
                      <w:t>برنامج ال</w:t>
                    </w:r>
                    <w:r w:rsidR="005C60BC">
                      <w:rPr>
                        <w:rFonts w:ascii="DIN NEXT™ ARABIC BLACK" w:hAnsi="DIN NEXT™ ARABIC BLACK" w:cs="DIN NEXT™ ARABIC BLACK"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EG"/>
                      </w:rPr>
                      <w:t>علاقات العامة</w:t>
                    </w:r>
                  </w:p>
                  <w:p w14:paraId="16AD633D" w14:textId="3ABAA6BE" w:rsidR="00226E53" w:rsidRPr="00226E53" w:rsidRDefault="00226E53" w:rsidP="00226E53">
                    <w:pPr>
                      <w:jc w:val="center"/>
                      <w:rPr>
                        <w:rFonts w:ascii="DIN NEXT™ ARABIC BLACK" w:hAnsi="DIN NEXT™ ARABIC BLACK" w:cs="DIN NEXT™ ARABIC BLACK"/>
                        <w:b/>
                        <w:bCs/>
                        <w:sz w:val="28"/>
                        <w:szCs w:val="28"/>
                        <w:lang w:bidi="ar-EG"/>
                      </w:rPr>
                    </w:pPr>
                    <w:r w:rsidRPr="00226E53">
                      <w:rPr>
                        <w:rFonts w:ascii="DIN NEXT™ ARABIC BLACK" w:hAnsi="DIN NEXT™ ARABIC BLACK" w:cs="DIN NEXT™ ARABIC BLACK"/>
                        <w:b/>
                        <w:bCs/>
                        <w:sz w:val="28"/>
                        <w:szCs w:val="28"/>
                        <w:rtl/>
                        <w:lang w:bidi="ar-EG"/>
                      </w:rPr>
                      <w:t>قسم الإعلام – كلية الآداب – جامعة سوهاج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7CDC78A" wp14:editId="1C4BDD29">
              <wp:simplePos x="0" y="0"/>
              <wp:positionH relativeFrom="column">
                <wp:posOffset>-316230</wp:posOffset>
              </wp:positionH>
              <wp:positionV relativeFrom="paragraph">
                <wp:posOffset>-130810</wp:posOffset>
              </wp:positionV>
              <wp:extent cx="6751320" cy="914400"/>
              <wp:effectExtent l="133350" t="133350" r="106680" b="133350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51320" cy="91440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107950" dist="12700" dir="5400000" algn="ctr">
                          <a:srgbClr val="000000"/>
                        </a:outerShdw>
                      </a:effectLst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AB5080" w14:textId="134BACA0" w:rsidR="006A719B" w:rsidRDefault="0068683B" w:rsidP="0068683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96C71E" wp14:editId="1218409D">
                                <wp:extent cx="1823085" cy="792480"/>
                                <wp:effectExtent l="0" t="0" r="5715" b="3810"/>
                                <wp:docPr id="42" name="Picture 42" descr="شعار جامعة سوهاج ـ كلية الأداب , مصر Logo Icon Download - أرض الفوتوشوب  دروس فوتوشوب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شعار جامعة سوهاج ـ كلية الأداب , مصر Logo Icon Download - أرض الفوتوشوب  دروس فوتوشوب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23085" cy="792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A719B">
                            <w:rPr>
                              <w:rFonts w:hint="cs"/>
                              <w:rtl/>
                              <w:lang w:bidi="ar-EG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rtl/>
                              <w:lang w:bidi="ar-EG"/>
                            </w:rPr>
                            <w:t xml:space="preserve">                                                                                             </w:t>
                          </w:r>
                          <w:r w:rsidR="006A719B">
                            <w:rPr>
                              <w:rFonts w:hint="cs"/>
                              <w:rtl/>
                              <w:lang w:bidi="ar-EG"/>
                            </w:rPr>
                            <w:t xml:space="preserve"> </w:t>
                          </w:r>
                          <w:r w:rsidR="006A719B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>
                            <w:t xml:space="preserve">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D8EEA8A" wp14:editId="3145F34F">
                                <wp:extent cx="647700" cy="810260"/>
                                <wp:effectExtent l="0" t="0" r="0" b="8890"/>
                                <wp:docPr id="43" name="Picture 43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24" descr="Logo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810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05C7603" wp14:editId="4BE652BF">
                                <wp:extent cx="647700" cy="810260"/>
                                <wp:effectExtent l="0" t="0" r="0" b="8890"/>
                                <wp:docPr id="44" name="Picture 44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Picture 22" descr="Logo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810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A719B">
                            <w:t xml:space="preserve">                                                     </w:t>
                          </w:r>
                          <w:r>
                            <w:t xml:space="preserve">            </w:t>
                          </w:r>
                          <w:r w:rsidR="006A719B">
                            <w:t xml:space="preserve">                                                </w:t>
                          </w:r>
                          <w:r w:rsidR="006A719B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CDC78A" id="Rectangle 15" o:spid="_x0000_s1027" style="position:absolute;left:0;text-align:left;margin-left:-24.9pt;margin-top:-10.3pt;width:531.6pt;height:1in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" fillcolor="white [3201]" stroked="f" strokeweight="1pt">
              <v:shadow on="t" color="black" offset="0,1pt"/>
              <v:textbox>
                <w:txbxContent>
                  <w:p w14:paraId="51AB5080" w14:textId="134BACA0" w:rsidR="006A719B" w:rsidRDefault="0068683B" w:rsidP="0068683B">
                    <w:r>
                      <w:rPr>
                        <w:noProof/>
                      </w:rPr>
                      <w:drawing>
                        <wp:inline distT="0" distB="0" distL="0" distR="0" wp14:anchorId="2896C71E" wp14:editId="1218409D">
                          <wp:extent cx="1823085" cy="792480"/>
                          <wp:effectExtent l="0" t="0" r="5715" b="3810"/>
                          <wp:docPr id="42" name="Picture 42" descr="شعار جامعة سوهاج ـ كلية الأداب , مصر Logo Icon Download - أرض الفوتوشوب  دروس فوتوشوب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شعار جامعة سوهاج ـ كلية الأداب , مصر Logo Icon Download - أرض الفوتوشوب  دروس فوتوشوب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3085" cy="792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A719B">
                      <w:rPr>
                        <w:rFonts w:hint="cs"/>
                        <w:rtl/>
                        <w:lang w:bidi="ar-EG"/>
                      </w:rPr>
                      <w:t xml:space="preserve"> </w:t>
                    </w:r>
                    <w:r>
                      <w:rPr>
                        <w:rFonts w:hint="cs"/>
                        <w:rtl/>
                        <w:lang w:bidi="ar-EG"/>
                      </w:rPr>
                      <w:t xml:space="preserve">                                                                                             </w:t>
                    </w:r>
                    <w:r w:rsidR="006A719B">
                      <w:rPr>
                        <w:rFonts w:hint="cs"/>
                        <w:rtl/>
                        <w:lang w:bidi="ar-EG"/>
                      </w:rPr>
                      <w:t xml:space="preserve"> </w:t>
                    </w:r>
                    <w:r w:rsidR="006A719B">
                      <w:rPr>
                        <w:rFonts w:hint="cs"/>
                        <w:rtl/>
                      </w:rPr>
                      <w:t xml:space="preserve"> </w:t>
                    </w:r>
                    <w:r>
                      <w:t xml:space="preserve">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6D8EEA8A" wp14:editId="3145F34F">
                          <wp:extent cx="647700" cy="810260"/>
                          <wp:effectExtent l="0" t="0" r="0" b="8890"/>
                          <wp:docPr id="43" name="Picture 43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Picture 24" descr="Logo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00" cy="810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705C7603" wp14:editId="4BE652BF">
                          <wp:extent cx="647700" cy="810260"/>
                          <wp:effectExtent l="0" t="0" r="0" b="8890"/>
                          <wp:docPr id="44" name="Picture 44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Picture 22" descr="Logo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00" cy="810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A719B">
                      <w:t xml:space="preserve">                                                     </w:t>
                    </w:r>
                    <w:r>
                      <w:t xml:space="preserve">            </w:t>
                    </w:r>
                    <w:r w:rsidR="006A719B">
                      <w:t xml:space="preserve">                                                </w:t>
                    </w:r>
                    <w:r w:rsidR="006A719B">
                      <w:rPr>
                        <w:rFonts w:hint="cs"/>
                        <w:rtl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F8EE453" wp14:editId="0F6E8EF4">
              <wp:simplePos x="0" y="0"/>
              <wp:positionH relativeFrom="column">
                <wp:posOffset>-377190</wp:posOffset>
              </wp:positionH>
              <wp:positionV relativeFrom="paragraph">
                <wp:posOffset>1248410</wp:posOffset>
              </wp:positionV>
              <wp:extent cx="1188720" cy="822960"/>
              <wp:effectExtent l="0" t="0" r="0" b="0"/>
              <wp:wrapNone/>
              <wp:docPr id="1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88720" cy="82296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59CB3E" w14:textId="64CB21B5" w:rsidR="00523DD1" w:rsidRDefault="00523DD1" w:rsidP="00523DD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8EE453" id="Rectangle 14" o:spid="_x0000_s1028" style="position:absolute;left:0;text-align:left;margin-left:-29.7pt;margin-top:98.3pt;width:93.6pt;height:64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" fillcolor="white [3201]" strokecolor="white [3212]" strokeweight="1pt">
              <v:path arrowok="t"/>
              <v:textbox>
                <w:txbxContent>
                  <w:p w14:paraId="5159CB3E" w14:textId="64CB21B5" w:rsidR="00523DD1" w:rsidRDefault="00523DD1" w:rsidP="00523DD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32545B4" wp14:editId="64D5E178">
              <wp:simplePos x="0" y="0"/>
              <wp:positionH relativeFrom="column">
                <wp:posOffset>5322570</wp:posOffset>
              </wp:positionH>
              <wp:positionV relativeFrom="paragraph">
                <wp:posOffset>1416050</wp:posOffset>
              </wp:positionV>
              <wp:extent cx="1272540" cy="861060"/>
              <wp:effectExtent l="0" t="0" r="381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2540" cy="86106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202337" w14:textId="58263A4F" w:rsidR="00523DD1" w:rsidRDefault="00523DD1" w:rsidP="00523DD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2545B4" id="Rectangle 13" o:spid="_x0000_s1029" style="position:absolute;left:0;text-align:left;margin-left:419.1pt;margin-top:111.5pt;width:100.2pt;height:67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" fillcolor="white [3201]" strokecolor="white [3212]" strokeweight="1pt">
              <v:path arrowok="t"/>
              <v:textbox>
                <w:txbxContent>
                  <w:p w14:paraId="0B202337" w14:textId="58263A4F" w:rsidR="00523DD1" w:rsidRDefault="00523DD1" w:rsidP="00523DD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7B5ED6">
      <w:rPr>
        <w:noProof/>
      </w:rPr>
      <w:drawing>
        <wp:anchor distT="0" distB="0" distL="114300" distR="114300" simplePos="0" relativeHeight="251658752" behindDoc="1" locked="0" layoutInCell="1" allowOverlap="1" wp14:anchorId="55C3443E" wp14:editId="6AC94888">
          <wp:simplePos x="0" y="0"/>
          <wp:positionH relativeFrom="column">
            <wp:posOffset>114300</wp:posOffset>
          </wp:positionH>
          <wp:positionV relativeFrom="paragraph">
            <wp:posOffset>2027555</wp:posOffset>
          </wp:positionV>
          <wp:extent cx="5486400" cy="5486400"/>
          <wp:effectExtent l="0" t="0" r="0" b="0"/>
          <wp:wrapNone/>
          <wp:docPr id="41" name="صورة 6" descr="الوصف: الوصف: الوصف: Copy of شعار وحدة الجود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6" descr="الوصف: الوصف: الوصف: Copy of شعار وحدة الجودة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88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48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75CA">
      <w:t xml:space="preserve">  </w:t>
    </w:r>
    <w:r w:rsidR="007075CA">
      <w:rPr>
        <w:rFonts w:hint="cs"/>
        <w:rtl/>
        <w:lang w:bidi="ar-EG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C329448"/>
    <w:lvl w:ilvl="0">
      <w:start w:val="1"/>
      <w:numFmt w:val="bullet"/>
      <w:pStyle w:val="ListBullet"/>
      <w:lvlText w:val=""/>
      <w:lvlJc w:val="left"/>
      <w:pPr>
        <w:tabs>
          <w:tab w:val="num" w:pos="300"/>
        </w:tabs>
        <w:ind w:left="300" w:hanging="360"/>
      </w:pPr>
      <w:rPr>
        <w:rFonts w:ascii="Symbol" w:hAnsi="Symbol" w:hint="default"/>
      </w:rPr>
    </w:lvl>
  </w:abstractNum>
  <w:abstractNum w:abstractNumId="1" w15:restartNumberingAfterBreak="0">
    <w:nsid w:val="00697833"/>
    <w:multiLevelType w:val="hybridMultilevel"/>
    <w:tmpl w:val="6F069C30"/>
    <w:lvl w:ilvl="0" w:tplc="635886FE">
      <w:start w:val="1"/>
      <w:numFmt w:val="decimal"/>
      <w:lvlText w:val="%1-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D0703"/>
    <w:multiLevelType w:val="hybridMultilevel"/>
    <w:tmpl w:val="5314B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73A1C"/>
    <w:multiLevelType w:val="hybridMultilevel"/>
    <w:tmpl w:val="C36C8B56"/>
    <w:lvl w:ilvl="0" w:tplc="B88423E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51445"/>
    <w:multiLevelType w:val="hybridMultilevel"/>
    <w:tmpl w:val="985ED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8496A"/>
    <w:multiLevelType w:val="hybridMultilevel"/>
    <w:tmpl w:val="B0543CDA"/>
    <w:lvl w:ilvl="0" w:tplc="9A089A8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B1CF2"/>
    <w:multiLevelType w:val="hybridMultilevel"/>
    <w:tmpl w:val="2552390E"/>
    <w:lvl w:ilvl="0" w:tplc="E6362386">
      <w:start w:val="5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2023F1"/>
    <w:multiLevelType w:val="hybridMultilevel"/>
    <w:tmpl w:val="271E1FB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27D668CA"/>
    <w:multiLevelType w:val="hybridMultilevel"/>
    <w:tmpl w:val="A7EA4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22907"/>
    <w:multiLevelType w:val="hybridMultilevel"/>
    <w:tmpl w:val="717E8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E10D8"/>
    <w:multiLevelType w:val="hybridMultilevel"/>
    <w:tmpl w:val="A40CF508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C168B"/>
    <w:multiLevelType w:val="hybridMultilevel"/>
    <w:tmpl w:val="F00CC424"/>
    <w:lvl w:ilvl="0" w:tplc="FFFFFFFF">
      <w:start w:val="5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D7843"/>
    <w:multiLevelType w:val="hybridMultilevel"/>
    <w:tmpl w:val="3DEAB6A2"/>
    <w:lvl w:ilvl="0" w:tplc="6C4ABAD0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694780"/>
    <w:multiLevelType w:val="hybridMultilevel"/>
    <w:tmpl w:val="68608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D71768"/>
    <w:multiLevelType w:val="hybridMultilevel"/>
    <w:tmpl w:val="5194307E"/>
    <w:lvl w:ilvl="0" w:tplc="0409000F">
      <w:start w:val="1"/>
      <w:numFmt w:val="decimal"/>
      <w:lvlText w:val="%1."/>
      <w:lvlJc w:val="left"/>
      <w:pPr>
        <w:ind w:left="1084" w:hanging="360"/>
      </w:p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5" w15:restartNumberingAfterBreak="0">
    <w:nsid w:val="35A118F8"/>
    <w:multiLevelType w:val="hybridMultilevel"/>
    <w:tmpl w:val="18F262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8B7E03"/>
    <w:multiLevelType w:val="hybridMultilevel"/>
    <w:tmpl w:val="F6105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92249D"/>
    <w:multiLevelType w:val="hybridMultilevel"/>
    <w:tmpl w:val="86F04EAC"/>
    <w:lvl w:ilvl="0" w:tplc="AA12179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Simplified Arabic" w:eastAsia="Times New Roman" w:hAnsi="Simplified Arabic" w:cs="Simplified Arabic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DE272E"/>
    <w:multiLevelType w:val="hybridMultilevel"/>
    <w:tmpl w:val="AA2CC9C4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C95B74"/>
    <w:multiLevelType w:val="hybridMultilevel"/>
    <w:tmpl w:val="8446D6C0"/>
    <w:lvl w:ilvl="0" w:tplc="181A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A21A56"/>
    <w:multiLevelType w:val="hybridMultilevel"/>
    <w:tmpl w:val="CF84B328"/>
    <w:lvl w:ilvl="0" w:tplc="D82E1666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456000"/>
    <w:multiLevelType w:val="hybridMultilevel"/>
    <w:tmpl w:val="438E2A04"/>
    <w:lvl w:ilvl="0" w:tplc="FFFFFFFF">
      <w:start w:val="5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6522DC"/>
    <w:multiLevelType w:val="hybridMultilevel"/>
    <w:tmpl w:val="02200550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3873B8"/>
    <w:multiLevelType w:val="hybridMultilevel"/>
    <w:tmpl w:val="ABC41042"/>
    <w:lvl w:ilvl="0" w:tplc="2F145B52">
      <w:numFmt w:val="bullet"/>
      <w:lvlText w:val="-"/>
      <w:lvlJc w:val="left"/>
      <w:pPr>
        <w:ind w:left="42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5F5624B0"/>
    <w:multiLevelType w:val="hybridMultilevel"/>
    <w:tmpl w:val="46AEDDD4"/>
    <w:lvl w:ilvl="0" w:tplc="C650A374">
      <w:start w:val="2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21155"/>
    <w:multiLevelType w:val="hybridMultilevel"/>
    <w:tmpl w:val="0518DE46"/>
    <w:lvl w:ilvl="0" w:tplc="3E8CDE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57047E"/>
    <w:multiLevelType w:val="hybridMultilevel"/>
    <w:tmpl w:val="B7AA6454"/>
    <w:lvl w:ilvl="0" w:tplc="153CE570">
      <w:start w:val="5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942E09"/>
    <w:multiLevelType w:val="hybridMultilevel"/>
    <w:tmpl w:val="AD1A4330"/>
    <w:lvl w:ilvl="0" w:tplc="CD2CC3A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Simplified Arabic" w:hint="default"/>
      </w:rPr>
    </w:lvl>
    <w:lvl w:ilvl="1" w:tplc="04090003">
      <w:start w:val="1"/>
      <w:numFmt w:val="bullet"/>
      <w:lvlText w:val="o"/>
      <w:lvlJc w:val="left"/>
      <w:pPr>
        <w:ind w:left="13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30" w:hanging="360"/>
      </w:pPr>
      <w:rPr>
        <w:rFonts w:ascii="Wingdings" w:hAnsi="Wingdings" w:hint="default"/>
      </w:rPr>
    </w:lvl>
  </w:abstractNum>
  <w:abstractNum w:abstractNumId="28" w15:restartNumberingAfterBreak="0">
    <w:nsid w:val="63F90FD7"/>
    <w:multiLevelType w:val="hybridMultilevel"/>
    <w:tmpl w:val="492EB812"/>
    <w:lvl w:ilvl="0" w:tplc="0D4EBA08">
      <w:start w:val="4"/>
      <w:numFmt w:val="bullet"/>
      <w:lvlText w:val="-"/>
      <w:lvlJc w:val="left"/>
      <w:pPr>
        <w:ind w:left="643" w:hanging="360"/>
      </w:pPr>
      <w:rPr>
        <w:rFonts w:ascii="Simplified Arabic" w:eastAsia="Times New Roman" w:hAnsi="Simplified Arabic" w:cs="Simplified Arabic" w:hint="default"/>
      </w:rPr>
    </w:lvl>
    <w:lvl w:ilvl="1" w:tplc="040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9" w15:restartNumberingAfterBreak="0">
    <w:nsid w:val="64210AAA"/>
    <w:multiLevelType w:val="hybridMultilevel"/>
    <w:tmpl w:val="7C961D7A"/>
    <w:lvl w:ilvl="0" w:tplc="CDD2AD6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Simplified Arabi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798D0B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Simplified Arabic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3736C3"/>
    <w:multiLevelType w:val="hybridMultilevel"/>
    <w:tmpl w:val="296A4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4773DB"/>
    <w:multiLevelType w:val="hybridMultilevel"/>
    <w:tmpl w:val="EB303052"/>
    <w:lvl w:ilvl="0" w:tplc="FFFFFFFF">
      <w:start w:val="5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775483"/>
    <w:multiLevelType w:val="hybridMultilevel"/>
    <w:tmpl w:val="D4DA5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444825"/>
    <w:multiLevelType w:val="hybridMultilevel"/>
    <w:tmpl w:val="109A3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607278"/>
    <w:multiLevelType w:val="hybridMultilevel"/>
    <w:tmpl w:val="86444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A0097D"/>
    <w:multiLevelType w:val="hybridMultilevel"/>
    <w:tmpl w:val="7CB6DC32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c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CA4D5C"/>
    <w:multiLevelType w:val="hybridMultilevel"/>
    <w:tmpl w:val="663A3E7A"/>
    <w:lvl w:ilvl="0" w:tplc="986CE1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mplified Arabic" w:eastAsia="Times New Roman" w:hAnsi="Simplified Arabic" w:cs="Simplified Arabic" w:hint="cs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F24BE9"/>
    <w:multiLevelType w:val="hybridMultilevel"/>
    <w:tmpl w:val="C228F064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A40D54"/>
    <w:multiLevelType w:val="hybridMultilevel"/>
    <w:tmpl w:val="9D124AF8"/>
    <w:lvl w:ilvl="0" w:tplc="74BE31E6">
      <w:start w:val="5"/>
      <w:numFmt w:val="bullet"/>
      <w:lvlText w:val="-"/>
      <w:lvlJc w:val="left"/>
      <w:pPr>
        <w:ind w:left="696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39" w15:restartNumberingAfterBreak="0">
    <w:nsid w:val="79C0071D"/>
    <w:multiLevelType w:val="hybridMultilevel"/>
    <w:tmpl w:val="0DC246A6"/>
    <w:lvl w:ilvl="0" w:tplc="04090001">
      <w:start w:val="1"/>
      <w:numFmt w:val="bullet"/>
      <w:lvlText w:val=""/>
      <w:lvlJc w:val="left"/>
      <w:pPr>
        <w:ind w:left="5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4352B0"/>
    <w:multiLevelType w:val="hybridMultilevel"/>
    <w:tmpl w:val="C8E69A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733B88"/>
    <w:multiLevelType w:val="hybridMultilevel"/>
    <w:tmpl w:val="86444B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579367862">
    <w:abstractNumId w:val="38"/>
  </w:num>
  <w:num w:numId="2" w16cid:durableId="1721443199">
    <w:abstractNumId w:val="36"/>
  </w:num>
  <w:num w:numId="3" w16cid:durableId="546257580">
    <w:abstractNumId w:val="35"/>
  </w:num>
  <w:num w:numId="4" w16cid:durableId="604001376">
    <w:abstractNumId w:val="0"/>
  </w:num>
  <w:num w:numId="5" w16cid:durableId="740257611">
    <w:abstractNumId w:val="23"/>
  </w:num>
  <w:num w:numId="6" w16cid:durableId="1526164909">
    <w:abstractNumId w:val="5"/>
  </w:num>
  <w:num w:numId="7" w16cid:durableId="5234413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200864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21608752">
    <w:abstractNumId w:val="41"/>
  </w:num>
  <w:num w:numId="10" w16cid:durableId="1992253497">
    <w:abstractNumId w:val="28"/>
  </w:num>
  <w:num w:numId="11" w16cid:durableId="1122113894">
    <w:abstractNumId w:val="18"/>
  </w:num>
  <w:num w:numId="12" w16cid:durableId="378170206">
    <w:abstractNumId w:val="21"/>
  </w:num>
  <w:num w:numId="13" w16cid:durableId="1307903762">
    <w:abstractNumId w:val="29"/>
  </w:num>
  <w:num w:numId="14" w16cid:durableId="1921910342">
    <w:abstractNumId w:val="26"/>
  </w:num>
  <w:num w:numId="15" w16cid:durableId="1313604278">
    <w:abstractNumId w:val="6"/>
  </w:num>
  <w:num w:numId="16" w16cid:durableId="664549070">
    <w:abstractNumId w:val="11"/>
  </w:num>
  <w:num w:numId="17" w16cid:durableId="76238058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96222537">
    <w:abstractNumId w:val="24"/>
  </w:num>
  <w:num w:numId="19" w16cid:durableId="2021344880">
    <w:abstractNumId w:val="31"/>
  </w:num>
  <w:num w:numId="20" w16cid:durableId="2037730627">
    <w:abstractNumId w:val="22"/>
  </w:num>
  <w:num w:numId="21" w16cid:durableId="1038244457">
    <w:abstractNumId w:val="37"/>
  </w:num>
  <w:num w:numId="22" w16cid:durableId="866984880">
    <w:abstractNumId w:val="10"/>
  </w:num>
  <w:num w:numId="23" w16cid:durableId="1495031622">
    <w:abstractNumId w:val="19"/>
  </w:num>
  <w:num w:numId="24" w16cid:durableId="1130443859">
    <w:abstractNumId w:val="25"/>
  </w:num>
  <w:num w:numId="25" w16cid:durableId="1351104002">
    <w:abstractNumId w:val="12"/>
  </w:num>
  <w:num w:numId="26" w16cid:durableId="1542937885">
    <w:abstractNumId w:val="20"/>
  </w:num>
  <w:num w:numId="27" w16cid:durableId="1548184326">
    <w:abstractNumId w:val="7"/>
  </w:num>
  <w:num w:numId="28" w16cid:durableId="162283337">
    <w:abstractNumId w:val="39"/>
  </w:num>
  <w:num w:numId="29" w16cid:durableId="1706830820">
    <w:abstractNumId w:val="40"/>
  </w:num>
  <w:num w:numId="30" w16cid:durableId="225384727">
    <w:abstractNumId w:val="4"/>
  </w:num>
  <w:num w:numId="31" w16cid:durableId="1102604600">
    <w:abstractNumId w:val="17"/>
  </w:num>
  <w:num w:numId="32" w16cid:durableId="312682611">
    <w:abstractNumId w:val="33"/>
  </w:num>
  <w:num w:numId="33" w16cid:durableId="195510058">
    <w:abstractNumId w:val="15"/>
  </w:num>
  <w:num w:numId="34" w16cid:durableId="1678338558">
    <w:abstractNumId w:val="32"/>
  </w:num>
  <w:num w:numId="35" w16cid:durableId="2110618392">
    <w:abstractNumId w:val="14"/>
  </w:num>
  <w:num w:numId="36" w16cid:durableId="489565906">
    <w:abstractNumId w:val="9"/>
  </w:num>
  <w:num w:numId="37" w16cid:durableId="183205308">
    <w:abstractNumId w:val="16"/>
  </w:num>
  <w:num w:numId="38" w16cid:durableId="1929192045">
    <w:abstractNumId w:val="3"/>
  </w:num>
  <w:num w:numId="39" w16cid:durableId="136650374">
    <w:abstractNumId w:val="30"/>
  </w:num>
  <w:num w:numId="40" w16cid:durableId="1046416030">
    <w:abstractNumId w:val="13"/>
  </w:num>
  <w:num w:numId="41" w16cid:durableId="1345787012">
    <w:abstractNumId w:val="8"/>
  </w:num>
  <w:num w:numId="42" w16cid:durableId="892737502">
    <w:abstractNumId w:val="27"/>
  </w:num>
  <w:num w:numId="43" w16cid:durableId="104518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C53"/>
    <w:rsid w:val="00001282"/>
    <w:rsid w:val="000013C0"/>
    <w:rsid w:val="00002E17"/>
    <w:rsid w:val="000059D3"/>
    <w:rsid w:val="000073EA"/>
    <w:rsid w:val="00014C92"/>
    <w:rsid w:val="00014E71"/>
    <w:rsid w:val="0001543D"/>
    <w:rsid w:val="00021A14"/>
    <w:rsid w:val="00030726"/>
    <w:rsid w:val="0003123E"/>
    <w:rsid w:val="00031344"/>
    <w:rsid w:val="00037FF0"/>
    <w:rsid w:val="000423BF"/>
    <w:rsid w:val="00042692"/>
    <w:rsid w:val="000477B3"/>
    <w:rsid w:val="000618D3"/>
    <w:rsid w:val="0006195B"/>
    <w:rsid w:val="00063C03"/>
    <w:rsid w:val="00064ECF"/>
    <w:rsid w:val="000656ED"/>
    <w:rsid w:val="00077B07"/>
    <w:rsid w:val="00081557"/>
    <w:rsid w:val="0008215C"/>
    <w:rsid w:val="00083029"/>
    <w:rsid w:val="00086558"/>
    <w:rsid w:val="0008789B"/>
    <w:rsid w:val="00090D75"/>
    <w:rsid w:val="00091995"/>
    <w:rsid w:val="000948AB"/>
    <w:rsid w:val="00094E53"/>
    <w:rsid w:val="00096619"/>
    <w:rsid w:val="000A0FC2"/>
    <w:rsid w:val="000A0FF2"/>
    <w:rsid w:val="000B3E46"/>
    <w:rsid w:val="000B7437"/>
    <w:rsid w:val="000C716A"/>
    <w:rsid w:val="000D20F0"/>
    <w:rsid w:val="000D4015"/>
    <w:rsid w:val="000D4957"/>
    <w:rsid w:val="000D56CB"/>
    <w:rsid w:val="000E09AF"/>
    <w:rsid w:val="000E301E"/>
    <w:rsid w:val="000E47AA"/>
    <w:rsid w:val="000E62CA"/>
    <w:rsid w:val="000E6672"/>
    <w:rsid w:val="000F29F1"/>
    <w:rsid w:val="00102068"/>
    <w:rsid w:val="001027F9"/>
    <w:rsid w:val="00105D50"/>
    <w:rsid w:val="00106063"/>
    <w:rsid w:val="00107955"/>
    <w:rsid w:val="001112C3"/>
    <w:rsid w:val="0011238F"/>
    <w:rsid w:val="00121708"/>
    <w:rsid w:val="00121CA9"/>
    <w:rsid w:val="00123BFC"/>
    <w:rsid w:val="00130305"/>
    <w:rsid w:val="001343B2"/>
    <w:rsid w:val="001371B8"/>
    <w:rsid w:val="00140533"/>
    <w:rsid w:val="0014067A"/>
    <w:rsid w:val="00141523"/>
    <w:rsid w:val="00143AF5"/>
    <w:rsid w:val="00146ABB"/>
    <w:rsid w:val="00150DC1"/>
    <w:rsid w:val="00150E0C"/>
    <w:rsid w:val="00154880"/>
    <w:rsid w:val="001637EE"/>
    <w:rsid w:val="001731B1"/>
    <w:rsid w:val="00174B1B"/>
    <w:rsid w:val="00180C28"/>
    <w:rsid w:val="0018100B"/>
    <w:rsid w:val="0018237C"/>
    <w:rsid w:val="001827F4"/>
    <w:rsid w:val="00183B39"/>
    <w:rsid w:val="0018421F"/>
    <w:rsid w:val="001860D7"/>
    <w:rsid w:val="00195745"/>
    <w:rsid w:val="00196518"/>
    <w:rsid w:val="001A03A8"/>
    <w:rsid w:val="001A5196"/>
    <w:rsid w:val="001A6814"/>
    <w:rsid w:val="001A6DC3"/>
    <w:rsid w:val="001B52A2"/>
    <w:rsid w:val="001C0F3C"/>
    <w:rsid w:val="001D0FB8"/>
    <w:rsid w:val="001D547F"/>
    <w:rsid w:val="001D7340"/>
    <w:rsid w:val="001D7449"/>
    <w:rsid w:val="001D768B"/>
    <w:rsid w:val="001E44E1"/>
    <w:rsid w:val="001E5CAA"/>
    <w:rsid w:val="001E7DBC"/>
    <w:rsid w:val="001F29CE"/>
    <w:rsid w:val="00203B0F"/>
    <w:rsid w:val="00207C38"/>
    <w:rsid w:val="0021019F"/>
    <w:rsid w:val="002117CE"/>
    <w:rsid w:val="00211D67"/>
    <w:rsid w:val="002158C2"/>
    <w:rsid w:val="00216B6E"/>
    <w:rsid w:val="002173C7"/>
    <w:rsid w:val="00221CDF"/>
    <w:rsid w:val="00226E53"/>
    <w:rsid w:val="00230DBB"/>
    <w:rsid w:val="00233FB2"/>
    <w:rsid w:val="002340F7"/>
    <w:rsid w:val="002359F6"/>
    <w:rsid w:val="00240279"/>
    <w:rsid w:val="00242FA6"/>
    <w:rsid w:val="00245F25"/>
    <w:rsid w:val="0024628C"/>
    <w:rsid w:val="00246B17"/>
    <w:rsid w:val="00247F99"/>
    <w:rsid w:val="00256F1A"/>
    <w:rsid w:val="002618C9"/>
    <w:rsid w:val="00264658"/>
    <w:rsid w:val="002658E3"/>
    <w:rsid w:val="00266AB4"/>
    <w:rsid w:val="00270C0B"/>
    <w:rsid w:val="00271A5B"/>
    <w:rsid w:val="00271C98"/>
    <w:rsid w:val="00273E02"/>
    <w:rsid w:val="0027575C"/>
    <w:rsid w:val="00277CBC"/>
    <w:rsid w:val="00286420"/>
    <w:rsid w:val="00291A54"/>
    <w:rsid w:val="00294EF6"/>
    <w:rsid w:val="00297AE0"/>
    <w:rsid w:val="002A0626"/>
    <w:rsid w:val="002A0F4D"/>
    <w:rsid w:val="002A2896"/>
    <w:rsid w:val="002A51DC"/>
    <w:rsid w:val="002A5FB5"/>
    <w:rsid w:val="002A614F"/>
    <w:rsid w:val="002A7CCC"/>
    <w:rsid w:val="002B00B6"/>
    <w:rsid w:val="002B4F77"/>
    <w:rsid w:val="002B5D82"/>
    <w:rsid w:val="002B767A"/>
    <w:rsid w:val="002C25AA"/>
    <w:rsid w:val="002C6A2A"/>
    <w:rsid w:val="002D3E34"/>
    <w:rsid w:val="002E2701"/>
    <w:rsid w:val="002E4220"/>
    <w:rsid w:val="002E4FB3"/>
    <w:rsid w:val="002F0ABF"/>
    <w:rsid w:val="002F0C44"/>
    <w:rsid w:val="002F230D"/>
    <w:rsid w:val="002F2539"/>
    <w:rsid w:val="002F39A2"/>
    <w:rsid w:val="002F6CF9"/>
    <w:rsid w:val="0030091A"/>
    <w:rsid w:val="00302BBA"/>
    <w:rsid w:val="00302E7A"/>
    <w:rsid w:val="00307A1D"/>
    <w:rsid w:val="00311A99"/>
    <w:rsid w:val="00311C08"/>
    <w:rsid w:val="003155E9"/>
    <w:rsid w:val="003220EF"/>
    <w:rsid w:val="00323548"/>
    <w:rsid w:val="00327BCC"/>
    <w:rsid w:val="00330DB0"/>
    <w:rsid w:val="00344B72"/>
    <w:rsid w:val="00347034"/>
    <w:rsid w:val="00352200"/>
    <w:rsid w:val="003522FB"/>
    <w:rsid w:val="00353B49"/>
    <w:rsid w:val="0035617E"/>
    <w:rsid w:val="0036565D"/>
    <w:rsid w:val="00372D58"/>
    <w:rsid w:val="003738A8"/>
    <w:rsid w:val="00376BA1"/>
    <w:rsid w:val="0037701C"/>
    <w:rsid w:val="00377A04"/>
    <w:rsid w:val="00385629"/>
    <w:rsid w:val="00385883"/>
    <w:rsid w:val="00385DA2"/>
    <w:rsid w:val="0039154E"/>
    <w:rsid w:val="0039198E"/>
    <w:rsid w:val="003960D4"/>
    <w:rsid w:val="00397977"/>
    <w:rsid w:val="003A4008"/>
    <w:rsid w:val="003B1A7B"/>
    <w:rsid w:val="003B6282"/>
    <w:rsid w:val="003C5735"/>
    <w:rsid w:val="003C58FB"/>
    <w:rsid w:val="003E06C7"/>
    <w:rsid w:val="003E134C"/>
    <w:rsid w:val="003E54BE"/>
    <w:rsid w:val="003F14DE"/>
    <w:rsid w:val="003F2A1E"/>
    <w:rsid w:val="003F5BC5"/>
    <w:rsid w:val="003F6C11"/>
    <w:rsid w:val="0040241E"/>
    <w:rsid w:val="004043E8"/>
    <w:rsid w:val="00411071"/>
    <w:rsid w:val="0041372F"/>
    <w:rsid w:val="004149FB"/>
    <w:rsid w:val="004302B3"/>
    <w:rsid w:val="00432196"/>
    <w:rsid w:val="00432D93"/>
    <w:rsid w:val="0043449D"/>
    <w:rsid w:val="00450732"/>
    <w:rsid w:val="00451D99"/>
    <w:rsid w:val="00452AC6"/>
    <w:rsid w:val="004569CB"/>
    <w:rsid w:val="0046034C"/>
    <w:rsid w:val="00462BA9"/>
    <w:rsid w:val="00462D1D"/>
    <w:rsid w:val="004636C4"/>
    <w:rsid w:val="00464D6A"/>
    <w:rsid w:val="0047246F"/>
    <w:rsid w:val="0047459F"/>
    <w:rsid w:val="00474B4B"/>
    <w:rsid w:val="00486763"/>
    <w:rsid w:val="00490985"/>
    <w:rsid w:val="00497D3E"/>
    <w:rsid w:val="004A1662"/>
    <w:rsid w:val="004A1786"/>
    <w:rsid w:val="004A242E"/>
    <w:rsid w:val="004A26AD"/>
    <w:rsid w:val="004A35DB"/>
    <w:rsid w:val="004A4CC7"/>
    <w:rsid w:val="004A526D"/>
    <w:rsid w:val="004A7A00"/>
    <w:rsid w:val="004B040B"/>
    <w:rsid w:val="004B4D90"/>
    <w:rsid w:val="004B50B9"/>
    <w:rsid w:val="004B661D"/>
    <w:rsid w:val="004B7082"/>
    <w:rsid w:val="004B7E5E"/>
    <w:rsid w:val="004C27B0"/>
    <w:rsid w:val="004C2892"/>
    <w:rsid w:val="004C56D9"/>
    <w:rsid w:val="004C5F75"/>
    <w:rsid w:val="004D0ED4"/>
    <w:rsid w:val="004D1008"/>
    <w:rsid w:val="004D1BB6"/>
    <w:rsid w:val="004D2781"/>
    <w:rsid w:val="004D4720"/>
    <w:rsid w:val="004D7E65"/>
    <w:rsid w:val="004E47C9"/>
    <w:rsid w:val="004E638B"/>
    <w:rsid w:val="004E79A0"/>
    <w:rsid w:val="004F2668"/>
    <w:rsid w:val="004F58F9"/>
    <w:rsid w:val="004F67B6"/>
    <w:rsid w:val="00500C48"/>
    <w:rsid w:val="00502686"/>
    <w:rsid w:val="00503758"/>
    <w:rsid w:val="00504301"/>
    <w:rsid w:val="00514016"/>
    <w:rsid w:val="005148BB"/>
    <w:rsid w:val="0051678D"/>
    <w:rsid w:val="00517365"/>
    <w:rsid w:val="00523DD1"/>
    <w:rsid w:val="005255AC"/>
    <w:rsid w:val="00536C59"/>
    <w:rsid w:val="005375E5"/>
    <w:rsid w:val="005419CE"/>
    <w:rsid w:val="00541E7B"/>
    <w:rsid w:val="00553C11"/>
    <w:rsid w:val="00554C0C"/>
    <w:rsid w:val="00555F32"/>
    <w:rsid w:val="005567A3"/>
    <w:rsid w:val="00556A73"/>
    <w:rsid w:val="00556ECF"/>
    <w:rsid w:val="00557433"/>
    <w:rsid w:val="00560A8F"/>
    <w:rsid w:val="00563210"/>
    <w:rsid w:val="00566784"/>
    <w:rsid w:val="00570C64"/>
    <w:rsid w:val="005743B3"/>
    <w:rsid w:val="005748C9"/>
    <w:rsid w:val="00574B46"/>
    <w:rsid w:val="00574CBC"/>
    <w:rsid w:val="0057578C"/>
    <w:rsid w:val="00576EF8"/>
    <w:rsid w:val="005775EB"/>
    <w:rsid w:val="00577B45"/>
    <w:rsid w:val="005808DA"/>
    <w:rsid w:val="00580921"/>
    <w:rsid w:val="00581448"/>
    <w:rsid w:val="00586923"/>
    <w:rsid w:val="00587878"/>
    <w:rsid w:val="00590752"/>
    <w:rsid w:val="0059152A"/>
    <w:rsid w:val="005978F8"/>
    <w:rsid w:val="005A0D94"/>
    <w:rsid w:val="005A51F3"/>
    <w:rsid w:val="005B03F3"/>
    <w:rsid w:val="005B2204"/>
    <w:rsid w:val="005B4730"/>
    <w:rsid w:val="005B50BC"/>
    <w:rsid w:val="005B5132"/>
    <w:rsid w:val="005B53E8"/>
    <w:rsid w:val="005C1CC3"/>
    <w:rsid w:val="005C39D4"/>
    <w:rsid w:val="005C4BE0"/>
    <w:rsid w:val="005C60BC"/>
    <w:rsid w:val="005C6E19"/>
    <w:rsid w:val="005D1639"/>
    <w:rsid w:val="005D6F2C"/>
    <w:rsid w:val="005E3101"/>
    <w:rsid w:val="005E41D6"/>
    <w:rsid w:val="005E43D1"/>
    <w:rsid w:val="005E5575"/>
    <w:rsid w:val="005E5E68"/>
    <w:rsid w:val="005E6B85"/>
    <w:rsid w:val="005E70EE"/>
    <w:rsid w:val="005F14A4"/>
    <w:rsid w:val="005F49F0"/>
    <w:rsid w:val="005F5336"/>
    <w:rsid w:val="005F79AD"/>
    <w:rsid w:val="0060068D"/>
    <w:rsid w:val="00601497"/>
    <w:rsid w:val="0060242E"/>
    <w:rsid w:val="006032D9"/>
    <w:rsid w:val="00611EB0"/>
    <w:rsid w:val="00615715"/>
    <w:rsid w:val="00620B36"/>
    <w:rsid w:val="00620F5F"/>
    <w:rsid w:val="00621515"/>
    <w:rsid w:val="006223B3"/>
    <w:rsid w:val="006228A7"/>
    <w:rsid w:val="00623518"/>
    <w:rsid w:val="00623622"/>
    <w:rsid w:val="00624FF9"/>
    <w:rsid w:val="0063391E"/>
    <w:rsid w:val="006346B5"/>
    <w:rsid w:val="006352A7"/>
    <w:rsid w:val="00636066"/>
    <w:rsid w:val="0063722C"/>
    <w:rsid w:val="00637358"/>
    <w:rsid w:val="00644136"/>
    <w:rsid w:val="00645E95"/>
    <w:rsid w:val="00647023"/>
    <w:rsid w:val="00652CFB"/>
    <w:rsid w:val="00655584"/>
    <w:rsid w:val="006556D8"/>
    <w:rsid w:val="00655D5E"/>
    <w:rsid w:val="0066138D"/>
    <w:rsid w:val="00662C3B"/>
    <w:rsid w:val="00672C53"/>
    <w:rsid w:val="0067677D"/>
    <w:rsid w:val="0068683B"/>
    <w:rsid w:val="00687C41"/>
    <w:rsid w:val="006917DA"/>
    <w:rsid w:val="00692323"/>
    <w:rsid w:val="006926DA"/>
    <w:rsid w:val="00694CF3"/>
    <w:rsid w:val="006A01E2"/>
    <w:rsid w:val="006A29F1"/>
    <w:rsid w:val="006A719B"/>
    <w:rsid w:val="006A76A2"/>
    <w:rsid w:val="006B0949"/>
    <w:rsid w:val="006B10C1"/>
    <w:rsid w:val="006B17E9"/>
    <w:rsid w:val="006C0A82"/>
    <w:rsid w:val="006D2F88"/>
    <w:rsid w:val="006D3544"/>
    <w:rsid w:val="006D48A1"/>
    <w:rsid w:val="006E45DE"/>
    <w:rsid w:val="006E7CCE"/>
    <w:rsid w:val="006E7E7D"/>
    <w:rsid w:val="006F0F17"/>
    <w:rsid w:val="006F2BBC"/>
    <w:rsid w:val="006F6DD3"/>
    <w:rsid w:val="00706B3B"/>
    <w:rsid w:val="007075CA"/>
    <w:rsid w:val="007123A3"/>
    <w:rsid w:val="007139FF"/>
    <w:rsid w:val="00715257"/>
    <w:rsid w:val="00720DC1"/>
    <w:rsid w:val="00720F21"/>
    <w:rsid w:val="0072298C"/>
    <w:rsid w:val="00723EC5"/>
    <w:rsid w:val="00724BB4"/>
    <w:rsid w:val="0073260E"/>
    <w:rsid w:val="0073267D"/>
    <w:rsid w:val="00733AC7"/>
    <w:rsid w:val="00741553"/>
    <w:rsid w:val="007464C8"/>
    <w:rsid w:val="00751C9A"/>
    <w:rsid w:val="00753E62"/>
    <w:rsid w:val="00760F3F"/>
    <w:rsid w:val="007613BE"/>
    <w:rsid w:val="007613BF"/>
    <w:rsid w:val="00763566"/>
    <w:rsid w:val="0076475A"/>
    <w:rsid w:val="00766334"/>
    <w:rsid w:val="007670C3"/>
    <w:rsid w:val="00775991"/>
    <w:rsid w:val="00776D3A"/>
    <w:rsid w:val="00777E35"/>
    <w:rsid w:val="00781830"/>
    <w:rsid w:val="00782121"/>
    <w:rsid w:val="00784BC9"/>
    <w:rsid w:val="0078598B"/>
    <w:rsid w:val="00785E7D"/>
    <w:rsid w:val="0078726D"/>
    <w:rsid w:val="007878E6"/>
    <w:rsid w:val="00790A2C"/>
    <w:rsid w:val="00792127"/>
    <w:rsid w:val="00795291"/>
    <w:rsid w:val="00796A14"/>
    <w:rsid w:val="00796E60"/>
    <w:rsid w:val="00797CCA"/>
    <w:rsid w:val="007A63BB"/>
    <w:rsid w:val="007B0A78"/>
    <w:rsid w:val="007B433D"/>
    <w:rsid w:val="007B5D74"/>
    <w:rsid w:val="007B5ED6"/>
    <w:rsid w:val="007B64A4"/>
    <w:rsid w:val="007B7C07"/>
    <w:rsid w:val="007C0E94"/>
    <w:rsid w:val="007C4AE4"/>
    <w:rsid w:val="007C4EEC"/>
    <w:rsid w:val="007D0C84"/>
    <w:rsid w:val="007D2DF0"/>
    <w:rsid w:val="007D5563"/>
    <w:rsid w:val="007E0DB2"/>
    <w:rsid w:val="007E513F"/>
    <w:rsid w:val="007E7669"/>
    <w:rsid w:val="007F3533"/>
    <w:rsid w:val="007F6A27"/>
    <w:rsid w:val="007F6CFA"/>
    <w:rsid w:val="007F738E"/>
    <w:rsid w:val="0080193A"/>
    <w:rsid w:val="00804E1C"/>
    <w:rsid w:val="0080606E"/>
    <w:rsid w:val="00806135"/>
    <w:rsid w:val="00806CEB"/>
    <w:rsid w:val="0081032E"/>
    <w:rsid w:val="00810E1C"/>
    <w:rsid w:val="008139AD"/>
    <w:rsid w:val="008150AE"/>
    <w:rsid w:val="00816662"/>
    <w:rsid w:val="00816813"/>
    <w:rsid w:val="0081722D"/>
    <w:rsid w:val="008303A8"/>
    <w:rsid w:val="008307F7"/>
    <w:rsid w:val="008332F0"/>
    <w:rsid w:val="0083457A"/>
    <w:rsid w:val="00834F42"/>
    <w:rsid w:val="00837901"/>
    <w:rsid w:val="0084253B"/>
    <w:rsid w:val="00842548"/>
    <w:rsid w:val="00846928"/>
    <w:rsid w:val="0085070F"/>
    <w:rsid w:val="0086046B"/>
    <w:rsid w:val="0086201C"/>
    <w:rsid w:val="008624CB"/>
    <w:rsid w:val="00862C13"/>
    <w:rsid w:val="008718F4"/>
    <w:rsid w:val="00871D62"/>
    <w:rsid w:val="00872ADC"/>
    <w:rsid w:val="00873C04"/>
    <w:rsid w:val="00880079"/>
    <w:rsid w:val="00880EB6"/>
    <w:rsid w:val="008811E6"/>
    <w:rsid w:val="0088262E"/>
    <w:rsid w:val="00882DB6"/>
    <w:rsid w:val="00885DD7"/>
    <w:rsid w:val="00886070"/>
    <w:rsid w:val="00886FE4"/>
    <w:rsid w:val="00887A25"/>
    <w:rsid w:val="00891B72"/>
    <w:rsid w:val="00892C4E"/>
    <w:rsid w:val="00893747"/>
    <w:rsid w:val="008A461B"/>
    <w:rsid w:val="008A740A"/>
    <w:rsid w:val="008B5F54"/>
    <w:rsid w:val="008B6084"/>
    <w:rsid w:val="008B6F9C"/>
    <w:rsid w:val="008C2424"/>
    <w:rsid w:val="008C3640"/>
    <w:rsid w:val="008D0E5A"/>
    <w:rsid w:val="008D28DA"/>
    <w:rsid w:val="008D794A"/>
    <w:rsid w:val="008D7B0B"/>
    <w:rsid w:val="008E191A"/>
    <w:rsid w:val="008F06EB"/>
    <w:rsid w:val="008F11D5"/>
    <w:rsid w:val="008F2ABE"/>
    <w:rsid w:val="008F3579"/>
    <w:rsid w:val="008F3668"/>
    <w:rsid w:val="00900C1C"/>
    <w:rsid w:val="00901D76"/>
    <w:rsid w:val="00903D01"/>
    <w:rsid w:val="00910B37"/>
    <w:rsid w:val="009115C7"/>
    <w:rsid w:val="00911A8C"/>
    <w:rsid w:val="00920125"/>
    <w:rsid w:val="00922C3A"/>
    <w:rsid w:val="00925D48"/>
    <w:rsid w:val="00926B9C"/>
    <w:rsid w:val="00927867"/>
    <w:rsid w:val="00931CED"/>
    <w:rsid w:val="00933AF0"/>
    <w:rsid w:val="009343CF"/>
    <w:rsid w:val="00934972"/>
    <w:rsid w:val="00934BE9"/>
    <w:rsid w:val="009351E9"/>
    <w:rsid w:val="00935EF5"/>
    <w:rsid w:val="00936EAD"/>
    <w:rsid w:val="00940FA8"/>
    <w:rsid w:val="00941D16"/>
    <w:rsid w:val="00942625"/>
    <w:rsid w:val="0094498F"/>
    <w:rsid w:val="00945C52"/>
    <w:rsid w:val="00946056"/>
    <w:rsid w:val="00950AB9"/>
    <w:rsid w:val="00954A9B"/>
    <w:rsid w:val="00957095"/>
    <w:rsid w:val="009672CB"/>
    <w:rsid w:val="00972F45"/>
    <w:rsid w:val="00974E6C"/>
    <w:rsid w:val="009767C8"/>
    <w:rsid w:val="00976BF7"/>
    <w:rsid w:val="00981D10"/>
    <w:rsid w:val="009823F5"/>
    <w:rsid w:val="00982C8E"/>
    <w:rsid w:val="0098640A"/>
    <w:rsid w:val="0098756A"/>
    <w:rsid w:val="009876DA"/>
    <w:rsid w:val="00990345"/>
    <w:rsid w:val="00990BC2"/>
    <w:rsid w:val="00994C08"/>
    <w:rsid w:val="00996B4E"/>
    <w:rsid w:val="00997013"/>
    <w:rsid w:val="009A44CE"/>
    <w:rsid w:val="009A53C0"/>
    <w:rsid w:val="009A6160"/>
    <w:rsid w:val="009A62E5"/>
    <w:rsid w:val="009A7C0B"/>
    <w:rsid w:val="009B0B94"/>
    <w:rsid w:val="009B0ED1"/>
    <w:rsid w:val="009C0A07"/>
    <w:rsid w:val="009C1D93"/>
    <w:rsid w:val="009C2B04"/>
    <w:rsid w:val="009C4CC3"/>
    <w:rsid w:val="009C7F8C"/>
    <w:rsid w:val="009D3431"/>
    <w:rsid w:val="009D42A7"/>
    <w:rsid w:val="009D4CC7"/>
    <w:rsid w:val="009E5952"/>
    <w:rsid w:val="009F3C9D"/>
    <w:rsid w:val="009F5355"/>
    <w:rsid w:val="00A00310"/>
    <w:rsid w:val="00A01356"/>
    <w:rsid w:val="00A0187D"/>
    <w:rsid w:val="00A03893"/>
    <w:rsid w:val="00A07DA1"/>
    <w:rsid w:val="00A13156"/>
    <w:rsid w:val="00A13797"/>
    <w:rsid w:val="00A16AE3"/>
    <w:rsid w:val="00A17AA0"/>
    <w:rsid w:val="00A2048F"/>
    <w:rsid w:val="00A25520"/>
    <w:rsid w:val="00A27B9D"/>
    <w:rsid w:val="00A338DB"/>
    <w:rsid w:val="00A359C7"/>
    <w:rsid w:val="00A35C19"/>
    <w:rsid w:val="00A36572"/>
    <w:rsid w:val="00A37132"/>
    <w:rsid w:val="00A40E48"/>
    <w:rsid w:val="00A420F6"/>
    <w:rsid w:val="00A44713"/>
    <w:rsid w:val="00A54715"/>
    <w:rsid w:val="00A6189D"/>
    <w:rsid w:val="00A61E20"/>
    <w:rsid w:val="00A67798"/>
    <w:rsid w:val="00A704A8"/>
    <w:rsid w:val="00A71A20"/>
    <w:rsid w:val="00A73C78"/>
    <w:rsid w:val="00A764BE"/>
    <w:rsid w:val="00A76A32"/>
    <w:rsid w:val="00A777F0"/>
    <w:rsid w:val="00A77B20"/>
    <w:rsid w:val="00A77F47"/>
    <w:rsid w:val="00A81A1C"/>
    <w:rsid w:val="00A83965"/>
    <w:rsid w:val="00A87D5D"/>
    <w:rsid w:val="00A87F19"/>
    <w:rsid w:val="00A93D50"/>
    <w:rsid w:val="00A94816"/>
    <w:rsid w:val="00A95373"/>
    <w:rsid w:val="00A95D32"/>
    <w:rsid w:val="00AA1AB6"/>
    <w:rsid w:val="00AA2189"/>
    <w:rsid w:val="00AA7515"/>
    <w:rsid w:val="00AA7A85"/>
    <w:rsid w:val="00AA7F68"/>
    <w:rsid w:val="00AB28A7"/>
    <w:rsid w:val="00AB2987"/>
    <w:rsid w:val="00AB383B"/>
    <w:rsid w:val="00AC1526"/>
    <w:rsid w:val="00AC2B5E"/>
    <w:rsid w:val="00AC3911"/>
    <w:rsid w:val="00AC689C"/>
    <w:rsid w:val="00AD0808"/>
    <w:rsid w:val="00AD1F8A"/>
    <w:rsid w:val="00AE674C"/>
    <w:rsid w:val="00AF0CC5"/>
    <w:rsid w:val="00AF0D2E"/>
    <w:rsid w:val="00AF3449"/>
    <w:rsid w:val="00AF3B67"/>
    <w:rsid w:val="00B01364"/>
    <w:rsid w:val="00B03867"/>
    <w:rsid w:val="00B05ACE"/>
    <w:rsid w:val="00B117F8"/>
    <w:rsid w:val="00B2104E"/>
    <w:rsid w:val="00B2124A"/>
    <w:rsid w:val="00B21FC5"/>
    <w:rsid w:val="00B22275"/>
    <w:rsid w:val="00B23A50"/>
    <w:rsid w:val="00B31945"/>
    <w:rsid w:val="00B33516"/>
    <w:rsid w:val="00B3434E"/>
    <w:rsid w:val="00B50248"/>
    <w:rsid w:val="00B57771"/>
    <w:rsid w:val="00B634D4"/>
    <w:rsid w:val="00B64399"/>
    <w:rsid w:val="00B66EFD"/>
    <w:rsid w:val="00B66F93"/>
    <w:rsid w:val="00B67AEE"/>
    <w:rsid w:val="00B72685"/>
    <w:rsid w:val="00B73A1A"/>
    <w:rsid w:val="00B8230A"/>
    <w:rsid w:val="00B871C3"/>
    <w:rsid w:val="00B87548"/>
    <w:rsid w:val="00B90A71"/>
    <w:rsid w:val="00B92BAE"/>
    <w:rsid w:val="00BA0108"/>
    <w:rsid w:val="00BA2BE4"/>
    <w:rsid w:val="00BA4E27"/>
    <w:rsid w:val="00BA6D1B"/>
    <w:rsid w:val="00BB310F"/>
    <w:rsid w:val="00BB739C"/>
    <w:rsid w:val="00BC0842"/>
    <w:rsid w:val="00BC0C66"/>
    <w:rsid w:val="00BC701A"/>
    <w:rsid w:val="00BD19B4"/>
    <w:rsid w:val="00BD1AD6"/>
    <w:rsid w:val="00BD4C0F"/>
    <w:rsid w:val="00BD5E18"/>
    <w:rsid w:val="00BD68B6"/>
    <w:rsid w:val="00BD68D3"/>
    <w:rsid w:val="00BD6E27"/>
    <w:rsid w:val="00BD72A7"/>
    <w:rsid w:val="00BE1EFD"/>
    <w:rsid w:val="00BE2861"/>
    <w:rsid w:val="00BF150E"/>
    <w:rsid w:val="00BF20BC"/>
    <w:rsid w:val="00BF3A44"/>
    <w:rsid w:val="00BF4ECF"/>
    <w:rsid w:val="00C02662"/>
    <w:rsid w:val="00C0700A"/>
    <w:rsid w:val="00C13427"/>
    <w:rsid w:val="00C22C6B"/>
    <w:rsid w:val="00C22D67"/>
    <w:rsid w:val="00C247BA"/>
    <w:rsid w:val="00C24DF5"/>
    <w:rsid w:val="00C25FDD"/>
    <w:rsid w:val="00C2701B"/>
    <w:rsid w:val="00C31EC9"/>
    <w:rsid w:val="00C348C4"/>
    <w:rsid w:val="00C45877"/>
    <w:rsid w:val="00C473FD"/>
    <w:rsid w:val="00C517F7"/>
    <w:rsid w:val="00C6180B"/>
    <w:rsid w:val="00C62E63"/>
    <w:rsid w:val="00C63AAA"/>
    <w:rsid w:val="00C660A1"/>
    <w:rsid w:val="00C67CA4"/>
    <w:rsid w:val="00C732D8"/>
    <w:rsid w:val="00C734EB"/>
    <w:rsid w:val="00C8080B"/>
    <w:rsid w:val="00C80C74"/>
    <w:rsid w:val="00C83998"/>
    <w:rsid w:val="00C84E47"/>
    <w:rsid w:val="00C91D9E"/>
    <w:rsid w:val="00C94808"/>
    <w:rsid w:val="00C96157"/>
    <w:rsid w:val="00C96F63"/>
    <w:rsid w:val="00CB0BD3"/>
    <w:rsid w:val="00CB2FF1"/>
    <w:rsid w:val="00CB7E36"/>
    <w:rsid w:val="00CC4225"/>
    <w:rsid w:val="00CC4FF2"/>
    <w:rsid w:val="00CC578F"/>
    <w:rsid w:val="00CC6776"/>
    <w:rsid w:val="00CD111C"/>
    <w:rsid w:val="00CD589C"/>
    <w:rsid w:val="00CD6ABF"/>
    <w:rsid w:val="00CD7806"/>
    <w:rsid w:val="00CE077F"/>
    <w:rsid w:val="00CE161B"/>
    <w:rsid w:val="00CE22D2"/>
    <w:rsid w:val="00CE2C0D"/>
    <w:rsid w:val="00CE7B17"/>
    <w:rsid w:val="00CF1BCC"/>
    <w:rsid w:val="00CF3A00"/>
    <w:rsid w:val="00CF4286"/>
    <w:rsid w:val="00CF58D2"/>
    <w:rsid w:val="00CF76EC"/>
    <w:rsid w:val="00D03930"/>
    <w:rsid w:val="00D03AF4"/>
    <w:rsid w:val="00D03B43"/>
    <w:rsid w:val="00D060B7"/>
    <w:rsid w:val="00D06E99"/>
    <w:rsid w:val="00D10987"/>
    <w:rsid w:val="00D11245"/>
    <w:rsid w:val="00D11AE7"/>
    <w:rsid w:val="00D13322"/>
    <w:rsid w:val="00D148C1"/>
    <w:rsid w:val="00D1505F"/>
    <w:rsid w:val="00D16B18"/>
    <w:rsid w:val="00D17693"/>
    <w:rsid w:val="00D23B78"/>
    <w:rsid w:val="00D23DB3"/>
    <w:rsid w:val="00D31BEF"/>
    <w:rsid w:val="00D32670"/>
    <w:rsid w:val="00D35ADC"/>
    <w:rsid w:val="00D363AC"/>
    <w:rsid w:val="00D37916"/>
    <w:rsid w:val="00D424F6"/>
    <w:rsid w:val="00D43FAC"/>
    <w:rsid w:val="00D45614"/>
    <w:rsid w:val="00D45B5F"/>
    <w:rsid w:val="00D51B87"/>
    <w:rsid w:val="00D567B8"/>
    <w:rsid w:val="00D602A5"/>
    <w:rsid w:val="00D60629"/>
    <w:rsid w:val="00D642CF"/>
    <w:rsid w:val="00D6563F"/>
    <w:rsid w:val="00D7115A"/>
    <w:rsid w:val="00D72882"/>
    <w:rsid w:val="00D733CB"/>
    <w:rsid w:val="00D7585D"/>
    <w:rsid w:val="00D81303"/>
    <w:rsid w:val="00D82EA0"/>
    <w:rsid w:val="00D901EB"/>
    <w:rsid w:val="00D90A4B"/>
    <w:rsid w:val="00D90AA7"/>
    <w:rsid w:val="00D9153A"/>
    <w:rsid w:val="00D91651"/>
    <w:rsid w:val="00D91C8E"/>
    <w:rsid w:val="00D96C9F"/>
    <w:rsid w:val="00D96D79"/>
    <w:rsid w:val="00DA0B88"/>
    <w:rsid w:val="00DA74C1"/>
    <w:rsid w:val="00DB0A38"/>
    <w:rsid w:val="00DB2C19"/>
    <w:rsid w:val="00DB3DC6"/>
    <w:rsid w:val="00DB6855"/>
    <w:rsid w:val="00DC0578"/>
    <w:rsid w:val="00DC39B8"/>
    <w:rsid w:val="00DC6B9D"/>
    <w:rsid w:val="00DD2AF7"/>
    <w:rsid w:val="00DD44A6"/>
    <w:rsid w:val="00DF1312"/>
    <w:rsid w:val="00DF65BA"/>
    <w:rsid w:val="00E00785"/>
    <w:rsid w:val="00E0671D"/>
    <w:rsid w:val="00E07540"/>
    <w:rsid w:val="00E10358"/>
    <w:rsid w:val="00E106EF"/>
    <w:rsid w:val="00E11015"/>
    <w:rsid w:val="00E110A0"/>
    <w:rsid w:val="00E1305F"/>
    <w:rsid w:val="00E13370"/>
    <w:rsid w:val="00E1446D"/>
    <w:rsid w:val="00E15E15"/>
    <w:rsid w:val="00E16B31"/>
    <w:rsid w:val="00E214E5"/>
    <w:rsid w:val="00E27F80"/>
    <w:rsid w:val="00E30888"/>
    <w:rsid w:val="00E32789"/>
    <w:rsid w:val="00E351F4"/>
    <w:rsid w:val="00E367B8"/>
    <w:rsid w:val="00E37BC2"/>
    <w:rsid w:val="00E51660"/>
    <w:rsid w:val="00E5347A"/>
    <w:rsid w:val="00E534B4"/>
    <w:rsid w:val="00E54A8E"/>
    <w:rsid w:val="00E572A8"/>
    <w:rsid w:val="00E61227"/>
    <w:rsid w:val="00E63226"/>
    <w:rsid w:val="00E651ED"/>
    <w:rsid w:val="00E660A5"/>
    <w:rsid w:val="00E71933"/>
    <w:rsid w:val="00E74744"/>
    <w:rsid w:val="00E77DD6"/>
    <w:rsid w:val="00E80A3C"/>
    <w:rsid w:val="00E818BD"/>
    <w:rsid w:val="00E83874"/>
    <w:rsid w:val="00E83C2A"/>
    <w:rsid w:val="00E84DBD"/>
    <w:rsid w:val="00E852D5"/>
    <w:rsid w:val="00E8637F"/>
    <w:rsid w:val="00EA2115"/>
    <w:rsid w:val="00EA3AC2"/>
    <w:rsid w:val="00EA3B2C"/>
    <w:rsid w:val="00EA49E4"/>
    <w:rsid w:val="00EA78CA"/>
    <w:rsid w:val="00EB3AC7"/>
    <w:rsid w:val="00EC11F1"/>
    <w:rsid w:val="00EC1750"/>
    <w:rsid w:val="00EC1960"/>
    <w:rsid w:val="00EC5D20"/>
    <w:rsid w:val="00EC775C"/>
    <w:rsid w:val="00ED4302"/>
    <w:rsid w:val="00ED6C44"/>
    <w:rsid w:val="00EE0F66"/>
    <w:rsid w:val="00EE2F0E"/>
    <w:rsid w:val="00EF05AB"/>
    <w:rsid w:val="00EF0C37"/>
    <w:rsid w:val="00EF539C"/>
    <w:rsid w:val="00EF696A"/>
    <w:rsid w:val="00F0542B"/>
    <w:rsid w:val="00F0687F"/>
    <w:rsid w:val="00F1523D"/>
    <w:rsid w:val="00F2511B"/>
    <w:rsid w:val="00F25A23"/>
    <w:rsid w:val="00F340F8"/>
    <w:rsid w:val="00F346B4"/>
    <w:rsid w:val="00F35625"/>
    <w:rsid w:val="00F432A0"/>
    <w:rsid w:val="00F46AAD"/>
    <w:rsid w:val="00F47D20"/>
    <w:rsid w:val="00F50F41"/>
    <w:rsid w:val="00F5176F"/>
    <w:rsid w:val="00F56534"/>
    <w:rsid w:val="00F56F3F"/>
    <w:rsid w:val="00F57572"/>
    <w:rsid w:val="00F576A3"/>
    <w:rsid w:val="00F63C3E"/>
    <w:rsid w:val="00F76282"/>
    <w:rsid w:val="00F80F06"/>
    <w:rsid w:val="00F813DE"/>
    <w:rsid w:val="00F82B9F"/>
    <w:rsid w:val="00F835F1"/>
    <w:rsid w:val="00F85388"/>
    <w:rsid w:val="00F865D4"/>
    <w:rsid w:val="00F8731C"/>
    <w:rsid w:val="00F87E4B"/>
    <w:rsid w:val="00F906B4"/>
    <w:rsid w:val="00F91306"/>
    <w:rsid w:val="00F9607F"/>
    <w:rsid w:val="00FA5DFD"/>
    <w:rsid w:val="00FA62FE"/>
    <w:rsid w:val="00FB323F"/>
    <w:rsid w:val="00FB7B01"/>
    <w:rsid w:val="00FC0666"/>
    <w:rsid w:val="00FC2A2C"/>
    <w:rsid w:val="00FD0A3D"/>
    <w:rsid w:val="00FD21AE"/>
    <w:rsid w:val="00FD5C4B"/>
    <w:rsid w:val="00FE3EDE"/>
    <w:rsid w:val="00FE4FF0"/>
    <w:rsid w:val="00FE5006"/>
    <w:rsid w:val="00FE5376"/>
    <w:rsid w:val="00FF0F05"/>
    <w:rsid w:val="00FF36E9"/>
    <w:rsid w:val="00FF3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FC6F9BB"/>
  <w15:docId w15:val="{F9EA501C-DCE9-42F2-8707-651BFE3C0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9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253B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78F8"/>
    <w:pPr>
      <w:keepNext/>
      <w:jc w:val="center"/>
      <w:outlineLvl w:val="0"/>
    </w:pPr>
    <w:rPr>
      <w:rFonts w:cs="Traditional Arabic"/>
      <w:b/>
      <w:bCs/>
      <w:i/>
      <w:sz w:val="20"/>
      <w:szCs w:val="20"/>
      <w:lang w:eastAsia="ar-SA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78F8"/>
    <w:pPr>
      <w:keepNext/>
      <w:jc w:val="center"/>
      <w:outlineLvl w:val="1"/>
    </w:pPr>
    <w:rPr>
      <w:rFonts w:cs="PT Bold Heading"/>
      <w:b/>
      <w:bCs/>
      <w:i/>
      <w:sz w:val="26"/>
      <w:szCs w:val="26"/>
      <w:lang w:eastAsia="ar-SA" w:bidi="ar-EG"/>
    </w:rPr>
  </w:style>
  <w:style w:type="paragraph" w:styleId="Heading3">
    <w:name w:val="heading 3"/>
    <w:basedOn w:val="Normal"/>
    <w:next w:val="Normal"/>
    <w:link w:val="Heading3Char"/>
    <w:uiPriority w:val="99"/>
    <w:semiHidden/>
    <w:unhideWhenUsed/>
    <w:qFormat/>
    <w:rsid w:val="00002E17"/>
    <w:pPr>
      <w:autoSpaceDE w:val="0"/>
      <w:autoSpaceDN w:val="0"/>
      <w:bidi w:val="0"/>
      <w:adjustRightInd w:val="0"/>
      <w:outlineLvl w:val="2"/>
    </w:pPr>
    <w:rPr>
      <w:rFonts w:ascii="Courier New" w:hAnsi="Courier New" w:cs="Courier New"/>
      <w:b/>
      <w:bCs/>
      <w:color w:val="000000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5978F8"/>
    <w:pPr>
      <w:keepNext/>
      <w:spacing w:before="120"/>
      <w:jc w:val="center"/>
      <w:outlineLvl w:val="3"/>
    </w:pPr>
    <w:rPr>
      <w:rFonts w:cs="PT Bold Heading"/>
      <w:b/>
      <w:bCs/>
      <w:i/>
      <w:sz w:val="2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978F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5978F8"/>
    <w:pPr>
      <w:tabs>
        <w:tab w:val="center" w:pos="4153"/>
        <w:tab w:val="right" w:pos="8306"/>
      </w:tabs>
    </w:pPr>
  </w:style>
  <w:style w:type="character" w:customStyle="1" w:styleId="Heading1Char">
    <w:name w:val="Heading 1 Char"/>
    <w:link w:val="Heading1"/>
    <w:uiPriority w:val="9"/>
    <w:rsid w:val="005978F8"/>
    <w:rPr>
      <w:rFonts w:cs="Traditional Arabic"/>
      <w:b/>
      <w:bCs/>
      <w:i/>
      <w:lang w:val="en-US" w:eastAsia="ar-SA" w:bidi="ar-SA"/>
    </w:rPr>
  </w:style>
  <w:style w:type="character" w:customStyle="1" w:styleId="Heading2Char">
    <w:name w:val="Heading 2 Char"/>
    <w:link w:val="Heading2"/>
    <w:uiPriority w:val="99"/>
    <w:rsid w:val="005978F8"/>
    <w:rPr>
      <w:rFonts w:cs="PT Bold Heading"/>
      <w:b/>
      <w:bCs/>
      <w:i/>
      <w:sz w:val="26"/>
      <w:szCs w:val="26"/>
      <w:lang w:val="en-US" w:eastAsia="ar-SA" w:bidi="ar-EG"/>
    </w:rPr>
  </w:style>
  <w:style w:type="character" w:customStyle="1" w:styleId="Heading4Char">
    <w:name w:val="Heading 4 Char"/>
    <w:link w:val="Heading4"/>
    <w:rsid w:val="005978F8"/>
    <w:rPr>
      <w:rFonts w:cs="PT Bold Heading"/>
      <w:b/>
      <w:bCs/>
      <w:i/>
      <w:sz w:val="26"/>
      <w:szCs w:val="24"/>
      <w:lang w:val="en-US" w:eastAsia="ar-SA" w:bidi="ar-SA"/>
    </w:rPr>
  </w:style>
  <w:style w:type="table" w:styleId="TableGrid">
    <w:name w:val="Table Grid"/>
    <w:basedOn w:val="TableNormal"/>
    <w:rsid w:val="007B5D7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D0A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D0A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78CA"/>
    <w:pPr>
      <w:ind w:left="720"/>
      <w:contextualSpacing/>
    </w:pPr>
  </w:style>
  <w:style w:type="character" w:styleId="Hyperlink">
    <w:name w:val="Hyperlink"/>
    <w:uiPriority w:val="99"/>
    <w:unhideWhenUsed/>
    <w:rsid w:val="00926B9C"/>
    <w:rPr>
      <w:color w:val="0000FF"/>
      <w:u w:val="single"/>
    </w:rPr>
  </w:style>
  <w:style w:type="paragraph" w:customStyle="1" w:styleId="2">
    <w:name w:val="سرد الفقرات2"/>
    <w:basedOn w:val="Normal"/>
    <w:rsid w:val="00D90A4B"/>
    <w:pPr>
      <w:spacing w:after="200"/>
      <w:ind w:left="720"/>
    </w:pPr>
    <w:rPr>
      <w:rFonts w:ascii="Calibri" w:hAnsi="Calibri" w:cs="Arial"/>
      <w:sz w:val="22"/>
      <w:szCs w:val="22"/>
    </w:rPr>
  </w:style>
  <w:style w:type="character" w:customStyle="1" w:styleId="HeaderChar">
    <w:name w:val="Header Char"/>
    <w:link w:val="Header"/>
    <w:uiPriority w:val="99"/>
    <w:rsid w:val="00D90A4B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D90A4B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8230A"/>
    <w:pPr>
      <w:bidi w:val="0"/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C6180B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002E17"/>
    <w:rPr>
      <w:rFonts w:ascii="Courier New" w:hAnsi="Courier New" w:cs="Courier New"/>
      <w:b/>
      <w:bCs/>
      <w:color w:val="000000"/>
      <w:sz w:val="26"/>
      <w:szCs w:val="26"/>
    </w:rPr>
  </w:style>
  <w:style w:type="table" w:customStyle="1" w:styleId="3">
    <w:name w:val="شبكة جدول3"/>
    <w:basedOn w:val="TableNormal"/>
    <w:rsid w:val="00002E17"/>
    <w:pPr>
      <w:jc w:val="right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02E17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002E17"/>
    <w:pPr>
      <w:bidi w:val="0"/>
      <w:spacing w:before="100" w:beforeAutospacing="1" w:after="100" w:afterAutospacing="1"/>
    </w:pPr>
  </w:style>
  <w:style w:type="paragraph" w:styleId="ListBullet">
    <w:name w:val="List Bullet"/>
    <w:basedOn w:val="Normal"/>
    <w:unhideWhenUsed/>
    <w:rsid w:val="00002E17"/>
    <w:pPr>
      <w:numPr>
        <w:numId w:val="4"/>
      </w:numPr>
      <w:contextualSpacing/>
    </w:pPr>
  </w:style>
  <w:style w:type="table" w:customStyle="1" w:styleId="1">
    <w:name w:val="شبكة جدول1"/>
    <w:basedOn w:val="TableNormal"/>
    <w:next w:val="TableGrid"/>
    <w:rsid w:val="00002E17"/>
    <w:pPr>
      <w:jc w:val="right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TableNormal"/>
    <w:uiPriority w:val="39"/>
    <w:rsid w:val="00002E17"/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"/>
    <w:basedOn w:val="TableNormal"/>
    <w:uiPriority w:val="39"/>
    <w:rsid w:val="00002E17"/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uiPriority w:val="39"/>
    <w:rsid w:val="00002E17"/>
    <w:rPr>
      <w:rFonts w:ascii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TableNormal"/>
    <w:uiPriority w:val="39"/>
    <w:rsid w:val="00002E17"/>
    <w:rPr>
      <w:rFonts w:ascii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شبكة جدول6"/>
    <w:basedOn w:val="TableNormal"/>
    <w:next w:val="TableGrid"/>
    <w:uiPriority w:val="39"/>
    <w:rsid w:val="00002E17"/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TableNormal"/>
    <w:next w:val="TableGrid"/>
    <w:uiPriority w:val="39"/>
    <w:rsid w:val="00002E17"/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شبكة جدول8"/>
    <w:basedOn w:val="TableNormal"/>
    <w:next w:val="TableGrid"/>
    <w:uiPriority w:val="39"/>
    <w:rsid w:val="00002E17"/>
    <w:pPr>
      <w:jc w:val="right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شبكة جدول9"/>
    <w:basedOn w:val="TableNormal"/>
    <w:next w:val="TableGrid"/>
    <w:uiPriority w:val="39"/>
    <w:rsid w:val="00002E17"/>
    <w:pPr>
      <w:jc w:val="right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بلا قائمة1"/>
    <w:next w:val="NoList"/>
    <w:uiPriority w:val="99"/>
    <w:semiHidden/>
    <w:unhideWhenUsed/>
    <w:rsid w:val="002C25AA"/>
  </w:style>
  <w:style w:type="table" w:customStyle="1" w:styleId="100">
    <w:name w:val="شبكة جدول10"/>
    <w:basedOn w:val="TableNormal"/>
    <w:next w:val="TableGrid"/>
    <w:uiPriority w:val="39"/>
    <w:rsid w:val="005E43D1"/>
    <w:pPr>
      <w:jc w:val="right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7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6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93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24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0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611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43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9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0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1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33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4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24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249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2305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034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467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171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70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4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9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6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16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8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02321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28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151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02404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40294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21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366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5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5945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1041023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213111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946149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6577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68521014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0783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3831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39024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659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9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6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0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5563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45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74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25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53911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47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74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24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1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5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65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14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676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682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509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9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593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132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0466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17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620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73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182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245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21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489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30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414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63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250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992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21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3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8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13457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924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8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92615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463930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348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48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8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5.jpeg"/><Relationship Id="rId4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uality\Desktop\&#1605;&#1603;&#1575;&#1578;&#1576;&#1575;&#1578;%20&#1575;&#1604;&#1580;&#1608;&#1583;&#1577;%20&#1605;&#1593;&#1583;&#1604;&#157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5A0AF786DC1942BE4346833085B897" ma:contentTypeVersion="4" ma:contentTypeDescription="Create a new document." ma:contentTypeScope="" ma:versionID="35ee6f88aa7d2212604d779341128238">
  <xsd:schema xmlns:xsd="http://www.w3.org/2001/XMLSchema" xmlns:xs="http://www.w3.org/2001/XMLSchema" xmlns:p="http://schemas.microsoft.com/office/2006/metadata/properties" xmlns:ns3="6756847e-452b-4e62-9d7a-bffda0100f49" targetNamespace="http://schemas.microsoft.com/office/2006/metadata/properties" ma:root="true" ma:fieldsID="43fbd15d53de5a95b03b5c99c530c99d" ns3:_="">
    <xsd:import namespace="6756847e-452b-4e62-9d7a-bffda0100f4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6847e-452b-4e62-9d7a-bffda0100f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DC6FA8-76C6-4490-B5E8-8CBB9662D9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337FF2-94AD-4E9D-90B8-C44E5448359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F60386-698C-4E88-B27F-16B06BCD4C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56847e-452b-4e62-9d7a-bffda0100f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511A04-2FB0-421D-BC8C-042E8B0197E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مكاتبات الجودة معدلة</Template>
  <TotalTime>25</TotalTime>
  <Pages>1</Pages>
  <Words>991</Words>
  <Characters>5653</Characters>
  <Application>Microsoft Office Word</Application>
  <DocSecurity>0</DocSecurity>
  <Lines>47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Wesmosis@Yahoo.Dk</Company>
  <LinksUpToDate>false</LinksUpToDate>
  <CharactersWithSpaces>6631</CharactersWithSpaces>
  <SharedDoc>false</SharedDoc>
  <HLinks>
    <vt:vector size="6" baseType="variant">
      <vt:variant>
        <vt:i4>1441851</vt:i4>
      </vt:variant>
      <vt:variant>
        <vt:i4>0</vt:i4>
      </vt:variant>
      <vt:variant>
        <vt:i4>0</vt:i4>
      </vt:variant>
      <vt:variant>
        <vt:i4>5</vt:i4>
      </vt:variant>
      <vt:variant>
        <vt:lpwstr>mailto:qaufasu@gmail.com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quality</dc:creator>
  <cp:keywords/>
  <dc:description/>
  <cp:lastModifiedBy>احمد جعفر أحمد</cp:lastModifiedBy>
  <cp:revision>17</cp:revision>
  <cp:lastPrinted>2022-07-15T15:08:00Z</cp:lastPrinted>
  <dcterms:created xsi:type="dcterms:W3CDTF">2023-09-14T18:08:00Z</dcterms:created>
  <dcterms:modified xsi:type="dcterms:W3CDTF">2023-09-15T12:26:00Z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0x0101005C5A0AF786DC1942BE4346833085B897</vt:lpwstr>
  </property>
</Properties>
</file>