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B3BE0" w14:textId="77777777" w:rsidR="00CD4098" w:rsidRPr="00853170" w:rsidRDefault="00CD4098" w:rsidP="00CD4098">
      <w:pPr>
        <w:ind w:firstLine="458"/>
        <w:rPr>
          <w:rFonts w:cs="PT Bold Heading"/>
          <w:sz w:val="36"/>
          <w:szCs w:val="36"/>
          <w:lang w:bidi="ar-EG"/>
        </w:rPr>
      </w:pPr>
      <w:r w:rsidRPr="00853170">
        <w:rPr>
          <w:rFonts w:cs="PT Bold Heading" w:hint="cs"/>
          <w:sz w:val="36"/>
          <w:szCs w:val="36"/>
          <w:rtl/>
        </w:rPr>
        <w:t>السيد الأستاذ</w:t>
      </w:r>
      <w:r w:rsidRPr="00853170">
        <w:rPr>
          <w:rFonts w:cs="PT Bold Heading" w:hint="cs"/>
          <w:sz w:val="36"/>
          <w:szCs w:val="36"/>
        </w:rPr>
        <w:t xml:space="preserve"> </w:t>
      </w:r>
      <w:r w:rsidRPr="00853170">
        <w:rPr>
          <w:rFonts w:cs="PT Bold Heading" w:hint="cs"/>
          <w:sz w:val="36"/>
          <w:szCs w:val="36"/>
          <w:rtl/>
          <w:lang w:bidi="ar-EG"/>
        </w:rPr>
        <w:t>الدكتور</w:t>
      </w:r>
      <w:r w:rsidRPr="00853170">
        <w:rPr>
          <w:rFonts w:cs="PT Bold Heading" w:hint="cs"/>
          <w:sz w:val="36"/>
          <w:szCs w:val="36"/>
          <w:rtl/>
        </w:rPr>
        <w:t xml:space="preserve">/ </w:t>
      </w:r>
      <w:r w:rsidRPr="00853170">
        <w:rPr>
          <w:rFonts w:cs="PT Bold Heading" w:hint="cs"/>
          <w:sz w:val="36"/>
          <w:szCs w:val="36"/>
          <w:rtl/>
          <w:lang w:bidi="ar-EG"/>
        </w:rPr>
        <w:t>رئيس قسم الإعلام بكلية الآداب</w:t>
      </w:r>
    </w:p>
    <w:p w14:paraId="7444CA1A" w14:textId="77777777" w:rsidR="00CD4098" w:rsidRPr="00853170" w:rsidRDefault="00CD4098" w:rsidP="00CD4098">
      <w:pPr>
        <w:spacing w:line="276" w:lineRule="auto"/>
        <w:ind w:firstLine="458"/>
        <w:jc w:val="center"/>
        <w:rPr>
          <w:rFonts w:ascii="Arial" w:hAnsi="Arial" w:cs="Arial"/>
          <w:sz w:val="40"/>
          <w:szCs w:val="40"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>تحية طيبة .. وبعد،،</w:t>
      </w:r>
    </w:p>
    <w:p w14:paraId="0E0A3D76" w14:textId="77777777" w:rsidR="00CD4098" w:rsidRPr="00853170" w:rsidRDefault="00CD4098" w:rsidP="00CD4098">
      <w:pPr>
        <w:spacing w:line="276" w:lineRule="auto"/>
        <w:ind w:hanging="1"/>
        <w:rPr>
          <w:rFonts w:ascii="Arial" w:hAnsi="Arial" w:cs="Arial"/>
          <w:sz w:val="14"/>
          <w:szCs w:val="14"/>
          <w:rtl/>
          <w:lang w:bidi="ar-EG"/>
        </w:rPr>
      </w:pPr>
    </w:p>
    <w:p w14:paraId="39E48EA4" w14:textId="5EA538BE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40"/>
          <w:szCs w:val="40"/>
          <w:rtl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في ضوء رؤية الهيئة القومية لضمان جودة التعليم والاعتماد التحول إلى نظام الاعتماد البرامجي، وتوجيه وحدة ضمان الجودة وإدارة الكلية بسرعة استيفاء متطلبات الاعتماد البرامجي، وبشأن الانتهاء من ملف </w:t>
      </w:r>
      <w:r>
        <w:rPr>
          <w:rFonts w:ascii="Arial" w:hAnsi="Arial" w:cs="Arial" w:hint="cs"/>
          <w:sz w:val="40"/>
          <w:szCs w:val="40"/>
          <w:rtl/>
          <w:lang w:bidi="ar-EG"/>
        </w:rPr>
        <w:t>د</w:t>
      </w: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 "</w:t>
      </w:r>
      <w:r>
        <w:rPr>
          <w:rFonts w:ascii="Arial" w:hAnsi="Arial" w:cs="Arial" w:hint="cs"/>
          <w:sz w:val="40"/>
          <w:szCs w:val="40"/>
          <w:rtl/>
          <w:lang w:bidi="ar-EG"/>
        </w:rPr>
        <w:t>معيار التعزيز والتطوير لبرنامج ال</w:t>
      </w:r>
      <w:r w:rsidR="000706D5">
        <w:rPr>
          <w:rFonts w:ascii="Arial" w:hAnsi="Arial" w:cs="Arial" w:hint="cs"/>
          <w:sz w:val="40"/>
          <w:szCs w:val="40"/>
          <w:rtl/>
          <w:lang w:bidi="ar-EG"/>
        </w:rPr>
        <w:t xml:space="preserve">علاقات العامة </w:t>
      </w:r>
      <w:r>
        <w:rPr>
          <w:rFonts w:ascii="Arial" w:hAnsi="Arial" w:cs="Arial" w:hint="cs"/>
          <w:sz w:val="40"/>
          <w:szCs w:val="40"/>
          <w:rtl/>
          <w:lang w:bidi="ar-EG"/>
        </w:rPr>
        <w:t xml:space="preserve"> </w:t>
      </w:r>
      <w:r w:rsidRPr="00853170">
        <w:rPr>
          <w:rFonts w:ascii="Arial" w:hAnsi="Arial" w:cs="Arial"/>
          <w:sz w:val="40"/>
          <w:szCs w:val="40"/>
          <w:rtl/>
          <w:lang w:bidi="ar-EG"/>
        </w:rPr>
        <w:t>".</w:t>
      </w:r>
    </w:p>
    <w:p w14:paraId="1040FAF4" w14:textId="77777777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6"/>
          <w:szCs w:val="6"/>
          <w:rtl/>
          <w:lang w:bidi="ar-EG"/>
        </w:rPr>
      </w:pPr>
    </w:p>
    <w:p w14:paraId="27E82029" w14:textId="77777777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6"/>
          <w:szCs w:val="6"/>
          <w:rtl/>
          <w:lang w:bidi="ar-EG"/>
        </w:rPr>
      </w:pPr>
    </w:p>
    <w:p w14:paraId="0F267D3E" w14:textId="033A10A6" w:rsidR="00CD4098" w:rsidRPr="00853170" w:rsidRDefault="00CD4098" w:rsidP="00CD4098">
      <w:pPr>
        <w:spacing w:line="276" w:lineRule="auto"/>
        <w:ind w:hanging="1"/>
        <w:jc w:val="both"/>
        <w:rPr>
          <w:rFonts w:ascii="Arial" w:hAnsi="Arial" w:cs="Arial"/>
          <w:sz w:val="40"/>
          <w:szCs w:val="40"/>
          <w:rtl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لذلك أرجو من سيادتكم التكرم بعرض الأمر على </w:t>
      </w:r>
      <w:r>
        <w:rPr>
          <w:rFonts w:ascii="Arial" w:hAnsi="Arial" w:cs="Arial"/>
          <w:sz w:val="40"/>
          <w:szCs w:val="40"/>
          <w:rtl/>
          <w:lang w:bidi="ar-EG"/>
        </w:rPr>
        <w:t xml:space="preserve">مجلس القسم للموافقة على اعتماد </w:t>
      </w:r>
      <w:r>
        <w:rPr>
          <w:rFonts w:ascii="Arial" w:hAnsi="Arial" w:cs="Arial" w:hint="cs"/>
          <w:sz w:val="40"/>
          <w:szCs w:val="40"/>
          <w:rtl/>
          <w:lang w:bidi="ar-EG"/>
        </w:rPr>
        <w:t>خطة التعزيز والتطوير لبرنامج ال</w:t>
      </w:r>
      <w:r w:rsidR="000706D5">
        <w:rPr>
          <w:rFonts w:ascii="Arial" w:hAnsi="Arial" w:cs="Arial" w:hint="cs"/>
          <w:sz w:val="40"/>
          <w:szCs w:val="40"/>
          <w:rtl/>
          <w:lang w:bidi="ar-EG"/>
        </w:rPr>
        <w:t xml:space="preserve">علاقات العامة </w:t>
      </w:r>
      <w:r>
        <w:rPr>
          <w:rFonts w:ascii="Arial" w:hAnsi="Arial" w:cs="Arial"/>
          <w:sz w:val="40"/>
          <w:szCs w:val="40"/>
          <w:rtl/>
          <w:lang w:bidi="ar-EG"/>
        </w:rPr>
        <w:t xml:space="preserve"> (</w:t>
      </w:r>
      <w:r w:rsidRPr="00853170">
        <w:rPr>
          <w:rFonts w:ascii="Arial" w:hAnsi="Arial" w:cs="Arial"/>
          <w:sz w:val="40"/>
          <w:szCs w:val="40"/>
          <w:rtl/>
          <w:lang w:bidi="ar-EG"/>
        </w:rPr>
        <w:t xml:space="preserve">مرفق طيه </w:t>
      </w:r>
      <w:r>
        <w:rPr>
          <w:rFonts w:ascii="Arial" w:hAnsi="Arial" w:cs="Arial" w:hint="cs"/>
          <w:sz w:val="40"/>
          <w:szCs w:val="40"/>
          <w:rtl/>
          <w:lang w:bidi="ar-EG"/>
        </w:rPr>
        <w:t>خطة التعزيز والتطوير لبرنامج ال</w:t>
      </w:r>
      <w:r w:rsidR="000706D5">
        <w:rPr>
          <w:rFonts w:ascii="Arial" w:hAnsi="Arial" w:cs="Arial" w:hint="cs"/>
          <w:sz w:val="40"/>
          <w:szCs w:val="40"/>
          <w:rtl/>
          <w:lang w:bidi="ar-EG"/>
        </w:rPr>
        <w:t xml:space="preserve">علاقات العامة </w:t>
      </w:r>
      <w:r w:rsidRPr="00853170">
        <w:rPr>
          <w:rFonts w:ascii="Arial" w:hAnsi="Arial" w:cs="Arial"/>
          <w:sz w:val="40"/>
          <w:szCs w:val="40"/>
          <w:rtl/>
          <w:lang w:bidi="ar-EG"/>
        </w:rPr>
        <w:t>)  .</w:t>
      </w:r>
    </w:p>
    <w:p w14:paraId="529F7DC7" w14:textId="77777777" w:rsidR="00CD4098" w:rsidRPr="00853170" w:rsidRDefault="00CD4098" w:rsidP="00CD4098">
      <w:pPr>
        <w:spacing w:line="276" w:lineRule="auto"/>
        <w:ind w:left="458"/>
        <w:jc w:val="center"/>
        <w:rPr>
          <w:rFonts w:ascii="Arial" w:hAnsi="Arial" w:cs="Arial"/>
          <w:sz w:val="40"/>
          <w:szCs w:val="40"/>
          <w:rtl/>
          <w:lang w:bidi="ar-EG"/>
        </w:rPr>
      </w:pPr>
    </w:p>
    <w:p w14:paraId="4BA9155B" w14:textId="77777777" w:rsidR="00CD4098" w:rsidRPr="00853170" w:rsidRDefault="00CD4098" w:rsidP="00CD4098">
      <w:pPr>
        <w:spacing w:line="276" w:lineRule="auto"/>
        <w:ind w:left="458"/>
        <w:jc w:val="center"/>
        <w:rPr>
          <w:rFonts w:ascii="Arial" w:hAnsi="Arial" w:cs="Arial"/>
          <w:b/>
          <w:bCs/>
          <w:sz w:val="40"/>
          <w:szCs w:val="40"/>
          <w:rtl/>
          <w:lang w:bidi="ar-EG"/>
        </w:rPr>
      </w:pPr>
      <w:r w:rsidRPr="00853170">
        <w:rPr>
          <w:rFonts w:ascii="Arial" w:hAnsi="Arial" w:cs="Arial"/>
          <w:sz w:val="40"/>
          <w:szCs w:val="40"/>
          <w:rtl/>
          <w:lang w:bidi="ar-EG"/>
        </w:rPr>
        <w:t>وتفضلوا بقبول فائق الاحترام ،،،</w:t>
      </w:r>
    </w:p>
    <w:p w14:paraId="30A52AA3" w14:textId="77777777" w:rsidR="00CD4098" w:rsidRDefault="00CD4098" w:rsidP="00CD4098">
      <w:pPr>
        <w:tabs>
          <w:tab w:val="right" w:pos="1718"/>
        </w:tabs>
        <w:rPr>
          <w:rFonts w:cs="PT Bold Heading"/>
          <w:sz w:val="32"/>
          <w:szCs w:val="32"/>
          <w:rtl/>
          <w:lang w:bidi="ar-EG"/>
        </w:rPr>
      </w:pPr>
    </w:p>
    <w:p w14:paraId="4B617C3E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  <w:lang w:bidi="ar-EG"/>
        </w:rPr>
      </w:pPr>
      <w:r w:rsidRPr="005A359B">
        <w:rPr>
          <w:rFonts w:cs="PT Bold Heading" w:hint="cs"/>
          <w:b/>
          <w:bCs/>
          <w:sz w:val="32"/>
          <w:szCs w:val="32"/>
          <w:rtl/>
          <w:lang w:bidi="ar-EG"/>
        </w:rPr>
        <w:t xml:space="preserve">  </w:t>
      </w: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مقدمه لسيادتكم </w:t>
      </w:r>
      <w:r w:rsidRPr="005A359B">
        <w:rPr>
          <w:rFonts w:cs="PT Bold Heading" w:hint="cs"/>
          <w:b/>
          <w:bCs/>
          <w:sz w:val="32"/>
          <w:szCs w:val="32"/>
          <w:rtl/>
        </w:rPr>
        <w:tab/>
        <w:t xml:space="preserve">                                                              يعتمد  </w:t>
      </w:r>
    </w:p>
    <w:p w14:paraId="75E825DF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</w:rPr>
      </w:pP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  </w:t>
      </w:r>
      <w:r>
        <w:rPr>
          <w:rFonts w:cs="PT Bold Heading" w:hint="cs"/>
          <w:b/>
          <w:bCs/>
          <w:sz w:val="32"/>
          <w:szCs w:val="32"/>
          <w:rtl/>
        </w:rPr>
        <w:t>أ. د/ عبدالبساط أحمد هاشم</w:t>
      </w: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                                    رئيس قسم الإعلام                </w:t>
      </w:r>
    </w:p>
    <w:p w14:paraId="6601C390" w14:textId="77777777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</w:rPr>
      </w:pPr>
      <w:r w:rsidRPr="005A359B">
        <w:rPr>
          <w:rFonts w:cs="PT Bold Heading" w:hint="cs"/>
          <w:b/>
          <w:bCs/>
          <w:sz w:val="32"/>
          <w:szCs w:val="32"/>
          <w:rtl/>
        </w:rPr>
        <w:t xml:space="preserve">         (                     )                                                      أ.د / فاطمة الزهراء صالح                                   </w:t>
      </w:r>
    </w:p>
    <w:p w14:paraId="6CB84659" w14:textId="77777777" w:rsidR="00CD4098" w:rsidRPr="005A359B" w:rsidRDefault="00CD4098" w:rsidP="00CD4098">
      <w:pPr>
        <w:tabs>
          <w:tab w:val="right" w:pos="1718"/>
        </w:tabs>
        <w:rPr>
          <w:b/>
          <w:bCs/>
          <w:sz w:val="32"/>
          <w:szCs w:val="32"/>
          <w:rtl/>
        </w:rPr>
      </w:pPr>
      <w:r w:rsidRPr="005A359B">
        <w:rPr>
          <w:rFonts w:hint="cs"/>
          <w:b/>
          <w:bCs/>
          <w:sz w:val="32"/>
          <w:szCs w:val="32"/>
          <w:rtl/>
        </w:rPr>
        <w:t xml:space="preserve">  </w:t>
      </w:r>
      <w:r>
        <w:rPr>
          <w:rFonts w:hint="cs"/>
          <w:b/>
          <w:bCs/>
          <w:sz w:val="32"/>
          <w:szCs w:val="32"/>
          <w:rtl/>
        </w:rPr>
        <w:t xml:space="preserve">      </w:t>
      </w:r>
      <w:r w:rsidRPr="005A359B">
        <w:rPr>
          <w:rFonts w:hint="cs"/>
          <w:b/>
          <w:bCs/>
          <w:sz w:val="32"/>
          <w:szCs w:val="32"/>
          <w:rtl/>
        </w:rPr>
        <w:t xml:space="preserve">مقرر </w:t>
      </w:r>
      <w:r>
        <w:rPr>
          <w:rFonts w:hint="cs"/>
          <w:b/>
          <w:bCs/>
          <w:sz w:val="32"/>
          <w:szCs w:val="32"/>
          <w:rtl/>
        </w:rPr>
        <w:t>معيار التعزيز والتطوير</w:t>
      </w:r>
    </w:p>
    <w:p w14:paraId="746FB8C5" w14:textId="63F5A20F" w:rsidR="00CD4098" w:rsidRPr="005A359B" w:rsidRDefault="00CD4098" w:rsidP="00CD4098">
      <w:pPr>
        <w:tabs>
          <w:tab w:val="right" w:pos="1718"/>
        </w:tabs>
        <w:rPr>
          <w:rFonts w:cs="PT Bold Heading"/>
          <w:b/>
          <w:bCs/>
          <w:sz w:val="32"/>
          <w:szCs w:val="32"/>
          <w:rtl/>
        </w:rPr>
      </w:pPr>
      <w:r w:rsidRPr="005A359B">
        <w:rPr>
          <w:rFonts w:hint="cs"/>
          <w:b/>
          <w:bCs/>
          <w:sz w:val="32"/>
          <w:szCs w:val="32"/>
          <w:rtl/>
        </w:rPr>
        <w:t xml:space="preserve">         </w:t>
      </w:r>
      <w:r>
        <w:rPr>
          <w:rFonts w:hint="cs"/>
          <w:b/>
          <w:bCs/>
          <w:sz w:val="32"/>
          <w:szCs w:val="32"/>
          <w:rtl/>
        </w:rPr>
        <w:t xml:space="preserve">    </w:t>
      </w:r>
      <w:r w:rsidRPr="005A359B">
        <w:rPr>
          <w:rFonts w:hint="cs"/>
          <w:b/>
          <w:bCs/>
          <w:sz w:val="32"/>
          <w:szCs w:val="32"/>
          <w:rtl/>
        </w:rPr>
        <w:t>لبرنامج ال</w:t>
      </w:r>
      <w:r w:rsidR="000706D5">
        <w:rPr>
          <w:rFonts w:hint="cs"/>
          <w:b/>
          <w:bCs/>
          <w:sz w:val="32"/>
          <w:szCs w:val="32"/>
          <w:rtl/>
        </w:rPr>
        <w:t xml:space="preserve">علاقات العامة </w:t>
      </w:r>
    </w:p>
    <w:p w14:paraId="7D1041E4" w14:textId="77777777" w:rsidR="00CD4098" w:rsidRPr="00853170" w:rsidRDefault="00CD4098" w:rsidP="00CD4098">
      <w:pPr>
        <w:rPr>
          <w:rFonts w:ascii="Arial" w:hAnsi="Arial" w:cs="Arial"/>
          <w:b/>
          <w:bCs/>
          <w:sz w:val="28"/>
          <w:szCs w:val="28"/>
          <w:rtl/>
        </w:rPr>
      </w:pPr>
    </w:p>
    <w:p w14:paraId="73BCD06B" w14:textId="77777777" w:rsidR="00CD4098" w:rsidRPr="00853170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2D949E2C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3984B6DB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  <w:r w:rsidRPr="00E67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FD1D6" wp14:editId="6001F979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032760" cy="344170"/>
                <wp:effectExtent l="0" t="0" r="15240" b="17780"/>
                <wp:wrapNone/>
                <wp:docPr id="2" name="Rectangle 1749737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2760" cy="344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0D4A9" w14:textId="77777777" w:rsidR="000A2E63" w:rsidRPr="00E67C42" w:rsidRDefault="000A2E63" w:rsidP="00CD4098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</w:pPr>
                            <w:proofErr w:type="spellStart"/>
                            <w:r w:rsidRPr="00E67C42"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  <w:t>SARM</w:t>
                            </w:r>
                            <w:r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  <w:t>j</w:t>
                            </w:r>
                            <w:r w:rsidRPr="00E67C42">
                              <w:rPr>
                                <w:color w:val="0D0D0D"/>
                                <w:sz w:val="28"/>
                                <w:szCs w:val="28"/>
                                <w:lang w:bidi="ar-EG"/>
                              </w:rPr>
                              <w:t>F010101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FD1D6" id="Rectangle 1749737432" o:spid="_x0000_s1026" style="position:absolute;left:0;text-align:left;margin-left:0;margin-top:15.6pt;width:238.8pt;height:27.1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" fillcolor="window" strokecolor="#262626" strokeweight="1pt">
                <v:textbox>
                  <w:txbxContent>
                    <w:p w14:paraId="3FE0D4A9" w14:textId="77777777" w:rsidR="000A2E63" w:rsidRPr="00E67C42" w:rsidRDefault="000A2E63" w:rsidP="00CD4098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</w:pPr>
                      <w:proofErr w:type="spellStart"/>
                      <w:r w:rsidRPr="00E67C42"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  <w:t>SARM</w:t>
                      </w:r>
                      <w:r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  <w:t>j</w:t>
                      </w:r>
                      <w:r w:rsidRPr="00E67C42">
                        <w:rPr>
                          <w:color w:val="0D0D0D"/>
                          <w:sz w:val="28"/>
                          <w:szCs w:val="28"/>
                          <w:lang w:bidi="ar-EG"/>
                        </w:rPr>
                        <w:t>F010101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67C43B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2EDFC8A7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5A217181" w14:textId="77777777" w:rsidR="00CD4098" w:rsidRDefault="00CD4098" w:rsidP="00CD4098">
      <w:pPr>
        <w:tabs>
          <w:tab w:val="right" w:pos="1718"/>
        </w:tabs>
        <w:rPr>
          <w:rFonts w:ascii="Arial" w:hAnsi="Arial" w:cs="Arial"/>
          <w:b/>
          <w:bCs/>
          <w:sz w:val="28"/>
          <w:szCs w:val="28"/>
          <w:rtl/>
          <w:lang w:bidi="ar-EG"/>
        </w:rPr>
      </w:pPr>
    </w:p>
    <w:p w14:paraId="500C3C9A" w14:textId="77777777" w:rsidR="00CD4098" w:rsidRDefault="00CD4098" w:rsidP="00CD4098">
      <w:pPr>
        <w:spacing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</w:p>
    <w:p w14:paraId="007DB884" w14:textId="77777777" w:rsidR="00CD4098" w:rsidRDefault="00CD4098" w:rsidP="00CD4098">
      <w:pPr>
        <w:tabs>
          <w:tab w:val="left" w:pos="7688"/>
        </w:tabs>
        <w:rPr>
          <w:rtl/>
        </w:rPr>
      </w:pPr>
    </w:p>
    <w:p w14:paraId="721C47E3" w14:textId="77777777" w:rsidR="00CD4098" w:rsidRDefault="00CD4098" w:rsidP="00CD4098">
      <w:pPr>
        <w:tabs>
          <w:tab w:val="left" w:pos="7688"/>
        </w:tabs>
        <w:rPr>
          <w:rtl/>
        </w:rPr>
      </w:pPr>
    </w:p>
    <w:p w14:paraId="41FEC88D" w14:textId="77777777" w:rsidR="00CD4098" w:rsidRDefault="00CD4098" w:rsidP="00CD4098">
      <w:pPr>
        <w:tabs>
          <w:tab w:val="left" w:pos="7688"/>
        </w:tabs>
        <w:rPr>
          <w:rtl/>
        </w:rPr>
      </w:pPr>
    </w:p>
    <w:p w14:paraId="66609C9E" w14:textId="77777777" w:rsidR="00CD4098" w:rsidRDefault="00CD4098" w:rsidP="00CD4098">
      <w:pPr>
        <w:jc w:val="center"/>
        <w:rPr>
          <w:rFonts w:cs="PT Bold Heading"/>
          <w:sz w:val="32"/>
          <w:szCs w:val="32"/>
          <w:rtl/>
        </w:rPr>
      </w:pPr>
    </w:p>
    <w:p w14:paraId="2365399C" w14:textId="77777777" w:rsidR="00CD4098" w:rsidRDefault="00CD4098" w:rsidP="00CD4098">
      <w:pPr>
        <w:jc w:val="center"/>
        <w:rPr>
          <w:rFonts w:cs="PT Bold Heading"/>
          <w:sz w:val="32"/>
          <w:szCs w:val="32"/>
          <w:rtl/>
        </w:rPr>
      </w:pPr>
    </w:p>
    <w:p w14:paraId="01645E5A" w14:textId="77777777" w:rsidR="00235141" w:rsidRDefault="00235141" w:rsidP="00235141">
      <w:pPr>
        <w:rPr>
          <w:sz w:val="32"/>
          <w:szCs w:val="32"/>
          <w:rtl/>
          <w:lang w:bidi="ar-EG"/>
        </w:rPr>
      </w:pPr>
      <w:r>
        <w:rPr>
          <w:sz w:val="32"/>
          <w:szCs w:val="32"/>
          <w:rtl/>
        </w:rPr>
        <w:lastRenderedPageBreak/>
        <w:t xml:space="preserve">     </w:t>
      </w:r>
    </w:p>
    <w:p w14:paraId="028443E5" w14:textId="77777777" w:rsidR="00235141" w:rsidRPr="00F74232" w:rsidRDefault="00235141" w:rsidP="00235141">
      <w:pPr>
        <w:spacing w:after="200" w:line="276" w:lineRule="auto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D0EE3E0" wp14:editId="6F4903DB">
                <wp:simplePos x="0" y="0"/>
                <wp:positionH relativeFrom="column">
                  <wp:posOffset>-361950</wp:posOffset>
                </wp:positionH>
                <wp:positionV relativeFrom="paragraph">
                  <wp:posOffset>361950</wp:posOffset>
                </wp:positionV>
                <wp:extent cx="6200775" cy="714375"/>
                <wp:effectExtent l="0" t="0" r="47625" b="66675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FB1036" id="Rounded Rectangle 20" o:spid="_x0000_s1026" style="position:absolute;left:0;text-align:left;margin-left:-28.5pt;margin-top:28.5pt;width:488.25pt;height:5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" fillcolor="#d8d8d8" strokeweight=".25pt">
                <v:shadow on="t" color="#205867" opacity=".5" offset="1pt"/>
              </v:roundrect>
            </w:pict>
          </mc:Fallback>
        </mc:AlternateContent>
      </w:r>
    </w:p>
    <w:p w14:paraId="272D4737" w14:textId="77777777" w:rsidR="00235141" w:rsidRPr="00F74232" w:rsidRDefault="00235141" w:rsidP="00235141">
      <w:pPr>
        <w:ind w:hanging="720"/>
        <w:jc w:val="center"/>
        <w:rPr>
          <w:rFonts w:ascii="ae_AlMothnna" w:eastAsia="Calibri" w:hAnsi="ae_AlMothnna" w:cs="ae_AlMothnna"/>
          <w:b/>
          <w:bCs/>
          <w:sz w:val="40"/>
          <w:szCs w:val="40"/>
          <w:rtl/>
          <w:lang w:bidi="ar-EG"/>
        </w:rPr>
      </w:pPr>
      <w:r w:rsidRPr="00F74232">
        <w:rPr>
          <w:rFonts w:ascii="ae_AlMothnna" w:eastAsia="Calibri" w:hAnsi="ae_AlMothnna" w:cs="ae_AlMothnna" w:hint="cs"/>
          <w:b/>
          <w:bCs/>
          <w:sz w:val="40"/>
          <w:szCs w:val="40"/>
          <w:rtl/>
          <w:lang w:bidi="ar-EG"/>
        </w:rPr>
        <w:t xml:space="preserve">خطة التعزيز والتطوير </w:t>
      </w:r>
    </w:p>
    <w:p w14:paraId="0F11CF9A" w14:textId="625B118D" w:rsidR="00235141" w:rsidRPr="00F74232" w:rsidRDefault="00235141" w:rsidP="00235141">
      <w:pPr>
        <w:ind w:hanging="720"/>
        <w:jc w:val="center"/>
        <w:rPr>
          <w:rFonts w:ascii="Calibri" w:eastAsia="Calibri" w:hAnsi="Calibri" w:cs="Arial"/>
          <w:b/>
          <w:bCs/>
          <w:sz w:val="84"/>
          <w:szCs w:val="84"/>
          <w:rtl/>
          <w:lang w:bidi="ar-EG"/>
        </w:rPr>
      </w:pPr>
      <w:r>
        <w:rPr>
          <w:rFonts w:ascii="ae_AlMothnna" w:eastAsia="Calibri" w:hAnsi="ae_AlMothnna" w:cs="ae_AlMothnna" w:hint="cs"/>
          <w:b/>
          <w:bCs/>
          <w:sz w:val="40"/>
          <w:szCs w:val="40"/>
          <w:rtl/>
          <w:lang w:bidi="ar-EG"/>
        </w:rPr>
        <w:t>لبرنامج ال</w:t>
      </w:r>
      <w:r w:rsidR="000706D5">
        <w:rPr>
          <w:rFonts w:ascii="ae_AlMothnna" w:eastAsia="Calibri" w:hAnsi="ae_AlMothnna" w:cs="ae_AlMothnna" w:hint="cs"/>
          <w:b/>
          <w:bCs/>
          <w:sz w:val="40"/>
          <w:szCs w:val="40"/>
          <w:rtl/>
          <w:lang w:bidi="ar-EG"/>
        </w:rPr>
        <w:t xml:space="preserve">علاقات العامة </w:t>
      </w:r>
      <w:r>
        <w:rPr>
          <w:rFonts w:ascii="ae_AlMothnna" w:eastAsia="Calibri" w:hAnsi="ae_AlMothnna" w:cs="ae_AlMothnna" w:hint="cs"/>
          <w:b/>
          <w:bCs/>
          <w:sz w:val="40"/>
          <w:szCs w:val="40"/>
          <w:rtl/>
          <w:lang w:bidi="ar-EG"/>
        </w:rPr>
        <w:t xml:space="preserve"> (ثلاث سنوات)</w:t>
      </w:r>
    </w:p>
    <w:p w14:paraId="3955FE21" w14:textId="77777777" w:rsidR="00235141" w:rsidRPr="00F74232" w:rsidRDefault="00235141" w:rsidP="00235141">
      <w:pPr>
        <w:spacing w:after="200"/>
        <w:jc w:val="lowKashida"/>
        <w:rPr>
          <w:rFonts w:ascii="Calibri" w:eastAsia="Calibri" w:hAnsi="Calibri" w:cs="Arial"/>
          <w:b/>
          <w:bCs/>
          <w:sz w:val="32"/>
          <w:szCs w:val="32"/>
          <w:u w:val="single"/>
          <w:rtl/>
          <w:lang w:bidi="ar-EG"/>
        </w:rPr>
      </w:pPr>
    </w:p>
    <w:p w14:paraId="33031C81" w14:textId="77777777" w:rsidR="00235141" w:rsidRPr="00F74232" w:rsidRDefault="00235141" w:rsidP="00235141">
      <w:pPr>
        <w:spacing w:after="200"/>
        <w:ind w:left="625" w:hanging="720"/>
        <w:jc w:val="center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مقدمة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:</w:t>
      </w:r>
    </w:p>
    <w:p w14:paraId="19696139" w14:textId="77777777" w:rsidR="00235141" w:rsidRPr="00F74232" w:rsidRDefault="00235141" w:rsidP="00235141">
      <w:pPr>
        <w:spacing w:after="200"/>
        <w:ind w:left="-95"/>
        <w:jc w:val="both"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تتناول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الخطة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مقترحات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التعزيز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والتطوير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خلال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مجموعة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المجالات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الرئيسية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وآليات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التنفيذ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والوقت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المستغرق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التنفيذ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إلى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جانب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المسئول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عن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التنفيذ, ومؤشرات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المتابعة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وتقييم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الأداء،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والميزانية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اللازمة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للتنفيذ</w:t>
      </w:r>
      <w:r>
        <w:rPr>
          <w:rFonts w:ascii="Calibri" w:eastAsia="Calibri" w:hAnsi="Calibri" w:cs="Arial" w:hint="cs"/>
          <w:sz w:val="32"/>
          <w:szCs w:val="32"/>
          <w:rtl/>
        </w:rPr>
        <w:t>؛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وذلك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إيمانا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أعضاء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بالقدرة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على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تحقيق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الأفضل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والسعي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الدائم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والمستمر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نحو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تعزيز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نقاط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القوة وتحسين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نقاط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الضعف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رغبة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الوصول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بخريج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إلى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مستوى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أفضل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والمنافسة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سوق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العمل،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في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ضوء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رؤية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ورسالة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وأهداف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البرنامج.</w:t>
      </w:r>
    </w:p>
    <w:p w14:paraId="7AC391CF" w14:textId="77777777" w:rsidR="00235141" w:rsidRPr="00F74232" w:rsidRDefault="00235141" w:rsidP="00235141">
      <w:pPr>
        <w:spacing w:after="200"/>
        <w:ind w:left="625" w:hanging="720"/>
        <w:jc w:val="lowKashida"/>
        <w:rPr>
          <w:rFonts w:ascii="Calibri" w:eastAsia="Calibri" w:hAnsi="Calibri" w:cs="Arial"/>
          <w:b/>
          <w:bCs/>
          <w:sz w:val="32"/>
          <w:szCs w:val="32"/>
          <w:u w:val="single"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وضعت الخطة بناءً على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rtl/>
        </w:rPr>
        <w:t xml:space="preserve"> :</w:t>
      </w:r>
    </w:p>
    <w:p w14:paraId="3BBDA4B1" w14:textId="77777777" w:rsidR="00235141" w:rsidRPr="00F74232" w:rsidRDefault="00235141" w:rsidP="006D2ACC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تحليل نتائج استبيانات الطلاب.</w:t>
      </w:r>
    </w:p>
    <w:p w14:paraId="7563E2C1" w14:textId="77777777" w:rsidR="00235141" w:rsidRDefault="00235141" w:rsidP="006D2ACC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تحليل نتائج استبيانات أعضاء هيئة التدريس.</w:t>
      </w:r>
    </w:p>
    <w:p w14:paraId="13FEF8C2" w14:textId="77777777" w:rsidR="00235141" w:rsidRPr="00F74232" w:rsidRDefault="00235141" w:rsidP="006D2ACC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>مراجعة قرارات مجالس الكلية</w:t>
      </w:r>
    </w:p>
    <w:p w14:paraId="3799DAA8" w14:textId="77777777" w:rsidR="00235141" w:rsidRPr="00F74232" w:rsidRDefault="00235141" w:rsidP="006D2ACC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>
        <w:rPr>
          <w:rFonts w:ascii="Calibri" w:eastAsia="Calibri" w:hAnsi="Calibri" w:cs="Arial" w:hint="cs"/>
          <w:sz w:val="32"/>
          <w:szCs w:val="32"/>
          <w:rtl/>
        </w:rPr>
        <w:t xml:space="preserve">لائحة البرنامج التعليمي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.</w:t>
      </w:r>
    </w:p>
    <w:p w14:paraId="24663101" w14:textId="77777777" w:rsidR="00235141" w:rsidRPr="00F74232" w:rsidRDefault="00235141" w:rsidP="006D2ACC">
      <w:pPr>
        <w:numPr>
          <w:ilvl w:val="0"/>
          <w:numId w:val="2"/>
        </w:numPr>
        <w:tabs>
          <w:tab w:val="num" w:pos="360"/>
        </w:tabs>
        <w:spacing w:after="200" w:line="360" w:lineRule="auto"/>
        <w:ind w:left="360" w:firstLine="0"/>
        <w:jc w:val="lowKashida"/>
        <w:rPr>
          <w:rFonts w:ascii="Calibri" w:eastAsia="Calibri" w:hAnsi="Calibri" w:cs="Arial"/>
          <w:sz w:val="32"/>
          <w:szCs w:val="32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الرسالة والرؤية والأهداف الاستراتيجية .</w:t>
      </w:r>
    </w:p>
    <w:p w14:paraId="7F72C242" w14:textId="77777777" w:rsidR="00235141" w:rsidRPr="00F74232" w:rsidRDefault="00235141" w:rsidP="00235141">
      <w:pPr>
        <w:ind w:left="360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الأطراف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المشاركة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في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إعداد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خطة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التطوير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 xml:space="preserve"> </w:t>
      </w: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والتعزيز</w:t>
      </w:r>
      <w:r w:rsidRPr="00F74232"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  <w:t>:</w:t>
      </w:r>
    </w:p>
    <w:p w14:paraId="70936871" w14:textId="77777777" w:rsidR="00235141" w:rsidRPr="00F74232" w:rsidRDefault="00235141" w:rsidP="00235141">
      <w:pPr>
        <w:ind w:left="360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621AAAAA" w14:textId="77777777" w:rsidR="00235141" w:rsidRPr="00F74232" w:rsidRDefault="00235141" w:rsidP="006D2ACC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أعضاء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هيئة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 xml:space="preserve">التدريس والهيئة المعاونة             </w:t>
      </w:r>
    </w:p>
    <w:p w14:paraId="34122016" w14:textId="77777777" w:rsidR="00235141" w:rsidRPr="00F74232" w:rsidRDefault="00235141" w:rsidP="006D2ACC">
      <w:pPr>
        <w:numPr>
          <w:ilvl w:val="0"/>
          <w:numId w:val="9"/>
        </w:num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 xml:space="preserve">لجنة الجودة بالبرنامج 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</w:p>
    <w:p w14:paraId="3665CE26" w14:textId="77777777" w:rsidR="00235141" w:rsidRPr="00F74232" w:rsidRDefault="00235141" w:rsidP="006D2ACC">
      <w:pPr>
        <w:numPr>
          <w:ilvl w:val="0"/>
          <w:numId w:val="9"/>
        </w:numPr>
        <w:spacing w:after="200" w:line="276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الطلاب</w:t>
      </w:r>
    </w:p>
    <w:p w14:paraId="7AA25FB1" w14:textId="77777777" w:rsidR="00235141" w:rsidRDefault="00235141" w:rsidP="006D2ACC">
      <w:pPr>
        <w:numPr>
          <w:ilvl w:val="0"/>
          <w:numId w:val="9"/>
        </w:num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lang w:bidi="ar-EG"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الأطراف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المجتمعية</w:t>
      </w:r>
    </w:p>
    <w:p w14:paraId="423E0BFA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615E4744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78E0E68C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66F989CF" w14:textId="77777777" w:rsidR="00235141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0E28BB45" w14:textId="77777777" w:rsidR="00235141" w:rsidRPr="004229E9" w:rsidRDefault="00235141" w:rsidP="00235141">
      <w:pPr>
        <w:spacing w:after="200" w:line="276" w:lineRule="auto"/>
        <w:contextualSpacing/>
        <w:jc w:val="lowKashida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4BA4FD37" w14:textId="77777777" w:rsidR="00235141" w:rsidRPr="00F74232" w:rsidRDefault="00235141" w:rsidP="00235141">
      <w:pPr>
        <w:spacing w:after="200"/>
        <w:ind w:left="625" w:hanging="720"/>
        <w:jc w:val="lowKashida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F74232">
        <w:rPr>
          <w:rFonts w:ascii="Calibri" w:eastAsia="Calibri" w:hAnsi="Calibri" w:cs="Arial" w:hint="cs"/>
          <w:b/>
          <w:bCs/>
          <w:sz w:val="32"/>
          <w:szCs w:val="32"/>
          <w:u w:val="single"/>
          <w:rtl/>
        </w:rPr>
        <w:t>المجالات الأساسية للتعزيز والتطوير:</w:t>
      </w:r>
    </w:p>
    <w:p w14:paraId="1392F4D6" w14:textId="77777777" w:rsidR="00235141" w:rsidRPr="00F74232" w:rsidRDefault="00235141" w:rsidP="006D2ACC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رسالة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وأهداف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</w:p>
    <w:p w14:paraId="07C75EA8" w14:textId="77777777" w:rsidR="00235141" w:rsidRPr="00F74232" w:rsidRDefault="00235141" w:rsidP="006D2ACC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قيادة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وتنظيم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البرنامج</w:t>
      </w:r>
    </w:p>
    <w:p w14:paraId="06870D41" w14:textId="77777777" w:rsidR="00235141" w:rsidRPr="00F74232" w:rsidRDefault="00235141" w:rsidP="006D2ACC">
      <w:pPr>
        <w:numPr>
          <w:ilvl w:val="0"/>
          <w:numId w:val="8"/>
        </w:numPr>
        <w:spacing w:after="200" w:line="360" w:lineRule="auto"/>
        <w:contextualSpacing/>
        <w:rPr>
          <w:rFonts w:ascii="Calibri" w:eastAsia="Calibri" w:hAnsi="Calibri" w:cs="Arial"/>
          <w:sz w:val="32"/>
          <w:szCs w:val="32"/>
          <w:rtl/>
        </w:rPr>
      </w:pPr>
      <w:r w:rsidRPr="00F74232">
        <w:rPr>
          <w:rFonts w:ascii="Calibri" w:eastAsia="Calibri" w:hAnsi="Calibri" w:cs="Arial" w:hint="cs"/>
          <w:sz w:val="32"/>
          <w:szCs w:val="32"/>
          <w:rtl/>
        </w:rPr>
        <w:t>الموارد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المالية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والتسهيلات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المادية</w:t>
      </w:r>
      <w:r w:rsidRPr="00F74232">
        <w:rPr>
          <w:rFonts w:ascii="Calibri" w:eastAsia="Calibri" w:hAnsi="Calibri" w:cs="Arial"/>
          <w:sz w:val="32"/>
          <w:szCs w:val="32"/>
          <w:rtl/>
        </w:rPr>
        <w:t xml:space="preserve"> </w:t>
      </w:r>
      <w:r w:rsidRPr="00F74232">
        <w:rPr>
          <w:rFonts w:ascii="Calibri" w:eastAsia="Calibri" w:hAnsi="Calibri" w:cs="Arial" w:hint="cs"/>
          <w:sz w:val="32"/>
          <w:szCs w:val="32"/>
          <w:rtl/>
        </w:rPr>
        <w:t>الداعمة</w:t>
      </w:r>
    </w:p>
    <w:p w14:paraId="06142F43" w14:textId="77777777" w:rsidR="00235141" w:rsidRPr="00F74232" w:rsidRDefault="00235141" w:rsidP="006D2ACC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المعايير الأكاديمية للبرنامج.</w:t>
      </w:r>
    </w:p>
    <w:p w14:paraId="4F65DD1A" w14:textId="77777777" w:rsidR="00235141" w:rsidRPr="00F74232" w:rsidRDefault="00235141" w:rsidP="006D2ACC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تصميم البرنامج.</w:t>
      </w:r>
    </w:p>
    <w:p w14:paraId="11E01E64" w14:textId="77777777" w:rsidR="00235141" w:rsidRPr="00F74232" w:rsidRDefault="00235141" w:rsidP="006D2ACC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الطلاب.</w:t>
      </w:r>
    </w:p>
    <w:p w14:paraId="5DFAA40A" w14:textId="4ED7E818" w:rsidR="00235141" w:rsidRPr="00F74232" w:rsidRDefault="00235141" w:rsidP="006D2ACC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أعضاء هيئة التدريس</w:t>
      </w:r>
    </w:p>
    <w:p w14:paraId="7373F8EF" w14:textId="77777777" w:rsidR="00235141" w:rsidRPr="00F74232" w:rsidRDefault="00235141" w:rsidP="006D2ACC">
      <w:pPr>
        <w:numPr>
          <w:ilvl w:val="0"/>
          <w:numId w:val="8"/>
        </w:numPr>
        <w:tabs>
          <w:tab w:val="right" w:pos="767"/>
        </w:tabs>
        <w:spacing w:after="200" w:line="360" w:lineRule="auto"/>
        <w:contextualSpacing/>
        <w:jc w:val="both"/>
        <w:rPr>
          <w:rFonts w:eastAsia="Calibri"/>
          <w:sz w:val="28"/>
          <w:szCs w:val="28"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>التعليم والتعلم.</w:t>
      </w:r>
    </w:p>
    <w:p w14:paraId="4321D8D8" w14:textId="77777777" w:rsidR="00235141" w:rsidRPr="00F74232" w:rsidRDefault="00235141" w:rsidP="006D2ACC">
      <w:pPr>
        <w:numPr>
          <w:ilvl w:val="0"/>
          <w:numId w:val="8"/>
        </w:numPr>
        <w:spacing w:after="200" w:line="360" w:lineRule="auto"/>
        <w:contextualSpacing/>
        <w:rPr>
          <w:rFonts w:eastAsia="Calibri"/>
          <w:sz w:val="28"/>
          <w:szCs w:val="28"/>
          <w:rtl/>
          <w:lang w:bidi="ar-EG"/>
        </w:rPr>
      </w:pPr>
      <w:r w:rsidRPr="00F74232">
        <w:rPr>
          <w:rFonts w:eastAsia="Calibri" w:hint="cs"/>
          <w:sz w:val="28"/>
          <w:szCs w:val="28"/>
          <w:rtl/>
          <w:lang w:bidi="ar-EG"/>
        </w:rPr>
        <w:t xml:space="preserve">تقويم مخرجات التعلم                                                                 </w:t>
      </w:r>
    </w:p>
    <w:p w14:paraId="04889F3A" w14:textId="42AC5FEA" w:rsidR="00235141" w:rsidRPr="00F74232" w:rsidRDefault="00235141" w:rsidP="006D2ACC">
      <w:pPr>
        <w:numPr>
          <w:ilvl w:val="0"/>
          <w:numId w:val="10"/>
        </w:numPr>
        <w:spacing w:after="200" w:line="360" w:lineRule="auto"/>
        <w:contextualSpacing/>
        <w:rPr>
          <w:rFonts w:eastAsia="Calibri"/>
          <w:sz w:val="28"/>
          <w:szCs w:val="28"/>
          <w:rtl/>
          <w:lang w:bidi="ar-EG"/>
        </w:rPr>
      </w:pPr>
      <w:r>
        <w:rPr>
          <w:rFonts w:eastAsia="Calibri" w:hint="cs"/>
          <w:sz w:val="28"/>
          <w:szCs w:val="28"/>
          <w:rtl/>
          <w:lang w:bidi="ar-EG"/>
        </w:rPr>
        <w:t xml:space="preserve"> </w:t>
      </w:r>
      <w:r w:rsidR="007E7071">
        <w:rPr>
          <w:rFonts w:eastAsia="Calibri" w:hint="cs"/>
          <w:sz w:val="28"/>
          <w:szCs w:val="28"/>
          <w:rtl/>
          <w:lang w:bidi="ar-EG"/>
        </w:rPr>
        <w:t>مؤشرات ناح البرنامج</w:t>
      </w:r>
    </w:p>
    <w:p w14:paraId="085135DC" w14:textId="77777777" w:rsidR="00235141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2E8BFED5" w14:textId="77777777" w:rsidR="00235141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eastAsia="Calibr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25CF95" wp14:editId="48997E0A">
                <wp:simplePos x="0" y="0"/>
                <wp:positionH relativeFrom="column">
                  <wp:posOffset>1759585</wp:posOffset>
                </wp:positionH>
                <wp:positionV relativeFrom="paragraph">
                  <wp:posOffset>1905</wp:posOffset>
                </wp:positionV>
                <wp:extent cx="2279015" cy="429260"/>
                <wp:effectExtent l="21590" t="15875" r="23495" b="21590"/>
                <wp:wrapNone/>
                <wp:docPr id="19" name="Rounded 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429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B29679" w14:textId="77777777" w:rsidR="000A2E63" w:rsidRDefault="000A2E63" w:rsidP="00235141">
                            <w:pPr>
                              <w:jc w:val="center"/>
                            </w:pP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رسالة </w:t>
                            </w: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وأهداف البرنامج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25CF95" id="Rounded Rectangle 19" o:spid="_x0000_s1027" style="position:absolute;left:0;text-align:left;margin-left:138.55pt;margin-top:.15pt;width:179.45pt;height:3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" strokecolor="#4bacc6" strokeweight="2.5pt">
                <v:shadow color="#868686"/>
                <v:textbox inset="0,0,0,0">
                  <w:txbxContent>
                    <w:p w14:paraId="2FB29679" w14:textId="77777777" w:rsidR="000A2E63" w:rsidRDefault="000A2E63" w:rsidP="00235141">
                      <w:pPr>
                        <w:jc w:val="center"/>
                      </w:pP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رسالة </w:t>
                      </w: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وأهداف البرنامج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BBF6E9" w14:textId="77777777" w:rsidR="00235141" w:rsidRPr="00F74232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1984"/>
        <w:gridCol w:w="1052"/>
        <w:gridCol w:w="1274"/>
        <w:gridCol w:w="1657"/>
        <w:gridCol w:w="959"/>
      </w:tblGrid>
      <w:tr w:rsidR="00235141" w:rsidRPr="00F74232" w14:paraId="363B52D7" w14:textId="77777777" w:rsidTr="00235141">
        <w:trPr>
          <w:trHeight w:val="542"/>
          <w:tblHeader/>
          <w:jc w:val="center"/>
        </w:trPr>
        <w:tc>
          <w:tcPr>
            <w:tcW w:w="2410" w:type="dxa"/>
            <w:shd w:val="clear" w:color="auto" w:fill="D9D9D9"/>
            <w:vAlign w:val="center"/>
          </w:tcPr>
          <w:p w14:paraId="04FC3811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5AFF9B79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 w:hint="cs"/>
                <w:b/>
                <w:bCs/>
                <w:rtl/>
              </w:rPr>
              <w:t>أنشطة و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1AFC4CBF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274" w:type="dxa"/>
            <w:shd w:val="clear" w:color="auto" w:fill="D9D9D9"/>
            <w:vAlign w:val="center"/>
          </w:tcPr>
          <w:p w14:paraId="5C19026B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1657" w:type="dxa"/>
            <w:shd w:val="clear" w:color="auto" w:fill="D9D9D9"/>
            <w:vAlign w:val="center"/>
          </w:tcPr>
          <w:p w14:paraId="467EA434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959" w:type="dxa"/>
            <w:shd w:val="clear" w:color="auto" w:fill="D9D9D9"/>
            <w:vAlign w:val="center"/>
          </w:tcPr>
          <w:p w14:paraId="036E36DC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الميزانية</w:t>
            </w:r>
          </w:p>
        </w:tc>
      </w:tr>
      <w:tr w:rsidR="00235141" w:rsidRPr="00F74232" w14:paraId="132AC916" w14:textId="77777777" w:rsidTr="00235141">
        <w:trPr>
          <w:trHeight w:val="833"/>
          <w:jc w:val="center"/>
        </w:trPr>
        <w:tc>
          <w:tcPr>
            <w:tcW w:w="2410" w:type="dxa"/>
            <w:vMerge w:val="restart"/>
            <w:shd w:val="clear" w:color="auto" w:fill="auto"/>
            <w:vAlign w:val="center"/>
          </w:tcPr>
          <w:p w14:paraId="1CE5CF6F" w14:textId="26187B1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22" w:hanging="22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نشر الوعي المستمر بالرؤية والرسالة و أهداف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984" w:type="dxa"/>
            <w:shd w:val="clear" w:color="auto" w:fill="auto"/>
          </w:tcPr>
          <w:p w14:paraId="37539A2F" w14:textId="77777777" w:rsidR="00235141" w:rsidRPr="00DC4FCC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189" w:hanging="189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عقد ندوات توعية لمختلف الفئات بالكلية</w:t>
            </w:r>
          </w:p>
        </w:tc>
        <w:tc>
          <w:tcPr>
            <w:tcW w:w="1052" w:type="dxa"/>
            <w:vMerge w:val="restart"/>
            <w:shd w:val="clear" w:color="auto" w:fill="auto"/>
            <w:vAlign w:val="center"/>
          </w:tcPr>
          <w:p w14:paraId="1D4ED425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بداية كل عام دراسي </w:t>
            </w:r>
          </w:p>
        </w:tc>
        <w:tc>
          <w:tcPr>
            <w:tcW w:w="1274" w:type="dxa"/>
            <w:vMerge w:val="restart"/>
            <w:shd w:val="clear" w:color="auto" w:fill="auto"/>
            <w:vAlign w:val="center"/>
          </w:tcPr>
          <w:p w14:paraId="742D4576" w14:textId="187E2ACF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 xml:space="preserve">الفريق التنفيذي لمعيار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رسالة و أهداف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657" w:type="dxa"/>
            <w:vMerge w:val="restart"/>
            <w:shd w:val="clear" w:color="auto" w:fill="auto"/>
            <w:vAlign w:val="center"/>
          </w:tcPr>
          <w:p w14:paraId="07CEBEA6" w14:textId="77777777" w:rsidR="00235141" w:rsidRPr="00F74232" w:rsidRDefault="00235141" w:rsidP="00235141">
            <w:pPr>
              <w:tabs>
                <w:tab w:val="left" w:pos="201"/>
              </w:tabs>
              <w:ind w:left="90" w:hanging="90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زيادة نسبة الوعي بالرؤية والرسالة و أهداف ال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برنامج </w:t>
            </w:r>
            <w:r w:rsidRPr="00F74232">
              <w:rPr>
                <w:rFonts w:ascii="Arial" w:eastAsia="Calibri" w:hAnsi="Arial" w:cs="Arial"/>
                <w:rtl/>
              </w:rPr>
              <w:t>لمختلف الفئات بالكلية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959" w:type="dxa"/>
            <w:vMerge w:val="restart"/>
            <w:shd w:val="clear" w:color="auto" w:fill="auto"/>
            <w:vAlign w:val="center"/>
          </w:tcPr>
          <w:p w14:paraId="2174A6AC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6A5EF0A2" w14:textId="77777777" w:rsidTr="00235141">
        <w:trPr>
          <w:trHeight w:val="578"/>
          <w:jc w:val="center"/>
        </w:trPr>
        <w:tc>
          <w:tcPr>
            <w:tcW w:w="2410" w:type="dxa"/>
            <w:vMerge/>
            <w:shd w:val="clear" w:color="auto" w:fill="auto"/>
            <w:vAlign w:val="center"/>
          </w:tcPr>
          <w:p w14:paraId="6B711819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22" w:hanging="222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6CB65F61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- نشر رؤية ورسالة وأهداف البرنامج على صفحة وموقع القسم</w:t>
            </w: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2B760673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69E22724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657" w:type="dxa"/>
            <w:vMerge/>
            <w:shd w:val="clear" w:color="auto" w:fill="auto"/>
            <w:vAlign w:val="center"/>
          </w:tcPr>
          <w:p w14:paraId="24048737" w14:textId="77777777" w:rsidR="00235141" w:rsidRPr="00F74232" w:rsidRDefault="00235141" w:rsidP="00235141">
            <w:pPr>
              <w:tabs>
                <w:tab w:val="left" w:pos="201"/>
              </w:tabs>
              <w:ind w:left="90" w:hanging="9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959" w:type="dxa"/>
            <w:vMerge/>
            <w:shd w:val="clear" w:color="auto" w:fill="auto"/>
            <w:vAlign w:val="center"/>
          </w:tcPr>
          <w:p w14:paraId="5CC41B7A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7837E24E" w14:textId="77777777" w:rsidTr="00235141">
        <w:trPr>
          <w:trHeight w:val="577"/>
          <w:jc w:val="center"/>
        </w:trPr>
        <w:tc>
          <w:tcPr>
            <w:tcW w:w="2410" w:type="dxa"/>
            <w:vMerge/>
            <w:shd w:val="clear" w:color="auto" w:fill="auto"/>
            <w:vAlign w:val="center"/>
          </w:tcPr>
          <w:p w14:paraId="57426478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22" w:hanging="222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984" w:type="dxa"/>
            <w:shd w:val="clear" w:color="auto" w:fill="auto"/>
          </w:tcPr>
          <w:p w14:paraId="291545D5" w14:textId="07BB4180" w:rsidR="00235141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الاعلان بوسائل ورقية متنوعة، مثلصفحات الفيس بوك موقع الكلية </w:t>
            </w:r>
          </w:p>
        </w:tc>
        <w:tc>
          <w:tcPr>
            <w:tcW w:w="1052" w:type="dxa"/>
            <w:vMerge/>
            <w:shd w:val="clear" w:color="auto" w:fill="auto"/>
            <w:vAlign w:val="center"/>
          </w:tcPr>
          <w:p w14:paraId="3024C7FC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274" w:type="dxa"/>
            <w:vMerge/>
            <w:shd w:val="clear" w:color="auto" w:fill="auto"/>
            <w:vAlign w:val="center"/>
          </w:tcPr>
          <w:p w14:paraId="0E18CC97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657" w:type="dxa"/>
            <w:vMerge/>
            <w:shd w:val="clear" w:color="auto" w:fill="auto"/>
            <w:vAlign w:val="center"/>
          </w:tcPr>
          <w:p w14:paraId="686D7F9D" w14:textId="77777777" w:rsidR="00235141" w:rsidRPr="00F74232" w:rsidRDefault="00235141" w:rsidP="00235141">
            <w:pPr>
              <w:tabs>
                <w:tab w:val="left" w:pos="201"/>
              </w:tabs>
              <w:ind w:left="90" w:hanging="90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959" w:type="dxa"/>
            <w:vMerge/>
            <w:shd w:val="clear" w:color="auto" w:fill="auto"/>
            <w:vAlign w:val="center"/>
          </w:tcPr>
          <w:p w14:paraId="4BC5A42B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5946DB5B" w14:textId="77777777" w:rsidTr="00235141">
        <w:trPr>
          <w:jc w:val="center"/>
        </w:trPr>
        <w:tc>
          <w:tcPr>
            <w:tcW w:w="2410" w:type="dxa"/>
            <w:shd w:val="clear" w:color="auto" w:fill="auto"/>
            <w:vAlign w:val="center"/>
          </w:tcPr>
          <w:p w14:paraId="12F1BEA1" w14:textId="305AAEA3" w:rsidR="00235141" w:rsidRPr="00F74232" w:rsidRDefault="00235141" w:rsidP="00235141">
            <w:pPr>
              <w:ind w:left="132" w:hanging="13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>دراسات مقارنة بين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 برنامج الشعبة القائم 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>ب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>الكلية  ونظرائها على المستوى المحلى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لتحديد سمات التميز </w:t>
            </w:r>
            <w:r>
              <w:rPr>
                <w:rFonts w:ascii="Arial" w:eastAsia="Calibri" w:hAnsi="Arial" w:cs="Arial" w:hint="cs"/>
                <w:rtl/>
              </w:rPr>
              <w:t>ببرنامج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F2AD65E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لقاءات و اجتماعات و استبيانات</w:t>
            </w:r>
          </w:p>
          <w:p w14:paraId="096EB09D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تحليل النتائج</w:t>
            </w:r>
          </w:p>
          <w:p w14:paraId="767A300D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إعداد تقرير الدراسة واعتمادها</w:t>
            </w:r>
          </w:p>
        </w:tc>
        <w:tc>
          <w:tcPr>
            <w:tcW w:w="1052" w:type="dxa"/>
            <w:shd w:val="clear" w:color="auto" w:fill="auto"/>
            <w:vAlign w:val="center"/>
          </w:tcPr>
          <w:p w14:paraId="48926BB1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343A40A4" w14:textId="77777777" w:rsidR="00235141" w:rsidRPr="00F74232" w:rsidRDefault="00235141" w:rsidP="00235141">
            <w:pPr>
              <w:tabs>
                <w:tab w:val="left" w:pos="205"/>
              </w:tabs>
              <w:ind w:left="110" w:hanging="110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 xml:space="preserve">الفريق التنفيذي لمعيار </w:t>
            </w:r>
            <w:r w:rsidRPr="00F74232">
              <w:rPr>
                <w:rFonts w:ascii="Arial" w:eastAsia="Calibri" w:hAnsi="Arial" w:cs="Arial" w:hint="cs"/>
                <w:rtl/>
              </w:rPr>
              <w:t>رسالة و أهداف البرنامج.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9CE972A" w14:textId="77777777" w:rsidR="00235141" w:rsidRPr="00F74232" w:rsidRDefault="00235141" w:rsidP="00235141">
            <w:pPr>
              <w:tabs>
                <w:tab w:val="left" w:pos="201"/>
              </w:tabs>
              <w:ind w:left="201" w:hanging="201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وجود الدراسة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سمات تميز معتمدة.</w:t>
            </w:r>
          </w:p>
        </w:tc>
        <w:tc>
          <w:tcPr>
            <w:tcW w:w="959" w:type="dxa"/>
            <w:shd w:val="clear" w:color="auto" w:fill="auto"/>
            <w:vAlign w:val="center"/>
          </w:tcPr>
          <w:p w14:paraId="4589F9F4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</w:tbl>
    <w:p w14:paraId="0E5A2A79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b/>
          <w:bCs/>
          <w:sz w:val="28"/>
          <w:szCs w:val="28"/>
          <w:rtl/>
          <w:lang w:bidi="ar-EG"/>
        </w:rPr>
      </w:pPr>
    </w:p>
    <w:p w14:paraId="341C1376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b/>
          <w:bCs/>
          <w:sz w:val="28"/>
          <w:szCs w:val="28"/>
          <w:rtl/>
          <w:lang w:bidi="ar-EG"/>
        </w:rPr>
      </w:pPr>
    </w:p>
    <w:p w14:paraId="342375DA" w14:textId="77777777" w:rsidR="00235141" w:rsidRPr="004229E9" w:rsidRDefault="00235141" w:rsidP="00235141">
      <w:pPr>
        <w:spacing w:after="200" w:line="360" w:lineRule="auto"/>
        <w:ind w:left="360"/>
        <w:contextualSpacing/>
        <w:rPr>
          <w:rFonts w:ascii="ae_AlMothnna" w:eastAsia="Calibri" w:hAnsi="ae_AlMothnna" w:cs="ae_AlMothnna"/>
          <w:b/>
          <w:bCs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52996" wp14:editId="69F84C92">
                <wp:simplePos x="0" y="0"/>
                <wp:positionH relativeFrom="column">
                  <wp:posOffset>2212340</wp:posOffset>
                </wp:positionH>
                <wp:positionV relativeFrom="paragraph">
                  <wp:posOffset>186690</wp:posOffset>
                </wp:positionV>
                <wp:extent cx="2279015" cy="387985"/>
                <wp:effectExtent l="17145" t="22225" r="18415" b="1841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387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436E2E" w14:textId="77777777" w:rsidR="000A2E63" w:rsidRDefault="000A2E63" w:rsidP="00235141">
                            <w:pPr>
                              <w:spacing w:after="200"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ae_AlMothnna" w:eastAsia="Calibri" w:hAnsi="ae_AlMothnna" w:cs="ae_AlMothnna"/>
                                <w:b/>
                                <w:bCs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4229E9">
                              <w:rPr>
                                <w:rFonts w:ascii="ae_AlMothnna" w:eastAsia="Calibri" w:hAnsi="ae_AlMothnna" w:cs="ae_AlMothnna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قيادة و تنظيم البرنامج</w:t>
                            </w:r>
                          </w:p>
                          <w:p w14:paraId="42E6CCD4" w14:textId="77777777" w:rsidR="000A2E63" w:rsidRDefault="000A2E63" w:rsidP="0023514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52996" id="Rounded Rectangle 18" o:spid="_x0000_s1028" style="position:absolute;left:0;text-align:left;margin-left:174.2pt;margin-top:14.7pt;width:179.4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" strokecolor="#4bacc6" strokeweight="2.5pt">
                <v:shadow color="#868686"/>
                <v:textbox inset="0,0,0,0">
                  <w:txbxContent>
                    <w:p w14:paraId="71436E2E" w14:textId="77777777" w:rsidR="000A2E63" w:rsidRDefault="000A2E63" w:rsidP="00235141">
                      <w:pPr>
                        <w:spacing w:after="200" w:line="360" w:lineRule="auto"/>
                        <w:ind w:left="360"/>
                        <w:contextualSpacing/>
                        <w:jc w:val="center"/>
                        <w:rPr>
                          <w:rFonts w:ascii="ae_AlMothnna" w:eastAsia="Calibri" w:hAnsi="ae_AlMothnna" w:cs="ae_AlMothnna"/>
                          <w:b/>
                          <w:bCs/>
                          <w:sz w:val="28"/>
                          <w:szCs w:val="28"/>
                          <w:lang w:bidi="ar-EG"/>
                        </w:rPr>
                      </w:pPr>
                      <w:r w:rsidRPr="004229E9">
                        <w:rPr>
                          <w:rFonts w:ascii="ae_AlMothnna" w:eastAsia="Calibri" w:hAnsi="ae_AlMothnna" w:cs="ae_AlMothnna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قيادة و تنظيم البرنامج</w:t>
                      </w:r>
                    </w:p>
                    <w:p w14:paraId="42E6CCD4" w14:textId="77777777" w:rsidR="000A2E63" w:rsidRDefault="000A2E63" w:rsidP="00235141"/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margin" w:tblpXSpec="center" w:tblpY="538"/>
        <w:bidiVisual/>
        <w:tblW w:w="10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6"/>
        <w:gridCol w:w="2077"/>
        <w:gridCol w:w="1237"/>
        <w:gridCol w:w="1979"/>
        <w:gridCol w:w="2473"/>
        <w:gridCol w:w="989"/>
      </w:tblGrid>
      <w:tr w:rsidR="00235141" w:rsidRPr="00F74232" w14:paraId="72D695F2" w14:textId="77777777" w:rsidTr="00235141">
        <w:trPr>
          <w:trHeight w:val="100"/>
        </w:trPr>
        <w:tc>
          <w:tcPr>
            <w:tcW w:w="2146" w:type="dxa"/>
            <w:shd w:val="clear" w:color="auto" w:fill="D9D9D9"/>
            <w:vAlign w:val="center"/>
          </w:tcPr>
          <w:p w14:paraId="4F6CF9D2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التعزيز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 xml:space="preserve"> والتطوير</w:t>
            </w:r>
          </w:p>
        </w:tc>
        <w:tc>
          <w:tcPr>
            <w:tcW w:w="2077" w:type="dxa"/>
            <w:shd w:val="clear" w:color="auto" w:fill="D9D9D9"/>
            <w:vAlign w:val="center"/>
          </w:tcPr>
          <w:p w14:paraId="22B8CE0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237" w:type="dxa"/>
            <w:shd w:val="clear" w:color="auto" w:fill="D9D9D9"/>
            <w:vAlign w:val="center"/>
          </w:tcPr>
          <w:p w14:paraId="26C482C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979" w:type="dxa"/>
            <w:shd w:val="clear" w:color="auto" w:fill="D9D9D9"/>
            <w:vAlign w:val="center"/>
          </w:tcPr>
          <w:p w14:paraId="5BD950B9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473" w:type="dxa"/>
            <w:shd w:val="clear" w:color="auto" w:fill="D9D9D9"/>
            <w:vAlign w:val="center"/>
          </w:tcPr>
          <w:p w14:paraId="3AFAB9E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989" w:type="dxa"/>
            <w:shd w:val="clear" w:color="auto" w:fill="D9D9D9"/>
            <w:vAlign w:val="center"/>
          </w:tcPr>
          <w:p w14:paraId="3FBA8D9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الميزانية</w:t>
            </w:r>
          </w:p>
        </w:tc>
      </w:tr>
      <w:tr w:rsidR="00235141" w:rsidRPr="00F74232" w14:paraId="7945C0AA" w14:textId="77777777" w:rsidTr="00235141">
        <w:trPr>
          <w:trHeight w:val="189"/>
        </w:trPr>
        <w:tc>
          <w:tcPr>
            <w:tcW w:w="2146" w:type="dxa"/>
            <w:shd w:val="clear" w:color="auto" w:fill="auto"/>
            <w:vAlign w:val="center"/>
          </w:tcPr>
          <w:p w14:paraId="2D4358AE" w14:textId="3AE65E1B" w:rsidR="00235141" w:rsidRPr="00F74232" w:rsidRDefault="00235141" w:rsidP="00235141">
            <w:pPr>
              <w:ind w:left="222" w:hanging="22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- مراجعة و تحديث لائحة </w:t>
            </w:r>
            <w:r>
              <w:rPr>
                <w:rFonts w:ascii="Arial" w:eastAsia="Calibri" w:hAnsi="Arial" w:cs="Arial" w:hint="cs"/>
                <w:rtl/>
                <w:lang w:bidi="ar-EG"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  <w:lang w:bidi="ar-EG"/>
              </w:rPr>
              <w:t xml:space="preserve">علاقات العامة </w:t>
            </w:r>
            <w:r>
              <w:rPr>
                <w:rFonts w:ascii="Arial" w:eastAsia="Calibri" w:hAnsi="Arial" w:cs="Arial" w:hint="cs"/>
                <w:rtl/>
                <w:lang w:bidi="ar-EG"/>
              </w:rPr>
              <w:t xml:space="preserve"> 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0BADD71E" w14:textId="77777777" w:rsidR="00235141" w:rsidRPr="00F74232" w:rsidRDefault="00235141" w:rsidP="00235141">
            <w:pPr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>لقاءات و اجتماعات واستبيانات</w:t>
            </w:r>
          </w:p>
          <w:p w14:paraId="27224D73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مقترحات التحسين</w:t>
            </w:r>
          </w:p>
          <w:p w14:paraId="6A020D6A" w14:textId="77777777" w:rsidR="00235141" w:rsidRPr="00F74232" w:rsidRDefault="00235141" w:rsidP="00235141">
            <w:pPr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اعتماد مقترحات التحسين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6BC99723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2021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FB80EAE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2202"/>
              </w:tabs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مجلس إدارة البرنامج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317F184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119" w:hanging="119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القرار التنفيذي لاعتماد مقترحات تطوير و تحديث اللائحة.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89939A9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  <w:lang w:bidi="ar-EG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7A9EF0D5" w14:textId="77777777" w:rsidTr="00235141">
        <w:trPr>
          <w:trHeight w:val="244"/>
        </w:trPr>
        <w:tc>
          <w:tcPr>
            <w:tcW w:w="2146" w:type="dxa"/>
            <w:shd w:val="clear" w:color="auto" w:fill="auto"/>
            <w:vAlign w:val="center"/>
          </w:tcPr>
          <w:p w14:paraId="03FD2369" w14:textId="77777777" w:rsidR="00235141" w:rsidRPr="00F74232" w:rsidRDefault="00235141" w:rsidP="00235141">
            <w:pPr>
              <w:ind w:left="222" w:hanging="222"/>
              <w:rPr>
                <w:rFonts w:ascii="Arial" w:eastAsia="Calibri" w:hAnsi="Arial" w:cs="Arial"/>
                <w:lang w:bidi="ar-EG"/>
              </w:rPr>
            </w:pPr>
            <w:r w:rsidRPr="00F74232">
              <w:rPr>
                <w:rFonts w:ascii="Arial" w:eastAsia="Calibri" w:hAnsi="Arial" w:cs="Arial"/>
                <w:rtl/>
                <w:lang w:bidi="ar-EG"/>
              </w:rPr>
              <w:t xml:space="preserve">تطبيق معايير 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>اختيار</w:t>
            </w:r>
            <w:r w:rsidRPr="00F74232">
              <w:rPr>
                <w:rFonts w:ascii="Arial" w:eastAsia="Calibri" w:hAnsi="Arial" w:cs="Arial"/>
                <w:rtl/>
                <w:lang w:bidi="ar-EG"/>
              </w:rPr>
              <w:t xml:space="preserve"> القيادات الأكاديمية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1442B1E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تطبيق المعايير عند </w:t>
            </w:r>
            <w:r w:rsidRPr="00F74232">
              <w:rPr>
                <w:rFonts w:ascii="Arial" w:eastAsia="Calibri" w:hAnsi="Arial" w:cs="Arial" w:hint="cs"/>
                <w:rtl/>
              </w:rPr>
              <w:t>اختيار</w:t>
            </w:r>
            <w:r w:rsidRPr="00F74232">
              <w:rPr>
                <w:rFonts w:ascii="Arial" w:eastAsia="Calibri" w:hAnsi="Arial" w:cs="Arial"/>
                <w:rtl/>
              </w:rPr>
              <w:t xml:space="preserve"> القيادات</w:t>
            </w:r>
          </w:p>
          <w:p w14:paraId="4F36EBAC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34"/>
                <w:tab w:val="left" w:pos="40"/>
                <w:tab w:val="left" w:pos="130"/>
                <w:tab w:val="num" w:pos="17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اجتياز القيادات الأكاديمية دورات خاصة بالتنمية الإدارية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08FC142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2021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99E00DF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مجلس إدارة البرنامج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4D9449A5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قيادات تم </w:t>
            </w:r>
            <w:r w:rsidRPr="00F74232">
              <w:rPr>
                <w:rFonts w:ascii="Arial" w:eastAsia="Calibri" w:hAnsi="Arial" w:cs="Arial" w:hint="cs"/>
                <w:rtl/>
              </w:rPr>
              <w:t>اختيارها</w:t>
            </w:r>
            <w:r w:rsidRPr="00F74232">
              <w:rPr>
                <w:rFonts w:ascii="Arial" w:eastAsia="Calibri" w:hAnsi="Arial" w:cs="Arial"/>
                <w:rtl/>
              </w:rPr>
              <w:t xml:space="preserve"> حسب المعايير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  <w:p w14:paraId="4CDA2897" w14:textId="77777777" w:rsidR="00235141" w:rsidRPr="00F74232" w:rsidRDefault="00235141" w:rsidP="00235141">
            <w:pPr>
              <w:tabs>
                <w:tab w:val="left" w:pos="40"/>
                <w:tab w:val="left" w:pos="130"/>
              </w:tabs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زيادة عدد الحاصلين على هذه الدورات.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6854070A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sz w:val="22"/>
                <w:szCs w:val="22"/>
                <w:lang w:bidi="ar-EG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58BF53C3" w14:textId="77777777" w:rsidTr="00235141">
        <w:trPr>
          <w:trHeight w:val="1100"/>
        </w:trPr>
        <w:tc>
          <w:tcPr>
            <w:tcW w:w="2146" w:type="dxa"/>
            <w:shd w:val="clear" w:color="auto" w:fill="auto"/>
            <w:vAlign w:val="center"/>
          </w:tcPr>
          <w:p w14:paraId="3E8A124A" w14:textId="77777777" w:rsidR="00235141" w:rsidRPr="00F74232" w:rsidRDefault="00235141" w:rsidP="00235141">
            <w:pPr>
              <w:spacing w:line="276" w:lineRule="auto"/>
              <w:ind w:left="131" w:hanging="131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 التقييم الدوري لأداء القيادات الاكاديمية للبرنامج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1EC84E9" w14:textId="77777777" w:rsidR="00235141" w:rsidRPr="00F74232" w:rsidRDefault="00235141" w:rsidP="00235141">
            <w:pPr>
              <w:tabs>
                <w:tab w:val="left" w:pos="195"/>
              </w:tabs>
              <w:ind w:left="195" w:hanging="195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طرح استبيانات لتقييم الاداء</w:t>
            </w:r>
          </w:p>
          <w:p w14:paraId="79B3CB4A" w14:textId="77777777" w:rsidR="00235141" w:rsidRPr="00F74232" w:rsidRDefault="00235141" w:rsidP="00235141">
            <w:pPr>
              <w:tabs>
                <w:tab w:val="left" w:pos="195"/>
              </w:tabs>
              <w:ind w:left="195" w:hanging="195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تحليل نتائج الاستبيانات</w:t>
            </w:r>
          </w:p>
          <w:p w14:paraId="018ABE43" w14:textId="77777777" w:rsidR="00235141" w:rsidRPr="00F74232" w:rsidRDefault="00235141" w:rsidP="00235141">
            <w:pPr>
              <w:tabs>
                <w:tab w:val="left" w:pos="195"/>
              </w:tabs>
              <w:ind w:left="195" w:hanging="195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إرسال نتائج التقييم للفئات المستهدفة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42B1C4D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38DA38CA" w14:textId="77777777" w:rsidR="00235141" w:rsidRPr="00F74232" w:rsidRDefault="00235141" w:rsidP="00235141">
            <w:pPr>
              <w:tabs>
                <w:tab w:val="left" w:pos="40"/>
              </w:tabs>
              <w:spacing w:after="200" w:line="276" w:lineRule="auto"/>
              <w:ind w:left="158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أعضاء هيئة التدريس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26C16EE8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num" w:pos="115"/>
              </w:tabs>
              <w:spacing w:after="200" w:line="276" w:lineRule="auto"/>
              <w:ind w:hanging="644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تقارير تقييم الأداء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65C885BB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49F9580D" w14:textId="77777777" w:rsidTr="00235141">
        <w:trPr>
          <w:trHeight w:val="2517"/>
        </w:trPr>
        <w:tc>
          <w:tcPr>
            <w:tcW w:w="2146" w:type="dxa"/>
            <w:shd w:val="clear" w:color="auto" w:fill="auto"/>
            <w:vAlign w:val="center"/>
          </w:tcPr>
          <w:p w14:paraId="3EFD5135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131" w:hanging="131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و تحديث الهيكل التنظيمي للبرنامج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17213147" w14:textId="77777777" w:rsidR="00235141" w:rsidRPr="00F74232" w:rsidRDefault="00235141" w:rsidP="006D2ACC">
            <w:pPr>
              <w:numPr>
                <w:ilvl w:val="0"/>
                <w:numId w:val="3"/>
              </w:numPr>
              <w:tabs>
                <w:tab w:val="left" w:pos="10"/>
              </w:tabs>
              <w:spacing w:after="200" w:line="276" w:lineRule="auto"/>
              <w:ind w:left="195" w:hanging="195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تكليف فريق عمل للتحديث بصفة دورية سنويا.</w:t>
            </w:r>
          </w:p>
          <w:p w14:paraId="2433ABAB" w14:textId="77777777" w:rsidR="00235141" w:rsidRPr="00F74232" w:rsidRDefault="00235141" w:rsidP="006D2ACC">
            <w:pPr>
              <w:numPr>
                <w:ilvl w:val="0"/>
                <w:numId w:val="3"/>
              </w:numPr>
              <w:tabs>
                <w:tab w:val="left" w:pos="10"/>
              </w:tabs>
              <w:spacing w:after="200" w:line="276" w:lineRule="auto"/>
              <w:ind w:left="195" w:hanging="195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ادراج منسق للإرشاد الاكاديمي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6D4D91C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53DDF374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2202"/>
              </w:tabs>
              <w:ind w:left="130" w:hanging="130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- مجلس إدارة البرنامج</w:t>
            </w:r>
            <w:r w:rsidRPr="00F74232">
              <w:rPr>
                <w:rFonts w:ascii="Arial" w:eastAsia="Calibri" w:hAnsi="Arial" w:cs="Arial"/>
                <w:rtl/>
              </w:rPr>
              <w:t>.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04D18EAC" w14:textId="77777777" w:rsidR="00235141" w:rsidRPr="00F74232" w:rsidRDefault="00235141" w:rsidP="00235141">
            <w:pPr>
              <w:tabs>
                <w:tab w:val="num" w:pos="2202"/>
              </w:tabs>
              <w:ind w:left="124" w:hanging="124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/>
                <w:rtl/>
              </w:rPr>
              <w:t xml:space="preserve">وجود هيكل </w:t>
            </w:r>
            <w:r w:rsidRPr="00F74232">
              <w:rPr>
                <w:rFonts w:ascii="Arial" w:eastAsia="Calibri" w:hAnsi="Arial" w:cs="Arial" w:hint="cs"/>
                <w:rtl/>
              </w:rPr>
              <w:t>تنظيمي</w:t>
            </w:r>
            <w:r w:rsidRPr="00F74232">
              <w:rPr>
                <w:rFonts w:ascii="Arial" w:eastAsia="Calibri" w:hAnsi="Arial" w:cs="Arial"/>
                <w:rtl/>
              </w:rPr>
              <w:t xml:space="preserve"> محدث.</w:t>
            </w:r>
          </w:p>
          <w:p w14:paraId="765B14AD" w14:textId="77777777" w:rsidR="00235141" w:rsidRPr="00F74232" w:rsidRDefault="00235141" w:rsidP="00235141">
            <w:pPr>
              <w:tabs>
                <w:tab w:val="num" w:pos="2202"/>
              </w:tabs>
              <w:rPr>
                <w:rFonts w:ascii="Arial" w:eastAsia="Calibri" w:hAnsi="Arial" w:cs="Arial"/>
              </w:rPr>
            </w:pPr>
          </w:p>
        </w:tc>
        <w:tc>
          <w:tcPr>
            <w:tcW w:w="989" w:type="dxa"/>
            <w:shd w:val="clear" w:color="auto" w:fill="auto"/>
            <w:vAlign w:val="center"/>
          </w:tcPr>
          <w:p w14:paraId="1F3539E5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</w:p>
          <w:p w14:paraId="57FAC235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6809977F" w14:textId="77777777" w:rsidTr="00235141">
        <w:trPr>
          <w:trHeight w:val="31"/>
        </w:trPr>
        <w:tc>
          <w:tcPr>
            <w:tcW w:w="2146" w:type="dxa"/>
            <w:shd w:val="clear" w:color="auto" w:fill="auto"/>
            <w:vAlign w:val="center"/>
          </w:tcPr>
          <w:p w14:paraId="7DB3BAAB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برامج تدريبية لتنمية قدرات الجهاز الإداري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730D2B0D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10"/>
                <w:tab w:val="num" w:pos="162"/>
                <w:tab w:val="num" w:pos="2202"/>
              </w:tabs>
              <w:spacing w:after="200" w:line="276" w:lineRule="auto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للتحديث بصفة دورية سنويا بناء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ً </w:t>
            </w:r>
            <w:r w:rsidRPr="00F74232">
              <w:rPr>
                <w:rFonts w:ascii="Arial" w:eastAsia="Calibri" w:hAnsi="Arial" w:cs="Arial"/>
                <w:rtl/>
              </w:rPr>
              <w:t>علي حصر الاحتياجات التدريبية</w:t>
            </w:r>
          </w:p>
          <w:p w14:paraId="5B399884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num" w:pos="9"/>
                <w:tab w:val="left" w:pos="105"/>
                <w:tab w:val="num" w:pos="2202"/>
              </w:tabs>
              <w:spacing w:after="200" w:line="276" w:lineRule="auto"/>
              <w:ind w:left="0" w:firstLine="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 تنفيذ الخطة التدريبية</w:t>
            </w:r>
            <w:r w:rsidRPr="00F74232">
              <w:rPr>
                <w:rFonts w:ascii="Arial" w:eastAsia="Calibri" w:hAnsi="Arial" w:cs="Arial"/>
                <w:rtl/>
              </w:rPr>
              <w:t xml:space="preserve">  </w:t>
            </w:r>
          </w:p>
          <w:p w14:paraId="4B9CF777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num" w:pos="9"/>
                <w:tab w:val="left" w:pos="105"/>
                <w:tab w:val="num" w:pos="2202"/>
              </w:tabs>
              <w:spacing w:after="200" w:line="276" w:lineRule="auto"/>
              <w:ind w:left="0" w:firstLine="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قياس أثر التدريب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5FCE5F3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B2738F7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 معيار الجهاز الإداري</w:t>
            </w:r>
          </w:p>
          <w:p w14:paraId="7AC124DB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num" w:pos="158"/>
              </w:tabs>
              <w:spacing w:after="200" w:line="276" w:lineRule="auto"/>
              <w:ind w:hanging="644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مدير عام الكلية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EAFF08D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وجود خطة تدريبية محدثة</w:t>
            </w:r>
          </w:p>
          <w:p w14:paraId="1EAC28F7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2202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تقارير عن أثر التدريب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DAC5A1B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01558DB6" w14:textId="77777777" w:rsidTr="00235141">
        <w:trPr>
          <w:trHeight w:val="3724"/>
        </w:trPr>
        <w:tc>
          <w:tcPr>
            <w:tcW w:w="2146" w:type="dxa"/>
            <w:shd w:val="clear" w:color="auto" w:fill="auto"/>
            <w:vAlign w:val="center"/>
          </w:tcPr>
          <w:p w14:paraId="5305CD3C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>التحديث الدوري لقواعد بيانات البرنامج و الموقع الالكتروني للكلية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209F586E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التحديث الدوري للمعلومات المتوفرة عن الكلية</w:t>
            </w:r>
          </w:p>
          <w:p w14:paraId="1C104170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تحديث كتيبات أدلة لطلاب</w:t>
            </w:r>
          </w:p>
          <w:p w14:paraId="36AB387C" w14:textId="77777777" w:rsidR="00235141" w:rsidRPr="00F74232" w:rsidRDefault="00235141" w:rsidP="00235141">
            <w:pPr>
              <w:spacing w:line="276" w:lineRule="auto"/>
              <w:ind w:left="132" w:hanging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 w:hint="eastAsia"/>
                <w:rtl/>
              </w:rPr>
              <w:t>تخصيص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فريق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عمل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مسئول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عن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موقع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ال</w:t>
            </w:r>
            <w:r w:rsidRPr="00F74232">
              <w:rPr>
                <w:rFonts w:ascii="Arial" w:eastAsia="Calibri" w:hAnsi="Arial" w:cs="Arial" w:hint="cs"/>
                <w:rtl/>
              </w:rPr>
              <w:t>برنامج</w:t>
            </w:r>
          </w:p>
          <w:p w14:paraId="61A2BBDF" w14:textId="77777777" w:rsidR="00235141" w:rsidRPr="00F74232" w:rsidRDefault="00235141" w:rsidP="00235141">
            <w:pPr>
              <w:spacing w:line="276" w:lineRule="auto"/>
              <w:ind w:left="132" w:hanging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- </w:t>
            </w:r>
            <w:r w:rsidRPr="00F74232">
              <w:rPr>
                <w:rFonts w:ascii="Arial" w:eastAsia="Calibri" w:hAnsi="Arial" w:cs="Arial" w:hint="eastAsia"/>
                <w:rtl/>
              </w:rPr>
              <w:t>ربط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موقع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ال</w:t>
            </w:r>
            <w:r w:rsidRPr="00F74232">
              <w:rPr>
                <w:rFonts w:ascii="Arial" w:eastAsia="Calibri" w:hAnsi="Arial" w:cs="Arial" w:hint="cs"/>
                <w:rtl/>
              </w:rPr>
              <w:t>برنامج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بموقع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الكلية و موقع </w:t>
            </w:r>
            <w:r w:rsidRPr="00F74232">
              <w:rPr>
                <w:rFonts w:ascii="Arial" w:eastAsia="Calibri" w:hAnsi="Arial" w:cs="Arial" w:hint="eastAsia"/>
                <w:rtl/>
              </w:rPr>
              <w:t>الجامعة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بشكل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eastAsia"/>
                <w:rtl/>
              </w:rPr>
              <w:t>فعال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3B0E3726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644"/>
              </w:tabs>
              <w:spacing w:after="200" w:line="276" w:lineRule="auto"/>
              <w:ind w:left="13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2B667E2E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لجنة تحديث الموقع الإلكتروني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1603683B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توافر  بيانات حديثة على موقع الكلية وفى كتيبات أدلة الطلاب.</w:t>
            </w:r>
          </w:p>
          <w:p w14:paraId="1BC257C8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>زيادة عدد الزائرين اليومي للموقع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9AE5DEA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4DEDCACE" w14:textId="77777777" w:rsidTr="00235141">
        <w:trPr>
          <w:trHeight w:val="31"/>
        </w:trPr>
        <w:tc>
          <w:tcPr>
            <w:tcW w:w="2146" w:type="dxa"/>
            <w:shd w:val="clear" w:color="auto" w:fill="auto"/>
            <w:vAlign w:val="center"/>
          </w:tcPr>
          <w:p w14:paraId="4A2A3F55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تشكيل لجنة لمراجعة و تطوير البرنامج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51CC6CE8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تشكيل لجنة من ذوي الخبرة و الكفاءة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2A7ADB19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644"/>
              </w:tabs>
              <w:spacing w:after="200" w:line="276" w:lineRule="auto"/>
              <w:ind w:left="130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46340741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مجلس إدارة البرنامج</w:t>
            </w:r>
          </w:p>
        </w:tc>
        <w:tc>
          <w:tcPr>
            <w:tcW w:w="2473" w:type="dxa"/>
            <w:shd w:val="clear" w:color="auto" w:fill="auto"/>
            <w:vAlign w:val="center"/>
          </w:tcPr>
          <w:p w14:paraId="550712CB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تشكيل معتمد للجنة ومحاضر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0B68C8D8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  <w:tr w:rsidR="00235141" w:rsidRPr="00F74232" w14:paraId="6238DE21" w14:textId="77777777" w:rsidTr="00235141">
        <w:trPr>
          <w:trHeight w:val="411"/>
        </w:trPr>
        <w:tc>
          <w:tcPr>
            <w:tcW w:w="2146" w:type="dxa"/>
            <w:shd w:val="clear" w:color="auto" w:fill="auto"/>
            <w:vAlign w:val="center"/>
          </w:tcPr>
          <w:p w14:paraId="368A0D7D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البرنامج محددة السلطات و المسئوليات</w:t>
            </w:r>
          </w:p>
        </w:tc>
        <w:tc>
          <w:tcPr>
            <w:tcW w:w="2077" w:type="dxa"/>
            <w:shd w:val="clear" w:color="auto" w:fill="auto"/>
            <w:vAlign w:val="center"/>
          </w:tcPr>
          <w:p w14:paraId="69344747" w14:textId="00FABAFD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لدراسة آل</w:t>
            </w:r>
            <w:r w:rsidRPr="00F74232">
              <w:rPr>
                <w:rFonts w:ascii="Arial" w:eastAsia="Calibri" w:hAnsi="Arial" w:cs="Arial" w:hint="cs"/>
                <w:rtl/>
              </w:rPr>
              <w:t>ية تطوير البرنامج</w:t>
            </w:r>
          </w:p>
          <w:p w14:paraId="159F6AF4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-تحديد السلطات و المسئوليات المخولة للجنة</w:t>
            </w:r>
          </w:p>
        </w:tc>
        <w:tc>
          <w:tcPr>
            <w:tcW w:w="1237" w:type="dxa"/>
            <w:shd w:val="clear" w:color="auto" w:fill="auto"/>
            <w:vAlign w:val="center"/>
          </w:tcPr>
          <w:p w14:paraId="1FD6C54B" w14:textId="77777777" w:rsidR="00235141" w:rsidRPr="00F74232" w:rsidRDefault="00235141" w:rsidP="00235141">
            <w:pPr>
              <w:tabs>
                <w:tab w:val="left" w:pos="40"/>
                <w:tab w:val="left" w:pos="130"/>
                <w:tab w:val="num" w:pos="644"/>
              </w:tabs>
              <w:spacing w:after="200" w:line="276" w:lineRule="auto"/>
              <w:ind w:left="130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979" w:type="dxa"/>
            <w:shd w:val="clear" w:color="auto" w:fill="auto"/>
            <w:vAlign w:val="center"/>
          </w:tcPr>
          <w:p w14:paraId="0D5B9FFF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473" w:type="dxa"/>
            <w:shd w:val="clear" w:color="auto" w:fill="auto"/>
            <w:vAlign w:val="center"/>
          </w:tcPr>
          <w:p w14:paraId="0F15B3A2" w14:textId="77777777" w:rsidR="00235141" w:rsidRPr="00F74232" w:rsidRDefault="00235141" w:rsidP="006D2ACC">
            <w:pPr>
              <w:numPr>
                <w:ilvl w:val="0"/>
                <w:numId w:val="4"/>
              </w:numPr>
              <w:tabs>
                <w:tab w:val="left" w:pos="40"/>
                <w:tab w:val="left" w:pos="130"/>
                <w:tab w:val="num" w:pos="156"/>
                <w:tab w:val="num" w:pos="323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اجتماعات و مقترحات تطوير و تحديث للبرنامج.</w:t>
            </w:r>
          </w:p>
        </w:tc>
        <w:tc>
          <w:tcPr>
            <w:tcW w:w="989" w:type="dxa"/>
            <w:shd w:val="clear" w:color="auto" w:fill="auto"/>
            <w:vAlign w:val="center"/>
          </w:tcPr>
          <w:p w14:paraId="4E9917F5" w14:textId="77777777" w:rsidR="00235141" w:rsidRPr="00F74232" w:rsidRDefault="00235141" w:rsidP="00235141">
            <w:pPr>
              <w:jc w:val="center"/>
              <w:rPr>
                <w:rFonts w:ascii="Simplified Arabic" w:eastAsia="Calibri" w:hAnsi="Simplified Arabic" w:cs="Simplified Arabic"/>
                <w:rtl/>
              </w:rPr>
            </w:pPr>
            <w:r w:rsidRPr="00F74232">
              <w:rPr>
                <w:rFonts w:ascii="Simplified Arabic" w:eastAsia="Calibri" w:hAnsi="Simplified Arabic" w:cs="Simplified Arabic" w:hint="cs"/>
                <w:rtl/>
              </w:rPr>
              <w:t>لا يوجد</w:t>
            </w:r>
          </w:p>
        </w:tc>
      </w:tr>
    </w:tbl>
    <w:p w14:paraId="3AAE86CF" w14:textId="77777777" w:rsidR="00235141" w:rsidRDefault="0023514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54767F7A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F6F1F" wp14:editId="0256AC57">
                <wp:simplePos x="0" y="0"/>
                <wp:positionH relativeFrom="column">
                  <wp:posOffset>212725</wp:posOffset>
                </wp:positionH>
                <wp:positionV relativeFrom="paragraph">
                  <wp:posOffset>64135</wp:posOffset>
                </wp:positionV>
                <wp:extent cx="4836160" cy="354965"/>
                <wp:effectExtent l="17780" t="24130" r="22860" b="20955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6160" cy="354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3928A3" w14:textId="77777777" w:rsidR="007E7071" w:rsidRPr="00F74232" w:rsidRDefault="007E7071" w:rsidP="006D2ACC">
                            <w:pPr>
                              <w:numPr>
                                <w:ilvl w:val="0"/>
                                <w:numId w:val="8"/>
                              </w:numPr>
                              <w:spacing w:after="200" w:line="360" w:lineRule="auto"/>
                              <w:contextualSpacing/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</w:pP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الموارد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المالية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والتسهيلات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المادية</w:t>
                            </w:r>
                            <w:r w:rsidRPr="00F74232">
                              <w:rPr>
                                <w:rFonts w:ascii="Calibri" w:eastAsia="Calibri" w:hAnsi="Calibri" w:cs="Arial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F74232">
                              <w:rPr>
                                <w:rFonts w:ascii="Calibri" w:eastAsia="Calibri" w:hAnsi="Calibri" w:cs="Arial" w:hint="cs"/>
                                <w:sz w:val="32"/>
                                <w:szCs w:val="32"/>
                                <w:rtl/>
                              </w:rPr>
                              <w:t>الداعمة</w:t>
                            </w:r>
                          </w:p>
                          <w:p w14:paraId="2B4CAD12" w14:textId="5882EFDF" w:rsidR="000A2E63" w:rsidRDefault="000A2E63" w:rsidP="00235141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F6F1F" id="Rounded Rectangle 17" o:spid="_x0000_s1029" style="position:absolute;left:0;text-align:left;margin-left:16.75pt;margin-top:5.05pt;width:380.8pt;height:27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" strokecolor="#4bacc6" strokeweight="2.5pt">
                <v:shadow color="#868686"/>
                <v:textbox inset="0,0,0,0">
                  <w:txbxContent>
                    <w:p w14:paraId="323928A3" w14:textId="77777777" w:rsidR="007E7071" w:rsidRPr="00F74232" w:rsidRDefault="007E7071" w:rsidP="006D2ACC">
                      <w:pPr>
                        <w:numPr>
                          <w:ilvl w:val="0"/>
                          <w:numId w:val="8"/>
                        </w:numPr>
                        <w:spacing w:after="200" w:line="360" w:lineRule="auto"/>
                        <w:contextualSpacing/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</w:pP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الموارد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المالية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والتسهيلات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المادية</w:t>
                      </w:r>
                      <w:r w:rsidRPr="00F74232">
                        <w:rPr>
                          <w:rFonts w:ascii="Calibri" w:eastAsia="Calibri" w:hAnsi="Calibri" w:cs="Arial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F74232">
                        <w:rPr>
                          <w:rFonts w:ascii="Calibri" w:eastAsia="Calibri" w:hAnsi="Calibri" w:cs="Arial" w:hint="cs"/>
                          <w:sz w:val="32"/>
                          <w:szCs w:val="32"/>
                          <w:rtl/>
                        </w:rPr>
                        <w:t>الداعمة</w:t>
                      </w:r>
                    </w:p>
                    <w:p w14:paraId="2B4CAD12" w14:textId="5882EFDF" w:rsidR="000A2E63" w:rsidRDefault="000A2E63" w:rsidP="00235141">
                      <w:pPr>
                        <w:jc w:val="center"/>
                        <w:rPr>
                          <w:lang w:bidi="ar-E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0541B6" w14:textId="77777777" w:rsidR="00235141" w:rsidRPr="00F74232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1963"/>
        <w:gridCol w:w="1398"/>
        <w:gridCol w:w="1113"/>
        <w:gridCol w:w="1556"/>
        <w:gridCol w:w="875"/>
      </w:tblGrid>
      <w:tr w:rsidR="00235141" w:rsidRPr="00F74232" w14:paraId="1EFE0ECA" w14:textId="77777777" w:rsidTr="00235141">
        <w:trPr>
          <w:trHeight w:val="511"/>
          <w:tblHeader/>
          <w:jc w:val="center"/>
        </w:trPr>
        <w:tc>
          <w:tcPr>
            <w:tcW w:w="3376" w:type="dxa"/>
            <w:shd w:val="clear" w:color="auto" w:fill="D9D9D9"/>
            <w:vAlign w:val="center"/>
          </w:tcPr>
          <w:p w14:paraId="21B6CD8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7CF71817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612" w:type="dxa"/>
            <w:shd w:val="clear" w:color="auto" w:fill="D9D9D9"/>
            <w:vAlign w:val="center"/>
          </w:tcPr>
          <w:p w14:paraId="2E64341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197" w:type="dxa"/>
            <w:shd w:val="clear" w:color="auto" w:fill="D9D9D9"/>
            <w:vAlign w:val="center"/>
          </w:tcPr>
          <w:p w14:paraId="552E915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1731" w:type="dxa"/>
            <w:shd w:val="clear" w:color="auto" w:fill="D9D9D9"/>
            <w:vAlign w:val="center"/>
          </w:tcPr>
          <w:p w14:paraId="768AD201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743" w:type="dxa"/>
            <w:shd w:val="clear" w:color="auto" w:fill="D9D9D9"/>
            <w:vAlign w:val="center"/>
          </w:tcPr>
          <w:p w14:paraId="46A765E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الميزانية</w:t>
            </w:r>
          </w:p>
        </w:tc>
      </w:tr>
      <w:tr w:rsidR="00235141" w:rsidRPr="00F74232" w14:paraId="338FAE7C" w14:textId="77777777" w:rsidTr="00235141">
        <w:trPr>
          <w:trHeight w:val="1910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138A1F1F" w14:textId="64258CA6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استمرار </w:t>
            </w:r>
            <w:r w:rsidRPr="00F74232">
              <w:rPr>
                <w:rFonts w:ascii="Arial" w:eastAsia="Calibri" w:hAnsi="Arial" w:cs="Arial"/>
                <w:rtl/>
              </w:rPr>
              <w:t xml:space="preserve">تطوير مدرجات ومعامل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  <w:r>
              <w:rPr>
                <w:rFonts w:ascii="Arial" w:eastAsia="Calibri" w:hAnsi="Arial" w:cs="Arial" w:hint="cs"/>
                <w:rtl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4D8A388" w14:textId="2DE42113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/>
                <w:rtl/>
              </w:rPr>
              <w:t>تحديث المدرجات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معامل الحاسب </w:t>
            </w:r>
            <w:r>
              <w:rPr>
                <w:rFonts w:ascii="Arial" w:eastAsia="Calibri" w:hAnsi="Arial" w:cs="Arial" w:hint="cs"/>
                <w:rtl/>
              </w:rPr>
              <w:t>الآ</w:t>
            </w:r>
            <w:r w:rsidRPr="00F74232">
              <w:rPr>
                <w:rFonts w:ascii="Arial" w:eastAsia="Calibri" w:hAnsi="Arial" w:cs="Arial" w:hint="cs"/>
                <w:rtl/>
              </w:rPr>
              <w:t>لي</w:t>
            </w:r>
            <w:r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ب</w:t>
            </w:r>
            <w:r w:rsidRPr="00F74232">
              <w:rPr>
                <w:rFonts w:ascii="Arial" w:eastAsia="Calibri" w:hAnsi="Arial" w:cs="Arial"/>
                <w:rtl/>
              </w:rPr>
              <w:t>تركيب وصلات إنترنت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وأجهزة تكييف</w:t>
            </w:r>
            <w:r>
              <w:rPr>
                <w:rFonts w:ascii="Arial" w:eastAsia="Calibri" w:hAnsi="Arial" w:cs="Arial" w:hint="cs"/>
                <w:rtl/>
              </w:rPr>
              <w:t>.</w:t>
            </w:r>
          </w:p>
          <w:p w14:paraId="760665E1" w14:textId="23D5B35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تركيب ستائر و أجهزة داتا شو بالمدرجات و المعامل و أنظمة الصوت </w:t>
            </w:r>
            <w:r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6E7F61E5" w14:textId="53E1C7B8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وقت الأحتياج</w:t>
            </w:r>
          </w:p>
        </w:tc>
        <w:tc>
          <w:tcPr>
            <w:tcW w:w="1197" w:type="dxa"/>
            <w:shd w:val="clear" w:color="auto" w:fill="auto"/>
            <w:vAlign w:val="center"/>
          </w:tcPr>
          <w:p w14:paraId="27DB8375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 xml:space="preserve">مجلس إدارة البرنامج </w:t>
            </w:r>
          </w:p>
          <w:p w14:paraId="2B4EDD52" w14:textId="77777777" w:rsidR="00235141" w:rsidRPr="00F74232" w:rsidRDefault="00235141" w:rsidP="00235141">
            <w:pPr>
              <w:spacing w:after="200"/>
              <w:ind w:left="34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>الإدارة الهندسية بالكلية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0B8D6703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توافر الوسائل التعليمية بالمعامل و المدرجات و التنسيق الداخلي للبرنامج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4AB597DC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</w:p>
        </w:tc>
      </w:tr>
      <w:tr w:rsidR="00235141" w:rsidRPr="00F74232" w14:paraId="56419A7D" w14:textId="77777777" w:rsidTr="00235141">
        <w:trPr>
          <w:trHeight w:val="509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2A25A38A" w14:textId="77777777" w:rsidR="00235141" w:rsidRPr="00F74232" w:rsidRDefault="00235141" w:rsidP="006D2ACC">
            <w:pPr>
              <w:numPr>
                <w:ilvl w:val="0"/>
                <w:numId w:val="4"/>
              </w:numPr>
              <w:spacing w:after="200" w:line="276" w:lineRule="auto"/>
              <w:ind w:left="132" w:hanging="13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اللائحة المالية للبرنامج و زيادة التمويل للبرنامج لتحقيق رسالة و أهداف البرنامج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0FFAC78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اللائحة المالية</w:t>
            </w:r>
          </w:p>
          <w:p w14:paraId="6B882812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تحديد بنود أوجه الصرف و الانفاق </w:t>
            </w:r>
          </w:p>
          <w:p w14:paraId="61762862" w14:textId="044226F9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 xml:space="preserve">تحديد مصادر التمويل </w:t>
            </w:r>
          </w:p>
        </w:tc>
        <w:tc>
          <w:tcPr>
            <w:tcW w:w="1612" w:type="dxa"/>
            <w:shd w:val="clear" w:color="auto" w:fill="auto"/>
            <w:vAlign w:val="center"/>
          </w:tcPr>
          <w:p w14:paraId="0CF827EC" w14:textId="137AAA4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lastRenderedPageBreak/>
              <w:t>وقت الأحتياج</w:t>
            </w:r>
          </w:p>
          <w:p w14:paraId="272046E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197" w:type="dxa"/>
            <w:shd w:val="clear" w:color="auto" w:fill="auto"/>
            <w:vAlign w:val="center"/>
          </w:tcPr>
          <w:p w14:paraId="1C4DC2CC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  <w:r w:rsidRPr="00F74232">
              <w:rPr>
                <w:rFonts w:ascii="Calibri" w:eastAsia="Calibri" w:hAnsi="Calibri" w:cs="Arial" w:hint="cs"/>
                <w:rtl/>
                <w:lang w:bidi="ar-EG"/>
              </w:rPr>
              <w:t>لجنة الموارد المالية بالبرنامج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E36D7A2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لائحة مالية محدثة </w:t>
            </w:r>
          </w:p>
          <w:p w14:paraId="48FB65A6" w14:textId="77777777" w:rsidR="00235141" w:rsidRPr="00F74232" w:rsidRDefault="00235141" w:rsidP="00235141">
            <w:pPr>
              <w:spacing w:after="200" w:line="276" w:lineRule="auto"/>
              <w:ind w:left="13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>التقارير الدورية للجنة الموارد المالية</w:t>
            </w:r>
          </w:p>
        </w:tc>
        <w:tc>
          <w:tcPr>
            <w:tcW w:w="743" w:type="dxa"/>
            <w:shd w:val="clear" w:color="auto" w:fill="auto"/>
            <w:vAlign w:val="center"/>
          </w:tcPr>
          <w:p w14:paraId="6F777E9F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Calibri" w:eastAsia="Calibri" w:hAnsi="Calibri" w:cs="Arial"/>
                <w:rtl/>
                <w:lang w:bidi="ar-EG"/>
              </w:rPr>
            </w:pPr>
          </w:p>
        </w:tc>
      </w:tr>
    </w:tbl>
    <w:p w14:paraId="2DD089A6" w14:textId="128A9694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33D6EB" wp14:editId="711BC124">
                <wp:simplePos x="0" y="0"/>
                <wp:positionH relativeFrom="column">
                  <wp:posOffset>1537970</wp:posOffset>
                </wp:positionH>
                <wp:positionV relativeFrom="paragraph">
                  <wp:posOffset>31115</wp:posOffset>
                </wp:positionV>
                <wp:extent cx="2694940" cy="439420"/>
                <wp:effectExtent l="19050" t="24765" r="19685" b="21590"/>
                <wp:wrapNone/>
                <wp:docPr id="9" name="Rounded 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4940" cy="439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4F5492" w14:textId="6E59549C" w:rsidR="000A2E63" w:rsidRPr="00F74232" w:rsidRDefault="000A2E63" w:rsidP="00235141">
                            <w:pPr>
                              <w:spacing w:after="200"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ae_AlMothnna" w:eastAsia="Calibri" w:hAnsi="ae_AlMothnna" w:cs="ae_AlMothnna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المعايير </w:t>
                            </w:r>
                            <w:r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الأكاديمية</w:t>
                            </w:r>
                            <w:r w:rsidR="007E7071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 للبرنامج</w:t>
                            </w:r>
                          </w:p>
                          <w:p w14:paraId="666C2C98" w14:textId="77777777" w:rsidR="000A2E63" w:rsidRDefault="000A2E63" w:rsidP="00235141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33D6EB" id="Rounded Rectangle 9" o:spid="_x0000_s1030" style="position:absolute;left:0;text-align:left;margin-left:121.1pt;margin-top:2.45pt;width:212.2pt;height:34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" strokecolor="#4bacc6" strokeweight="2.5pt">
                <v:shadow color="#868686"/>
                <v:textbox inset="0,0,0,0">
                  <w:txbxContent>
                    <w:p w14:paraId="084F5492" w14:textId="6E59549C" w:rsidR="000A2E63" w:rsidRPr="00F74232" w:rsidRDefault="000A2E63" w:rsidP="00235141">
                      <w:pPr>
                        <w:spacing w:after="200" w:line="360" w:lineRule="auto"/>
                        <w:ind w:left="360"/>
                        <w:contextualSpacing/>
                        <w:jc w:val="center"/>
                        <w:rPr>
                          <w:rFonts w:ascii="ae_AlMothnna" w:eastAsia="Calibri" w:hAnsi="ae_AlMothnna" w:cs="ae_AlMothnna"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المعايير </w:t>
                      </w:r>
                      <w:r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الأكاديمية</w:t>
                      </w:r>
                      <w:r w:rsidR="007E7071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 للبرنامج</w:t>
                      </w:r>
                    </w:p>
                    <w:p w14:paraId="666C2C98" w14:textId="77777777" w:rsidR="000A2E63" w:rsidRDefault="000A2E63" w:rsidP="00235141"/>
                  </w:txbxContent>
                </v:textbox>
              </v:roundrect>
            </w:pict>
          </mc:Fallback>
        </mc:AlternateContent>
      </w:r>
    </w:p>
    <w:p w14:paraId="343D6FC9" w14:textId="0DDA80C4" w:rsidR="00235141" w:rsidRPr="00D85B1D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tbl>
      <w:tblPr>
        <w:tblpPr w:leftFromText="180" w:rightFromText="180" w:vertAnchor="text" w:horzAnchor="margin" w:tblpXSpec="center" w:tblpY="-71"/>
        <w:bidiVisual/>
        <w:tblW w:w="10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5"/>
        <w:gridCol w:w="151"/>
        <w:gridCol w:w="2766"/>
        <w:gridCol w:w="898"/>
        <w:gridCol w:w="2324"/>
        <w:gridCol w:w="2724"/>
        <w:gridCol w:w="927"/>
      </w:tblGrid>
      <w:tr w:rsidR="00235141" w:rsidRPr="00F74232" w14:paraId="012A8D35" w14:textId="77777777" w:rsidTr="00235141">
        <w:trPr>
          <w:trHeight w:val="557"/>
        </w:trPr>
        <w:tc>
          <w:tcPr>
            <w:tcW w:w="1125" w:type="dxa"/>
            <w:shd w:val="clear" w:color="auto" w:fill="F2F2F2"/>
            <w:vAlign w:val="center"/>
          </w:tcPr>
          <w:p w14:paraId="33F63AA0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917" w:type="dxa"/>
            <w:gridSpan w:val="2"/>
            <w:shd w:val="clear" w:color="auto" w:fill="F2F2F2"/>
            <w:vAlign w:val="center"/>
          </w:tcPr>
          <w:p w14:paraId="0833E658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898" w:type="dxa"/>
            <w:shd w:val="clear" w:color="auto" w:fill="F2F2F2"/>
            <w:vAlign w:val="center"/>
          </w:tcPr>
          <w:p w14:paraId="4A1865C1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2324" w:type="dxa"/>
            <w:shd w:val="clear" w:color="auto" w:fill="F2F2F2"/>
            <w:vAlign w:val="center"/>
          </w:tcPr>
          <w:p w14:paraId="25048843" w14:textId="77777777" w:rsidR="00235141" w:rsidRPr="00F74232" w:rsidRDefault="00235141" w:rsidP="00235141">
            <w:pPr>
              <w:spacing w:after="120" w:line="276" w:lineRule="auto"/>
              <w:ind w:right="-213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724" w:type="dxa"/>
            <w:shd w:val="clear" w:color="auto" w:fill="F2F2F2"/>
            <w:vAlign w:val="center"/>
          </w:tcPr>
          <w:p w14:paraId="39EC4270" w14:textId="77777777" w:rsidR="00235141" w:rsidRPr="00F74232" w:rsidRDefault="00235141" w:rsidP="00235141">
            <w:pPr>
              <w:spacing w:after="120"/>
              <w:ind w:right="-213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 xml:space="preserve">  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927" w:type="dxa"/>
            <w:shd w:val="clear" w:color="auto" w:fill="F2F2F2"/>
            <w:vAlign w:val="center"/>
          </w:tcPr>
          <w:p w14:paraId="37BDA332" w14:textId="77777777" w:rsidR="00235141" w:rsidRPr="00F74232" w:rsidRDefault="00235141" w:rsidP="00235141">
            <w:pPr>
              <w:spacing w:after="120" w:line="276" w:lineRule="auto"/>
              <w:ind w:right="-57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6538FD97" w14:textId="77777777" w:rsidTr="00235141">
        <w:trPr>
          <w:trHeight w:val="808"/>
        </w:trPr>
        <w:tc>
          <w:tcPr>
            <w:tcW w:w="1276" w:type="dxa"/>
            <w:gridSpan w:val="2"/>
          </w:tcPr>
          <w:p w14:paraId="5877EE23" w14:textId="77777777" w:rsidR="00235141" w:rsidRPr="00F74232" w:rsidRDefault="00235141" w:rsidP="00235141">
            <w:pPr>
              <w:tabs>
                <w:tab w:val="left" w:pos="-29"/>
                <w:tab w:val="num" w:pos="644"/>
              </w:tabs>
              <w:ind w:left="7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 الاستمرار في نشر الوعي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ل</w:t>
            </w:r>
            <w:r w:rsidRPr="00F74232">
              <w:rPr>
                <w:rFonts w:ascii="Arial" w:eastAsia="Calibri" w:hAnsi="Arial" w:cs="Arial"/>
                <w:rtl/>
              </w:rPr>
              <w:t>أعضاء هيئة التدريس والهيئة المعاونة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</w:t>
            </w:r>
            <w:r w:rsidRPr="00F74232">
              <w:rPr>
                <w:rFonts w:ascii="Arial" w:eastAsia="Calibri" w:hAnsi="Arial" w:cs="Arial"/>
                <w:rtl/>
              </w:rPr>
              <w:t xml:space="preserve"> الطلاب الجدد بالمعايير الأكاديمية</w:t>
            </w:r>
          </w:p>
        </w:tc>
        <w:tc>
          <w:tcPr>
            <w:tcW w:w="2766" w:type="dxa"/>
          </w:tcPr>
          <w:p w14:paraId="0BF7A44A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6"/>
                <w:tab w:val="num" w:pos="396"/>
                <w:tab w:val="num" w:pos="502"/>
              </w:tabs>
              <w:spacing w:after="200" w:line="276" w:lineRule="auto"/>
              <w:ind w:left="126" w:hanging="126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عقد ندوات ولقاءات </w:t>
            </w:r>
            <w:r w:rsidRPr="00F74232">
              <w:rPr>
                <w:rFonts w:ascii="Arial" w:eastAsia="Calibri" w:hAnsi="Arial" w:cs="Arial" w:hint="cs"/>
                <w:rtl/>
              </w:rPr>
              <w:t>و ورش عمل عن المعايير</w:t>
            </w:r>
            <w:r w:rsidRPr="00F74232">
              <w:rPr>
                <w:rFonts w:ascii="Arial" w:eastAsia="Calibri" w:hAnsi="Arial" w:cs="Arial"/>
                <w:rtl/>
              </w:rPr>
              <w:t xml:space="preserve"> الأكاديمية</w:t>
            </w:r>
          </w:p>
        </w:tc>
        <w:tc>
          <w:tcPr>
            <w:tcW w:w="898" w:type="dxa"/>
          </w:tcPr>
          <w:p w14:paraId="36665538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دورياً</w:t>
            </w:r>
          </w:p>
        </w:tc>
        <w:tc>
          <w:tcPr>
            <w:tcW w:w="2324" w:type="dxa"/>
          </w:tcPr>
          <w:p w14:paraId="0EE010E0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53"/>
                <w:tab w:val="num" w:pos="502"/>
              </w:tabs>
              <w:spacing w:after="200" w:line="276" w:lineRule="auto"/>
              <w:ind w:left="153" w:hanging="153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</w:t>
            </w:r>
            <w:r w:rsidRPr="00F74232">
              <w:rPr>
                <w:rFonts w:ascii="Arial" w:eastAsia="Calibri" w:hAnsi="Arial" w:cs="Arial"/>
                <w:rtl/>
              </w:rPr>
              <w:t xml:space="preserve"> المعايير الأكاديمية </w:t>
            </w:r>
          </w:p>
        </w:tc>
        <w:tc>
          <w:tcPr>
            <w:tcW w:w="2724" w:type="dxa"/>
          </w:tcPr>
          <w:p w14:paraId="44F4187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7"/>
                <w:tab w:val="num" w:pos="133"/>
              </w:tabs>
              <w:spacing w:after="200" w:line="276" w:lineRule="auto"/>
              <w:ind w:left="187" w:hanging="187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توافر قائمة بالندوات وأسماء المشاركين</w:t>
            </w:r>
          </w:p>
          <w:p w14:paraId="635ABAA8" w14:textId="77777777" w:rsidR="00235141" w:rsidRPr="00F74232" w:rsidRDefault="00235141" w:rsidP="00235141">
            <w:pPr>
              <w:tabs>
                <w:tab w:val="num" w:pos="644"/>
              </w:tabs>
              <w:ind w:left="187"/>
              <w:jc w:val="lowKashida"/>
              <w:rPr>
                <w:rFonts w:ascii="Arial" w:eastAsia="Calibri" w:hAnsi="Arial" w:cs="Arial"/>
              </w:rPr>
            </w:pPr>
          </w:p>
        </w:tc>
        <w:tc>
          <w:tcPr>
            <w:tcW w:w="927" w:type="dxa"/>
          </w:tcPr>
          <w:p w14:paraId="2AB7B8CB" w14:textId="77777777" w:rsidR="00235141" w:rsidRPr="00F74232" w:rsidRDefault="00235141" w:rsidP="00235141">
            <w:pPr>
              <w:ind w:right="13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659B76B1" w14:textId="77777777" w:rsidTr="00235141">
        <w:trPr>
          <w:trHeight w:val="129"/>
        </w:trPr>
        <w:tc>
          <w:tcPr>
            <w:tcW w:w="1276" w:type="dxa"/>
            <w:gridSpan w:val="2"/>
          </w:tcPr>
          <w:p w14:paraId="56656C6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  <w:tab w:val="num" w:pos="502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متابعة تطبيق المعايير الاكاديمية </w:t>
            </w:r>
          </w:p>
        </w:tc>
        <w:tc>
          <w:tcPr>
            <w:tcW w:w="2766" w:type="dxa"/>
          </w:tcPr>
          <w:p w14:paraId="0BFBE65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6"/>
                <w:tab w:val="num" w:pos="502"/>
              </w:tabs>
              <w:spacing w:after="200" w:line="276" w:lineRule="auto"/>
              <w:ind w:left="96" w:hanging="96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تشكيل لجنة لمراجعة و تطوير البرنامج تلتزم بتطبيق المعايير الاكاديمية في توصيف البرنامج </w:t>
            </w:r>
          </w:p>
        </w:tc>
        <w:tc>
          <w:tcPr>
            <w:tcW w:w="898" w:type="dxa"/>
          </w:tcPr>
          <w:p w14:paraId="59C038F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2324" w:type="dxa"/>
          </w:tcPr>
          <w:p w14:paraId="3E55959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63"/>
                <w:tab w:val="num" w:pos="153"/>
                <w:tab w:val="num" w:pos="502"/>
              </w:tabs>
              <w:spacing w:after="200" w:line="276" w:lineRule="auto"/>
              <w:ind w:left="63" w:hanging="144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أعضاء لجنة </w:t>
            </w:r>
            <w:r w:rsidRPr="00F74232">
              <w:rPr>
                <w:rFonts w:eastAsia="Calibri" w:hint="cs"/>
                <w:rtl/>
              </w:rPr>
              <w:t xml:space="preserve">مراجعة و تطوير البرنامج </w:t>
            </w:r>
          </w:p>
        </w:tc>
        <w:tc>
          <w:tcPr>
            <w:tcW w:w="2724" w:type="dxa"/>
          </w:tcPr>
          <w:p w14:paraId="7458E7D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28"/>
                <w:tab w:val="num" w:pos="502"/>
              </w:tabs>
              <w:spacing w:after="200" w:line="276" w:lineRule="auto"/>
              <w:ind w:left="169" w:hanging="169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اعتماد محاضر اللجنة بمجلس القسم</w:t>
            </w:r>
          </w:p>
        </w:tc>
        <w:tc>
          <w:tcPr>
            <w:tcW w:w="927" w:type="dxa"/>
          </w:tcPr>
          <w:p w14:paraId="11C249F2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</w:tr>
    </w:tbl>
    <w:p w14:paraId="182563D5" w14:textId="086FAAE8" w:rsidR="00235141" w:rsidRPr="00F74232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1E424C" wp14:editId="3EFC4093">
                <wp:simplePos x="0" y="0"/>
                <wp:positionH relativeFrom="margin">
                  <wp:align>center</wp:align>
                </wp:positionH>
                <wp:positionV relativeFrom="paragraph">
                  <wp:posOffset>3442335</wp:posOffset>
                </wp:positionV>
                <wp:extent cx="2659380" cy="330835"/>
                <wp:effectExtent l="19050" t="19050" r="26670" b="12065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9380" cy="330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984D07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تصميم البرامج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1E424C" id="Rounded Rectangle 10" o:spid="_x0000_s1031" style="position:absolute;left:0;text-align:left;margin-left:0;margin-top:271.05pt;width:209.4pt;height:26.0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" strokecolor="#4bacc6" strokeweight="2.5pt">
                <v:shadow color="#868686"/>
                <v:textbox inset="0,0,0,0">
                  <w:txbxContent>
                    <w:p w14:paraId="37984D07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تصميم البرامج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bidiVisual/>
        <w:tblW w:w="1027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5"/>
        <w:gridCol w:w="1722"/>
        <w:gridCol w:w="934"/>
        <w:gridCol w:w="1681"/>
        <w:gridCol w:w="2935"/>
        <w:gridCol w:w="1330"/>
      </w:tblGrid>
      <w:tr w:rsidR="00235141" w:rsidRPr="00F74232" w14:paraId="24F826AF" w14:textId="77777777" w:rsidTr="00235141">
        <w:trPr>
          <w:trHeight w:val="693"/>
          <w:jc w:val="center"/>
        </w:trPr>
        <w:tc>
          <w:tcPr>
            <w:tcW w:w="1675" w:type="dxa"/>
            <w:shd w:val="clear" w:color="auto" w:fill="F2F2F2"/>
            <w:vAlign w:val="center"/>
          </w:tcPr>
          <w:p w14:paraId="6D739BB2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1722" w:type="dxa"/>
            <w:shd w:val="clear" w:color="auto" w:fill="F2F2F2"/>
            <w:vAlign w:val="center"/>
          </w:tcPr>
          <w:p w14:paraId="0728FA26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934" w:type="dxa"/>
            <w:shd w:val="clear" w:color="auto" w:fill="F2F2F2"/>
            <w:vAlign w:val="center"/>
          </w:tcPr>
          <w:p w14:paraId="4A11284B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681" w:type="dxa"/>
            <w:shd w:val="clear" w:color="auto" w:fill="F2F2F2"/>
            <w:vAlign w:val="center"/>
          </w:tcPr>
          <w:p w14:paraId="0F43B0B2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935" w:type="dxa"/>
            <w:shd w:val="clear" w:color="auto" w:fill="F2F2F2"/>
            <w:vAlign w:val="center"/>
          </w:tcPr>
          <w:p w14:paraId="32DE6246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186CE775" w14:textId="77777777" w:rsidR="00235141" w:rsidRPr="00F74232" w:rsidRDefault="00235141" w:rsidP="00235141">
            <w:pPr>
              <w:spacing w:line="276" w:lineRule="auto"/>
              <w:ind w:right="-226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43E73DC7" w14:textId="77777777" w:rsidTr="00235141">
        <w:trPr>
          <w:trHeight w:val="1625"/>
          <w:jc w:val="center"/>
        </w:trPr>
        <w:tc>
          <w:tcPr>
            <w:tcW w:w="1675" w:type="dxa"/>
            <w:vAlign w:val="center"/>
          </w:tcPr>
          <w:p w14:paraId="5EF0BD5F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التدريب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المستمر</w:t>
            </w:r>
            <w:r w:rsidRPr="00F74232">
              <w:rPr>
                <w:rFonts w:ascii="Arial" w:eastAsia="Calibri" w:hAnsi="Arial" w:cs="Arial"/>
                <w:rtl/>
              </w:rPr>
              <w:t xml:space="preserve"> على توصيف وتقرير البرنامج والمقررات الدراسية</w:t>
            </w:r>
            <w:r w:rsidRPr="00F7423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1722" w:type="dxa"/>
            <w:vAlign w:val="center"/>
          </w:tcPr>
          <w:p w14:paraId="549DCF6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4"/>
              </w:tabs>
              <w:spacing w:after="200" w:line="276" w:lineRule="auto"/>
              <w:ind w:left="164" w:hanging="164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عقد دورات تدريبية وورش عمل</w:t>
            </w:r>
          </w:p>
        </w:tc>
        <w:tc>
          <w:tcPr>
            <w:tcW w:w="934" w:type="dxa"/>
            <w:vAlign w:val="center"/>
          </w:tcPr>
          <w:p w14:paraId="4529D5B1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دورياً</w:t>
            </w:r>
          </w:p>
        </w:tc>
        <w:tc>
          <w:tcPr>
            <w:tcW w:w="1681" w:type="dxa"/>
            <w:vAlign w:val="center"/>
          </w:tcPr>
          <w:p w14:paraId="70F7C12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1"/>
              </w:tabs>
              <w:spacing w:after="200" w:line="276" w:lineRule="auto"/>
              <w:ind w:left="181" w:hanging="181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فريق متابعة التوصيفات بالبرنامج </w:t>
            </w:r>
          </w:p>
        </w:tc>
        <w:tc>
          <w:tcPr>
            <w:tcW w:w="2935" w:type="dxa"/>
            <w:vAlign w:val="center"/>
          </w:tcPr>
          <w:p w14:paraId="6BB953BF" w14:textId="77777777" w:rsidR="00235141" w:rsidRPr="00F74232" w:rsidRDefault="00235141" w:rsidP="006D2ACC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توافر </w:t>
            </w:r>
            <w:r w:rsidRPr="00F74232">
              <w:rPr>
                <w:rFonts w:ascii="Arial" w:eastAsia="Calibri" w:hAnsi="Arial" w:cs="Arial" w:hint="cs"/>
                <w:rtl/>
              </w:rPr>
              <w:t>توصيفات المقررات الدراسية</w:t>
            </w:r>
          </w:p>
          <w:p w14:paraId="3FCEC64A" w14:textId="77777777" w:rsidR="00235141" w:rsidRPr="00F74232" w:rsidRDefault="00235141" w:rsidP="006D2ACC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توافر تقارير المقررات الدراسية</w:t>
            </w:r>
          </w:p>
          <w:p w14:paraId="7A99E11E" w14:textId="77777777" w:rsidR="00235141" w:rsidRPr="00F74232" w:rsidRDefault="00235141" w:rsidP="006D2ACC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توافر مصفوفة المقررات الدراسية </w:t>
            </w:r>
          </w:p>
        </w:tc>
        <w:tc>
          <w:tcPr>
            <w:tcW w:w="1330" w:type="dxa"/>
            <w:vAlign w:val="center"/>
          </w:tcPr>
          <w:p w14:paraId="7C5E2CBD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13BFB7DD" w14:textId="77777777" w:rsidTr="00235141">
        <w:trPr>
          <w:trHeight w:val="67"/>
          <w:jc w:val="center"/>
        </w:trPr>
        <w:tc>
          <w:tcPr>
            <w:tcW w:w="1675" w:type="dxa"/>
            <w:vMerge w:val="restart"/>
            <w:vAlign w:val="center"/>
          </w:tcPr>
          <w:p w14:paraId="1939E385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المراجعة الخارجية للمقررات و البرامج الدراسية </w:t>
            </w:r>
          </w:p>
          <w:p w14:paraId="5CDA3231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722" w:type="dxa"/>
            <w:vAlign w:val="center"/>
          </w:tcPr>
          <w:p w14:paraId="39C46994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4"/>
              </w:tabs>
              <w:spacing w:after="200" w:line="276" w:lineRule="auto"/>
              <w:ind w:left="164" w:hanging="164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إرسال البرنامج وا</w:t>
            </w:r>
            <w:r w:rsidRPr="00F74232">
              <w:rPr>
                <w:rFonts w:ascii="Arial" w:eastAsia="Calibri" w:hAnsi="Arial" w:cs="Arial"/>
                <w:rtl/>
              </w:rPr>
              <w:t>لمقررات الدراس</w:t>
            </w:r>
            <w:r w:rsidRPr="00F74232">
              <w:rPr>
                <w:rFonts w:ascii="Arial" w:eastAsia="Calibri" w:hAnsi="Arial" w:cs="Arial" w:hint="cs"/>
                <w:rtl/>
              </w:rPr>
              <w:t>ية ل</w:t>
            </w:r>
            <w:r w:rsidRPr="00F74232">
              <w:rPr>
                <w:rFonts w:ascii="Arial" w:eastAsia="Calibri" w:hAnsi="Arial" w:cs="Arial"/>
                <w:rtl/>
              </w:rPr>
              <w:t>لمراجعة الخارجية</w:t>
            </w:r>
          </w:p>
        </w:tc>
        <w:tc>
          <w:tcPr>
            <w:tcW w:w="934" w:type="dxa"/>
            <w:vAlign w:val="center"/>
          </w:tcPr>
          <w:p w14:paraId="3F131C32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681" w:type="dxa"/>
            <w:vAlign w:val="center"/>
          </w:tcPr>
          <w:p w14:paraId="5B2D844D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323" w:hanging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القسم.</w:t>
            </w:r>
          </w:p>
          <w:p w14:paraId="7C396B84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178" w:hanging="17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لجنة الجودة بالبرنامج.</w:t>
            </w:r>
          </w:p>
        </w:tc>
        <w:tc>
          <w:tcPr>
            <w:tcW w:w="2935" w:type="dxa"/>
            <w:vAlign w:val="center"/>
          </w:tcPr>
          <w:p w14:paraId="41DE9639" w14:textId="77777777" w:rsidR="00235141" w:rsidRPr="00F74232" w:rsidRDefault="00235141" w:rsidP="006D2ACC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وجود تقارير المراجعين الخارجيين</w:t>
            </w:r>
          </w:p>
        </w:tc>
        <w:tc>
          <w:tcPr>
            <w:tcW w:w="1330" w:type="dxa"/>
            <w:vAlign w:val="center"/>
          </w:tcPr>
          <w:p w14:paraId="1335D882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07936ED6" w14:textId="77777777" w:rsidTr="00235141">
        <w:trPr>
          <w:trHeight w:val="137"/>
          <w:jc w:val="center"/>
        </w:trPr>
        <w:tc>
          <w:tcPr>
            <w:tcW w:w="1675" w:type="dxa"/>
            <w:vMerge/>
            <w:vAlign w:val="center"/>
          </w:tcPr>
          <w:p w14:paraId="3CFD5B73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722" w:type="dxa"/>
            <w:vAlign w:val="center"/>
          </w:tcPr>
          <w:p w14:paraId="5EAA0D2A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4"/>
              </w:tabs>
              <w:spacing w:after="200" w:line="276" w:lineRule="auto"/>
              <w:ind w:left="164" w:hanging="164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دراسة تقرير المراجع </w:t>
            </w:r>
            <w:r w:rsidRPr="00F74232">
              <w:rPr>
                <w:rFonts w:ascii="Arial" w:eastAsia="Calibri" w:hAnsi="Arial" w:cs="Arial" w:hint="cs"/>
                <w:rtl/>
              </w:rPr>
              <w:t>الخارجي</w:t>
            </w:r>
            <w:r w:rsidRPr="00F74232">
              <w:rPr>
                <w:rFonts w:ascii="Arial" w:eastAsia="Calibri" w:hAnsi="Arial" w:cs="Arial"/>
                <w:rtl/>
              </w:rPr>
              <w:t xml:space="preserve"> للمقررات بمجلس القسم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الملاحظات </w:t>
            </w:r>
            <w:r w:rsidRPr="00F74232">
              <w:rPr>
                <w:rFonts w:ascii="Arial" w:eastAsia="Calibri" w:hAnsi="Arial" w:cs="Arial"/>
                <w:rtl/>
              </w:rPr>
              <w:t xml:space="preserve">الواردة بتقرير المراجع </w:t>
            </w:r>
            <w:r w:rsidRPr="00F74232">
              <w:rPr>
                <w:rFonts w:ascii="Arial" w:eastAsia="Calibri" w:hAnsi="Arial" w:cs="Arial" w:hint="cs"/>
                <w:rtl/>
              </w:rPr>
              <w:t>الخارجي</w:t>
            </w:r>
            <w:r w:rsidRPr="00F74232">
              <w:rPr>
                <w:rFonts w:ascii="Arial" w:eastAsia="Calibri" w:hAnsi="Arial" w:cs="Arial"/>
                <w:rtl/>
              </w:rPr>
              <w:t xml:space="preserve"> للبرنامج</w:t>
            </w:r>
          </w:p>
        </w:tc>
        <w:tc>
          <w:tcPr>
            <w:tcW w:w="934" w:type="dxa"/>
            <w:vAlign w:val="center"/>
          </w:tcPr>
          <w:p w14:paraId="3CC7DB8D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681" w:type="dxa"/>
            <w:vAlign w:val="center"/>
          </w:tcPr>
          <w:p w14:paraId="5A3E7B2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323" w:hanging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القسم.</w:t>
            </w:r>
          </w:p>
          <w:p w14:paraId="2A075339" w14:textId="0C5AE679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8"/>
              </w:tabs>
              <w:spacing w:after="200" w:line="276" w:lineRule="auto"/>
              <w:ind w:left="178" w:hanging="17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لجنة الجودة بالبرنامج.</w:t>
            </w:r>
          </w:p>
        </w:tc>
        <w:tc>
          <w:tcPr>
            <w:tcW w:w="2935" w:type="dxa"/>
            <w:vAlign w:val="center"/>
          </w:tcPr>
          <w:p w14:paraId="76107331" w14:textId="77777777" w:rsidR="00235141" w:rsidRPr="00F74232" w:rsidRDefault="00235141" w:rsidP="006D2ACC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عرض تقرير المراجع ومناقشته </w:t>
            </w:r>
            <w:r w:rsidRPr="00F74232">
              <w:rPr>
                <w:rFonts w:ascii="Arial" w:eastAsia="Calibri" w:hAnsi="Arial" w:cs="Arial" w:hint="cs"/>
                <w:rtl/>
              </w:rPr>
              <w:t>واعتماده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واتخاذ</w:t>
            </w:r>
            <w:r w:rsidRPr="00F74232">
              <w:rPr>
                <w:rFonts w:ascii="Arial" w:eastAsia="Calibri" w:hAnsi="Arial" w:cs="Arial"/>
                <w:rtl/>
              </w:rPr>
              <w:t xml:space="preserve"> إجراءات تصحيحية إن لزم الأمر بمجلس القسم </w:t>
            </w:r>
          </w:p>
        </w:tc>
        <w:tc>
          <w:tcPr>
            <w:tcW w:w="1330" w:type="dxa"/>
            <w:vAlign w:val="center"/>
          </w:tcPr>
          <w:p w14:paraId="7020158F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-------</w:t>
            </w:r>
          </w:p>
          <w:p w14:paraId="19E80B68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</w:p>
          <w:p w14:paraId="760A6361" w14:textId="77777777" w:rsidR="00235141" w:rsidRPr="00F74232" w:rsidRDefault="00235141" w:rsidP="00235141">
            <w:pPr>
              <w:spacing w:after="200" w:line="276" w:lineRule="auto"/>
              <w:rPr>
                <w:rFonts w:ascii="Arial" w:eastAsia="Calibri" w:hAnsi="Arial" w:cs="Arial"/>
                <w:rtl/>
              </w:rPr>
            </w:pPr>
          </w:p>
        </w:tc>
      </w:tr>
    </w:tbl>
    <w:p w14:paraId="3E0FBF1D" w14:textId="164864C9" w:rsidR="00235141" w:rsidRPr="00F74232" w:rsidRDefault="007E7071" w:rsidP="00235141">
      <w:pPr>
        <w:spacing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D3B288" wp14:editId="3BE67029">
                <wp:simplePos x="0" y="0"/>
                <wp:positionH relativeFrom="column">
                  <wp:posOffset>2248535</wp:posOffset>
                </wp:positionH>
                <wp:positionV relativeFrom="paragraph">
                  <wp:posOffset>20955</wp:posOffset>
                </wp:positionV>
                <wp:extent cx="2085975" cy="262255"/>
                <wp:effectExtent l="19050" t="19050" r="28575" b="2349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262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001B36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الطلاب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3B288" id="Rounded Rectangle 8" o:spid="_x0000_s1032" style="position:absolute;left:0;text-align:left;margin-left:177.05pt;margin-top:1.65pt;width:164.2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" strokecolor="#4bacc6" strokeweight="2.5pt">
                <v:shadow color="#868686"/>
                <v:textbox inset="0,0,0,0">
                  <w:txbxContent>
                    <w:p w14:paraId="5F001B36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الطلاب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1024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"/>
        <w:gridCol w:w="2542"/>
        <w:gridCol w:w="1241"/>
        <w:gridCol w:w="1984"/>
        <w:gridCol w:w="2260"/>
        <w:gridCol w:w="1080"/>
      </w:tblGrid>
      <w:tr w:rsidR="00235141" w:rsidRPr="00F74232" w14:paraId="25D0C886" w14:textId="77777777" w:rsidTr="00235141">
        <w:trPr>
          <w:trHeight w:val="788"/>
          <w:tblHeader/>
          <w:jc w:val="center"/>
        </w:trPr>
        <w:tc>
          <w:tcPr>
            <w:tcW w:w="1058" w:type="dxa"/>
            <w:shd w:val="clear" w:color="auto" w:fill="F2F2F2"/>
            <w:vAlign w:val="center"/>
          </w:tcPr>
          <w:p w14:paraId="7D239E4A" w14:textId="77777777" w:rsidR="00235141" w:rsidRPr="00F74232" w:rsidRDefault="00235141" w:rsidP="00235141">
            <w:pPr>
              <w:spacing w:line="276" w:lineRule="auto"/>
              <w:ind w:right="27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568" w:type="dxa"/>
            <w:shd w:val="clear" w:color="auto" w:fill="F2F2F2"/>
            <w:vAlign w:val="center"/>
          </w:tcPr>
          <w:p w14:paraId="5A7C6628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252" w:type="dxa"/>
            <w:shd w:val="clear" w:color="auto" w:fill="F2F2F2"/>
            <w:vAlign w:val="center"/>
          </w:tcPr>
          <w:p w14:paraId="7167EE4F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2000" w:type="dxa"/>
            <w:shd w:val="clear" w:color="auto" w:fill="F2F2F2"/>
            <w:vAlign w:val="center"/>
          </w:tcPr>
          <w:p w14:paraId="3B2E4E7A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277" w:type="dxa"/>
            <w:shd w:val="clear" w:color="auto" w:fill="F2F2F2"/>
            <w:vAlign w:val="center"/>
          </w:tcPr>
          <w:p w14:paraId="7A8568DF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085" w:type="dxa"/>
            <w:shd w:val="clear" w:color="auto" w:fill="F2F2F2"/>
            <w:vAlign w:val="center"/>
          </w:tcPr>
          <w:p w14:paraId="6B1528F2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34A709EB" w14:textId="77777777" w:rsidTr="00235141">
        <w:trPr>
          <w:trHeight w:val="370"/>
          <w:jc w:val="center"/>
        </w:trPr>
        <w:tc>
          <w:tcPr>
            <w:tcW w:w="1058" w:type="dxa"/>
            <w:vMerge w:val="restart"/>
            <w:vAlign w:val="center"/>
          </w:tcPr>
          <w:p w14:paraId="55A972DA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تفعيل </w:t>
            </w:r>
            <w:r w:rsidRPr="00F74232">
              <w:rPr>
                <w:rFonts w:ascii="Arial" w:eastAsia="Calibri" w:hAnsi="Arial" w:cs="Arial" w:hint="cs"/>
                <w:rtl/>
              </w:rPr>
              <w:t>الارشاد الاكاديمي</w:t>
            </w:r>
            <w:r w:rsidRPr="00F74232">
              <w:rPr>
                <w:rFonts w:ascii="Arial" w:eastAsia="Calibri" w:hAnsi="Arial" w:cs="Arial"/>
              </w:rPr>
              <w:t>.</w:t>
            </w:r>
          </w:p>
        </w:tc>
        <w:tc>
          <w:tcPr>
            <w:tcW w:w="2568" w:type="dxa"/>
          </w:tcPr>
          <w:p w14:paraId="60A7FB8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اجتماعات دورية مع المرشدين الأكاديميي</w:t>
            </w:r>
            <w:r w:rsidRPr="00F74232">
              <w:rPr>
                <w:rFonts w:ascii="Arial" w:eastAsia="Calibri" w:hAnsi="Arial" w:cs="Arial" w:hint="eastAsia"/>
                <w:rtl/>
              </w:rPr>
              <w:t>ن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لطلاب البرنامج </w:t>
            </w:r>
          </w:p>
        </w:tc>
        <w:tc>
          <w:tcPr>
            <w:tcW w:w="1252" w:type="dxa"/>
            <w:vMerge w:val="restart"/>
            <w:vAlign w:val="center"/>
          </w:tcPr>
          <w:p w14:paraId="276A0859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2000" w:type="dxa"/>
          </w:tcPr>
          <w:p w14:paraId="29CEF3AF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منسق البرنامج</w:t>
            </w:r>
          </w:p>
        </w:tc>
        <w:tc>
          <w:tcPr>
            <w:tcW w:w="2277" w:type="dxa"/>
          </w:tcPr>
          <w:p w14:paraId="036740A4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الإعلان عن أسماء المشرفين وأماكن وأوقات تواجدهم على موقع الكلية وفى لوحات الطلاب</w:t>
            </w:r>
          </w:p>
        </w:tc>
        <w:tc>
          <w:tcPr>
            <w:tcW w:w="1085" w:type="dxa"/>
          </w:tcPr>
          <w:p w14:paraId="2B2792AB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---------</w:t>
            </w:r>
          </w:p>
          <w:p w14:paraId="283281B7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0A13B4E7" w14:textId="77777777" w:rsidTr="00235141">
        <w:trPr>
          <w:trHeight w:val="470"/>
          <w:jc w:val="center"/>
        </w:trPr>
        <w:tc>
          <w:tcPr>
            <w:tcW w:w="1058" w:type="dxa"/>
            <w:vMerge/>
            <w:vAlign w:val="center"/>
          </w:tcPr>
          <w:p w14:paraId="07345E4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568" w:type="dxa"/>
          </w:tcPr>
          <w:p w14:paraId="7F12995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  <w:tab w:val="num" w:pos="323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 ورش عمل للمرشدين الأكاديميي</w:t>
            </w:r>
            <w:r w:rsidRPr="00F74232">
              <w:rPr>
                <w:rFonts w:ascii="Arial" w:eastAsia="Calibri" w:hAnsi="Arial" w:cs="Arial" w:hint="eastAsia"/>
                <w:rtl/>
              </w:rPr>
              <w:t>ن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للتوعية بالمهام الخاصة بالطلاب ونظام الدراسة بالساعات المعتمدة و اجراءات التسجيل الالكترونية للطلاب </w:t>
            </w:r>
          </w:p>
        </w:tc>
        <w:tc>
          <w:tcPr>
            <w:tcW w:w="1252" w:type="dxa"/>
            <w:vMerge/>
          </w:tcPr>
          <w:p w14:paraId="0790C77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5840F0A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وحدة التدريب </w:t>
            </w:r>
            <w:r w:rsidRPr="00F74232">
              <w:rPr>
                <w:rFonts w:ascii="Arial" w:eastAsia="Calibri" w:hAnsi="Arial" w:cs="Arial"/>
                <w:rtl/>
              </w:rPr>
              <w:t xml:space="preserve">بوحدة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إدارة </w:t>
            </w:r>
            <w:r w:rsidRPr="00F74232">
              <w:rPr>
                <w:rFonts w:ascii="Arial" w:eastAsia="Calibri" w:hAnsi="Arial" w:cs="Arial"/>
                <w:rtl/>
              </w:rPr>
              <w:t>الجودة</w:t>
            </w:r>
          </w:p>
        </w:tc>
        <w:tc>
          <w:tcPr>
            <w:tcW w:w="2277" w:type="dxa"/>
          </w:tcPr>
          <w:p w14:paraId="4E5C268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سجلات حضور الطلاب</w:t>
            </w:r>
          </w:p>
          <w:p w14:paraId="403E10C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>النتائج الايجابية لزيادة الوعي و الرضا و الاستفادة من نظام الإشراف الأكاديمي</w:t>
            </w:r>
          </w:p>
        </w:tc>
        <w:tc>
          <w:tcPr>
            <w:tcW w:w="1085" w:type="dxa"/>
            <w:vAlign w:val="center"/>
          </w:tcPr>
          <w:p w14:paraId="2816B468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lang w:bidi="ar-EG"/>
              </w:rPr>
            </w:pPr>
          </w:p>
        </w:tc>
      </w:tr>
      <w:tr w:rsidR="00235141" w:rsidRPr="00F74232" w14:paraId="4D901150" w14:textId="77777777" w:rsidTr="00235141">
        <w:trPr>
          <w:trHeight w:val="502"/>
          <w:jc w:val="center"/>
        </w:trPr>
        <w:tc>
          <w:tcPr>
            <w:tcW w:w="1058" w:type="dxa"/>
            <w:vMerge/>
            <w:vAlign w:val="center"/>
          </w:tcPr>
          <w:p w14:paraId="310FC175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568" w:type="dxa"/>
          </w:tcPr>
          <w:p w14:paraId="447D808B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  <w:tab w:val="num" w:pos="323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مراجعة لملفات الطلاب و الانجاز وملفات المرشد و دورية عقد اللقاءات مع الطلاب</w:t>
            </w:r>
          </w:p>
        </w:tc>
        <w:tc>
          <w:tcPr>
            <w:tcW w:w="1252" w:type="dxa"/>
            <w:vMerge/>
          </w:tcPr>
          <w:p w14:paraId="1DB9229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62701F37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منسق برنامج الشعبة</w:t>
            </w:r>
          </w:p>
          <w:p w14:paraId="026A7B9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 الجودة بالبرنامج</w:t>
            </w:r>
          </w:p>
        </w:tc>
        <w:tc>
          <w:tcPr>
            <w:tcW w:w="2277" w:type="dxa"/>
          </w:tcPr>
          <w:p w14:paraId="4A13237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توافر التقارير الدورية ومحاضر الاجتماعات والإجراءات التصحيحية</w:t>
            </w:r>
          </w:p>
        </w:tc>
        <w:tc>
          <w:tcPr>
            <w:tcW w:w="1085" w:type="dxa"/>
          </w:tcPr>
          <w:p w14:paraId="5B43A7FA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479E0FEB" w14:textId="77777777" w:rsidTr="00235141">
        <w:trPr>
          <w:trHeight w:val="454"/>
          <w:jc w:val="center"/>
        </w:trPr>
        <w:tc>
          <w:tcPr>
            <w:tcW w:w="1058" w:type="dxa"/>
            <w:vMerge/>
            <w:vAlign w:val="center"/>
          </w:tcPr>
          <w:p w14:paraId="2AF50EB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568" w:type="dxa"/>
          </w:tcPr>
          <w:p w14:paraId="164173F8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10"/>
                <w:tab w:val="num" w:pos="162"/>
                <w:tab w:val="num" w:pos="323"/>
              </w:tabs>
              <w:spacing w:after="200" w:line="276" w:lineRule="auto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قياس رضا الطلاب عن أداء المرشد الأكاديمي.</w:t>
            </w:r>
          </w:p>
        </w:tc>
        <w:tc>
          <w:tcPr>
            <w:tcW w:w="1252" w:type="dxa"/>
            <w:vMerge/>
          </w:tcPr>
          <w:p w14:paraId="680AB880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7E54E44F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 الجودة بالبرنامج</w:t>
            </w:r>
          </w:p>
        </w:tc>
        <w:tc>
          <w:tcPr>
            <w:tcW w:w="2277" w:type="dxa"/>
          </w:tcPr>
          <w:p w14:paraId="19C7946D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124" w:hanging="124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النسبة المئوية لرضا الطلاب عن الارشاد الأكاديمي.</w:t>
            </w:r>
          </w:p>
        </w:tc>
        <w:tc>
          <w:tcPr>
            <w:tcW w:w="1085" w:type="dxa"/>
          </w:tcPr>
          <w:p w14:paraId="1895D877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lang w:bidi="ar-EG"/>
              </w:rPr>
            </w:pPr>
          </w:p>
        </w:tc>
      </w:tr>
      <w:tr w:rsidR="00235141" w:rsidRPr="00F74232" w14:paraId="72DF47EA" w14:textId="77777777" w:rsidTr="00235141">
        <w:trPr>
          <w:trHeight w:val="156"/>
          <w:jc w:val="center"/>
        </w:trPr>
        <w:tc>
          <w:tcPr>
            <w:tcW w:w="1058" w:type="dxa"/>
            <w:vMerge w:val="restart"/>
            <w:vAlign w:val="center"/>
          </w:tcPr>
          <w:p w14:paraId="15D5772D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  <w:lang w:bidi="ar-EG"/>
              </w:rPr>
              <w:t>برامح رعاية الطلاب المتعثرين</w:t>
            </w:r>
          </w:p>
        </w:tc>
        <w:tc>
          <w:tcPr>
            <w:tcW w:w="2568" w:type="dxa"/>
          </w:tcPr>
          <w:p w14:paraId="3949B3CB" w14:textId="77777777" w:rsidR="00235141" w:rsidRPr="00F74232" w:rsidRDefault="00235141" w:rsidP="006D2ACC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360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 xml:space="preserve">تحديد الطلاب المتعثرين للبرنامج </w:t>
            </w:r>
          </w:p>
        </w:tc>
        <w:tc>
          <w:tcPr>
            <w:tcW w:w="1252" w:type="dxa"/>
            <w:vMerge w:val="restart"/>
            <w:vAlign w:val="center"/>
          </w:tcPr>
          <w:p w14:paraId="5B83404C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2000" w:type="dxa"/>
          </w:tcPr>
          <w:p w14:paraId="55467D5F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وكيل الكلية لشئون التعليم والطلاب</w:t>
            </w:r>
          </w:p>
          <w:p w14:paraId="0C449695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منسق البرنامج </w:t>
            </w:r>
          </w:p>
        </w:tc>
        <w:tc>
          <w:tcPr>
            <w:tcW w:w="2277" w:type="dxa"/>
            <w:vMerge w:val="restart"/>
            <w:vAlign w:val="center"/>
          </w:tcPr>
          <w:p w14:paraId="3E518947" w14:textId="77777777" w:rsidR="00235141" w:rsidRPr="00F74232" w:rsidRDefault="00235141" w:rsidP="006D2ACC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انخفاض نسبة الطلاب المتعثرين </w:t>
            </w:r>
          </w:p>
          <w:p w14:paraId="590C36A4" w14:textId="77777777" w:rsidR="00235141" w:rsidRPr="00F74232" w:rsidRDefault="00235141" w:rsidP="006D2ACC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تحسن النسب المئوية للنجاح </w:t>
            </w:r>
          </w:p>
        </w:tc>
        <w:tc>
          <w:tcPr>
            <w:tcW w:w="1085" w:type="dxa"/>
            <w:vMerge w:val="restart"/>
            <w:vAlign w:val="center"/>
          </w:tcPr>
          <w:p w14:paraId="44992737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  <w:p w14:paraId="42824990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  <w:p w14:paraId="1B4CF853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/>
                <w:lang w:bidi="ar-EG"/>
              </w:rPr>
              <w:t>-----------</w:t>
            </w:r>
          </w:p>
        </w:tc>
      </w:tr>
      <w:tr w:rsidR="00235141" w:rsidRPr="00F74232" w14:paraId="709EE52E" w14:textId="77777777" w:rsidTr="00235141">
        <w:trPr>
          <w:trHeight w:val="156"/>
          <w:jc w:val="center"/>
        </w:trPr>
        <w:tc>
          <w:tcPr>
            <w:tcW w:w="1058" w:type="dxa"/>
            <w:vMerge/>
            <w:vAlign w:val="center"/>
          </w:tcPr>
          <w:p w14:paraId="7AD6CBF3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568" w:type="dxa"/>
          </w:tcPr>
          <w:p w14:paraId="1D5B1181" w14:textId="77777777" w:rsidR="00235141" w:rsidRPr="00F74232" w:rsidRDefault="00235141" w:rsidP="006D2ACC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360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طرح الامتحانات الدورية للاكتشاف المبكر للتعثر وسهولة معالجته.</w:t>
            </w:r>
          </w:p>
        </w:tc>
        <w:tc>
          <w:tcPr>
            <w:tcW w:w="1252" w:type="dxa"/>
            <w:vMerge/>
          </w:tcPr>
          <w:p w14:paraId="49BB4ED0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31CB704F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40"/>
                <w:tab w:val="left" w:pos="130"/>
                <w:tab w:val="num" w:pos="156"/>
              </w:tabs>
              <w:spacing w:after="200" w:line="276" w:lineRule="auto"/>
              <w:ind w:left="130" w:hanging="13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أعضاء هيئة التدريس المشاركين بالبرنامج</w:t>
            </w:r>
          </w:p>
        </w:tc>
        <w:tc>
          <w:tcPr>
            <w:tcW w:w="2277" w:type="dxa"/>
            <w:vMerge/>
            <w:vAlign w:val="center"/>
          </w:tcPr>
          <w:p w14:paraId="64A04C02" w14:textId="77777777" w:rsidR="00235141" w:rsidRPr="00F74232" w:rsidRDefault="00235141" w:rsidP="00235141">
            <w:pPr>
              <w:jc w:val="right"/>
              <w:rPr>
                <w:rFonts w:ascii="Arial" w:eastAsia="Calibri" w:hAnsi="Arial" w:cs="Arial"/>
              </w:rPr>
            </w:pPr>
          </w:p>
        </w:tc>
        <w:tc>
          <w:tcPr>
            <w:tcW w:w="1085" w:type="dxa"/>
            <w:vMerge/>
            <w:vAlign w:val="center"/>
          </w:tcPr>
          <w:p w14:paraId="7490C33D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3A003143" w14:textId="77777777" w:rsidTr="00235141">
        <w:trPr>
          <w:trHeight w:val="156"/>
          <w:jc w:val="center"/>
        </w:trPr>
        <w:tc>
          <w:tcPr>
            <w:tcW w:w="1058" w:type="dxa"/>
            <w:vMerge/>
            <w:vAlign w:val="center"/>
          </w:tcPr>
          <w:p w14:paraId="1ACB16D1" w14:textId="77777777" w:rsidR="00235141" w:rsidRPr="00F74232" w:rsidRDefault="00235141" w:rsidP="00235141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2568" w:type="dxa"/>
          </w:tcPr>
          <w:p w14:paraId="7C370233" w14:textId="77777777" w:rsidR="00235141" w:rsidRPr="00F74232" w:rsidRDefault="00235141" w:rsidP="006D2ACC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360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دعم أعضاء هيئة التدريس للطلاب المتعثرين من خلال الساعات المكتبية المتاحة</w:t>
            </w:r>
          </w:p>
        </w:tc>
        <w:tc>
          <w:tcPr>
            <w:tcW w:w="1252" w:type="dxa"/>
            <w:vMerge/>
          </w:tcPr>
          <w:p w14:paraId="655C5A28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000" w:type="dxa"/>
          </w:tcPr>
          <w:p w14:paraId="22FBA5A5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24"/>
              </w:tabs>
              <w:spacing w:after="200" w:line="276" w:lineRule="auto"/>
              <w:ind w:left="323" w:hanging="323"/>
              <w:jc w:val="lowKashida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أعضاء هيئة التدريس المشاركين بالبرنامج</w:t>
            </w:r>
          </w:p>
        </w:tc>
        <w:tc>
          <w:tcPr>
            <w:tcW w:w="2277" w:type="dxa"/>
            <w:vMerge/>
          </w:tcPr>
          <w:p w14:paraId="2B0E811C" w14:textId="77777777" w:rsidR="00235141" w:rsidRPr="00F74232" w:rsidRDefault="00235141" w:rsidP="00235141">
            <w:pPr>
              <w:jc w:val="right"/>
              <w:rPr>
                <w:rFonts w:ascii="Arial" w:eastAsia="Calibri" w:hAnsi="Arial" w:cs="Arial"/>
                <w:rtl/>
                <w:lang w:bidi="ar-EG"/>
              </w:rPr>
            </w:pPr>
          </w:p>
        </w:tc>
        <w:tc>
          <w:tcPr>
            <w:tcW w:w="1085" w:type="dxa"/>
            <w:vMerge/>
            <w:vAlign w:val="center"/>
          </w:tcPr>
          <w:p w14:paraId="667BE4AA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125F25AE" w14:textId="77777777" w:rsidTr="00235141">
        <w:trPr>
          <w:trHeight w:val="156"/>
          <w:jc w:val="center"/>
        </w:trPr>
        <w:tc>
          <w:tcPr>
            <w:tcW w:w="1058" w:type="dxa"/>
          </w:tcPr>
          <w:p w14:paraId="346EB99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5"/>
              </w:tabs>
              <w:spacing w:after="200" w:line="276" w:lineRule="auto"/>
              <w:ind w:left="175" w:hanging="175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جذب وتشجيع أعضاء هيئة التدريس والطلاب على ممارسة الأنشطة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</w:p>
        </w:tc>
        <w:tc>
          <w:tcPr>
            <w:tcW w:w="2568" w:type="dxa"/>
          </w:tcPr>
          <w:p w14:paraId="16D1F4E7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8"/>
              </w:tabs>
              <w:spacing w:after="200" w:line="276" w:lineRule="auto"/>
              <w:ind w:left="168" w:hanging="168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إعلان أسماء وصور الطلاب المتميزين بالأنشطة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  <w:p w14:paraId="0FACF3C0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8"/>
              </w:tabs>
              <w:spacing w:after="200" w:line="276" w:lineRule="auto"/>
              <w:ind w:left="168" w:hanging="168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تكريم الطلاب المتميزين </w:t>
            </w:r>
            <w:r w:rsidRPr="00F74232">
              <w:rPr>
                <w:rFonts w:ascii="Arial" w:eastAsia="Calibri" w:hAnsi="Arial" w:cs="Arial" w:hint="cs"/>
                <w:rtl/>
              </w:rPr>
              <w:t>في</w:t>
            </w:r>
            <w:r w:rsidRPr="00F74232">
              <w:rPr>
                <w:rFonts w:ascii="Arial" w:eastAsia="Calibri" w:hAnsi="Arial" w:cs="Arial"/>
                <w:rtl/>
              </w:rPr>
              <w:t xml:space="preserve"> الأنشطة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1252" w:type="dxa"/>
            <w:vAlign w:val="center"/>
          </w:tcPr>
          <w:p w14:paraId="790FB835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</w:tc>
        <w:tc>
          <w:tcPr>
            <w:tcW w:w="2000" w:type="dxa"/>
            <w:vAlign w:val="center"/>
          </w:tcPr>
          <w:p w14:paraId="6B1AB094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276" w:lineRule="auto"/>
              <w:ind w:left="162" w:hanging="16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الطلاب</w:t>
            </w:r>
          </w:p>
        </w:tc>
        <w:tc>
          <w:tcPr>
            <w:tcW w:w="2277" w:type="dxa"/>
            <w:vAlign w:val="center"/>
          </w:tcPr>
          <w:p w14:paraId="79F50A2F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0"/>
              </w:tabs>
              <w:spacing w:after="200" w:line="276" w:lineRule="auto"/>
              <w:ind w:left="180" w:hanging="18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وجود إعلان بأسماء وصور الطلاب</w:t>
            </w:r>
          </w:p>
          <w:p w14:paraId="4894A6FB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0"/>
              </w:tabs>
              <w:spacing w:after="200" w:line="276" w:lineRule="auto"/>
              <w:ind w:left="180" w:hanging="180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حفل ختام </w:t>
            </w:r>
            <w:r w:rsidRPr="00F74232">
              <w:rPr>
                <w:rFonts w:ascii="Arial" w:eastAsia="Calibri" w:hAnsi="Arial" w:cs="Arial" w:hint="cs"/>
                <w:rtl/>
              </w:rPr>
              <w:t>العام الدراس</w:t>
            </w:r>
            <w:r>
              <w:rPr>
                <w:rFonts w:ascii="Arial" w:eastAsia="Calibri" w:hAnsi="Arial" w:cs="Arial" w:hint="cs"/>
                <w:rtl/>
              </w:rPr>
              <w:t>ي</w:t>
            </w:r>
          </w:p>
        </w:tc>
        <w:tc>
          <w:tcPr>
            <w:tcW w:w="1085" w:type="dxa"/>
          </w:tcPr>
          <w:p w14:paraId="09D6D968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32E4314A" w14:textId="77777777" w:rsidTr="00235141">
        <w:trPr>
          <w:trHeight w:val="156"/>
          <w:jc w:val="center"/>
        </w:trPr>
        <w:tc>
          <w:tcPr>
            <w:tcW w:w="1058" w:type="dxa"/>
            <w:tcBorders>
              <w:top w:val="single" w:sz="4" w:space="0" w:color="auto"/>
            </w:tcBorders>
            <w:vAlign w:val="center"/>
          </w:tcPr>
          <w:p w14:paraId="67352ED8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2"/>
              </w:tabs>
              <w:spacing w:after="200" w:line="360" w:lineRule="exact"/>
              <w:ind w:left="172" w:hanging="17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تحديث نظام التعامل مع التظلمات والشكاوى</w:t>
            </w:r>
          </w:p>
        </w:tc>
        <w:tc>
          <w:tcPr>
            <w:tcW w:w="2568" w:type="dxa"/>
            <w:vAlign w:val="center"/>
          </w:tcPr>
          <w:p w14:paraId="7E52FBD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ممارسة أعمال لجنة الشكاوى والمقترحات</w:t>
            </w:r>
          </w:p>
        </w:tc>
        <w:tc>
          <w:tcPr>
            <w:tcW w:w="1252" w:type="dxa"/>
            <w:vAlign w:val="center"/>
          </w:tcPr>
          <w:p w14:paraId="509566F6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2000" w:type="dxa"/>
            <w:vAlign w:val="center"/>
          </w:tcPr>
          <w:p w14:paraId="0E9BDA3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</w:t>
            </w:r>
          </w:p>
          <w:p w14:paraId="0C0E2FB8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لجنة التعامل مع الشكاوى و التظلمات</w:t>
            </w:r>
          </w:p>
        </w:tc>
        <w:tc>
          <w:tcPr>
            <w:tcW w:w="2277" w:type="dxa"/>
          </w:tcPr>
          <w:p w14:paraId="174955E0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تقارير المتابعة عن فتح صناديق الشكاوى وفحص الشكاوى الموجودة بها واتخاذ الإجراءات التصحيحية</w:t>
            </w:r>
          </w:p>
        </w:tc>
        <w:tc>
          <w:tcPr>
            <w:tcW w:w="1085" w:type="dxa"/>
          </w:tcPr>
          <w:p w14:paraId="73703668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4A21A2F1" w14:textId="77777777" w:rsidTr="00235141">
        <w:trPr>
          <w:trHeight w:val="156"/>
          <w:jc w:val="center"/>
        </w:trPr>
        <w:tc>
          <w:tcPr>
            <w:tcW w:w="1058" w:type="dxa"/>
            <w:vAlign w:val="center"/>
          </w:tcPr>
          <w:p w14:paraId="7743A0F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72"/>
              </w:tabs>
              <w:spacing w:after="200" w:line="276" w:lineRule="auto"/>
              <w:ind w:left="172" w:hanging="17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قياس رضا الطلاب</w:t>
            </w:r>
          </w:p>
        </w:tc>
        <w:tc>
          <w:tcPr>
            <w:tcW w:w="2568" w:type="dxa"/>
            <w:vAlign w:val="center"/>
          </w:tcPr>
          <w:p w14:paraId="7882658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8"/>
              </w:tabs>
              <w:spacing w:after="200" w:line="276" w:lineRule="auto"/>
              <w:ind w:left="168" w:hanging="168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استبيانات لقياس رضا الطلاب عن سياسات القبول و التحويل و الارشاد الاكاديمي وأساليب التعليم و التعلم و التسهيلات المادية الداعمة و التدريب الميداني و طرق التقويم</w:t>
            </w:r>
          </w:p>
        </w:tc>
        <w:tc>
          <w:tcPr>
            <w:tcW w:w="1252" w:type="dxa"/>
            <w:vAlign w:val="center"/>
          </w:tcPr>
          <w:p w14:paraId="3D7E424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</w:tc>
        <w:tc>
          <w:tcPr>
            <w:tcW w:w="2000" w:type="dxa"/>
            <w:vAlign w:val="center"/>
          </w:tcPr>
          <w:p w14:paraId="2FC0EA2B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276" w:lineRule="auto"/>
              <w:ind w:left="162" w:hanging="16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منسقي الجودة بالبرنامج</w:t>
            </w:r>
          </w:p>
        </w:tc>
        <w:tc>
          <w:tcPr>
            <w:tcW w:w="2277" w:type="dxa"/>
            <w:vAlign w:val="center"/>
          </w:tcPr>
          <w:p w14:paraId="16E447B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0"/>
              </w:tabs>
              <w:spacing w:after="200" w:line="276" w:lineRule="auto"/>
              <w:ind w:left="180" w:hanging="180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الاجراءات التصحيحية لنتائج الاستبيانات</w:t>
            </w:r>
          </w:p>
        </w:tc>
        <w:tc>
          <w:tcPr>
            <w:tcW w:w="1085" w:type="dxa"/>
          </w:tcPr>
          <w:p w14:paraId="4E9F237F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</w:tc>
      </w:tr>
    </w:tbl>
    <w:p w14:paraId="0774CF4C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27413E9F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  <w:r>
        <w:rPr>
          <w:rFonts w:ascii="Calibri" w:eastAsia="Calibri" w:hAnsi="Calibri" w:cs="Arial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3794C8" wp14:editId="3B538051">
                <wp:simplePos x="0" y="0"/>
                <wp:positionH relativeFrom="column">
                  <wp:posOffset>1740535</wp:posOffset>
                </wp:positionH>
                <wp:positionV relativeFrom="paragraph">
                  <wp:posOffset>139065</wp:posOffset>
                </wp:positionV>
                <wp:extent cx="2544445" cy="426720"/>
                <wp:effectExtent l="21590" t="19685" r="24765" b="2032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45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52E55A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أعضاء </w:t>
                            </w: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هيئة التدريس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3794C8" id="Rounded Rectangle 4" o:spid="_x0000_s1033" style="position:absolute;left:0;text-align:left;margin-left:137.05pt;margin-top:10.95pt;width:200.35pt;height:3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" strokecolor="#4bacc6" strokeweight="2.5pt">
                <v:shadow color="#868686"/>
                <v:textbox inset="0,0,0,0">
                  <w:txbxContent>
                    <w:p w14:paraId="5F52E55A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أعضاء </w:t>
                      </w: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هيئة التدريس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0C3374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281EACE1" w14:textId="77777777" w:rsidR="00235141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p w14:paraId="3BDAEF02" w14:textId="77777777" w:rsidR="00235141" w:rsidRDefault="00235141" w:rsidP="00235141">
      <w:pPr>
        <w:spacing w:line="276" w:lineRule="auto"/>
        <w:rPr>
          <w:rFonts w:ascii="Calibri" w:eastAsia="Calibri" w:hAnsi="Calibri" w:cs="Arial" w:hint="cs"/>
          <w:sz w:val="22"/>
          <w:szCs w:val="22"/>
          <w:rtl/>
          <w:lang w:bidi="ar-EG"/>
        </w:rPr>
      </w:pPr>
    </w:p>
    <w:p w14:paraId="590FED34" w14:textId="77777777" w:rsidR="00235141" w:rsidRPr="00644024" w:rsidRDefault="00235141" w:rsidP="00235141">
      <w:pPr>
        <w:spacing w:line="276" w:lineRule="auto"/>
        <w:rPr>
          <w:rFonts w:ascii="Calibri" w:eastAsia="Calibri" w:hAnsi="Calibri" w:cs="Arial"/>
          <w:sz w:val="22"/>
          <w:szCs w:val="22"/>
          <w:rtl/>
          <w:lang w:bidi="ar-EG"/>
        </w:rPr>
      </w:pPr>
    </w:p>
    <w:tbl>
      <w:tblPr>
        <w:tblpPr w:leftFromText="180" w:rightFromText="180" w:vertAnchor="text" w:tblpXSpec="center" w:tblpY="1"/>
        <w:tblOverlap w:val="never"/>
        <w:bidiVisual/>
        <w:tblW w:w="1095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3"/>
        <w:gridCol w:w="2409"/>
        <w:gridCol w:w="994"/>
        <w:gridCol w:w="1753"/>
        <w:gridCol w:w="3070"/>
        <w:gridCol w:w="1601"/>
      </w:tblGrid>
      <w:tr w:rsidR="00235141" w:rsidRPr="00F74232" w14:paraId="1335C4C6" w14:textId="77777777" w:rsidTr="007E7071">
        <w:trPr>
          <w:trHeight w:val="715"/>
        </w:trPr>
        <w:tc>
          <w:tcPr>
            <w:tcW w:w="1123" w:type="dxa"/>
            <w:shd w:val="clear" w:color="auto" w:fill="F2F2F2"/>
            <w:vAlign w:val="center"/>
          </w:tcPr>
          <w:p w14:paraId="530BB6B0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036C4CC4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994" w:type="dxa"/>
            <w:shd w:val="clear" w:color="auto" w:fill="F2F2F2"/>
            <w:vAlign w:val="center"/>
          </w:tcPr>
          <w:p w14:paraId="6CC9B1F9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753" w:type="dxa"/>
            <w:shd w:val="clear" w:color="auto" w:fill="F2F2F2"/>
            <w:vAlign w:val="center"/>
          </w:tcPr>
          <w:p w14:paraId="10BD9532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3070" w:type="dxa"/>
            <w:shd w:val="clear" w:color="auto" w:fill="F2F2F2"/>
            <w:vAlign w:val="center"/>
          </w:tcPr>
          <w:p w14:paraId="54115CD4" w14:textId="77777777" w:rsidR="00235141" w:rsidRPr="00F74232" w:rsidRDefault="00235141" w:rsidP="007E707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601" w:type="dxa"/>
            <w:shd w:val="clear" w:color="auto" w:fill="F2F2F2"/>
            <w:vAlign w:val="center"/>
          </w:tcPr>
          <w:p w14:paraId="39231DAA" w14:textId="77777777" w:rsidR="00235141" w:rsidRPr="00F74232" w:rsidRDefault="00235141" w:rsidP="007E7071">
            <w:pPr>
              <w:spacing w:line="276" w:lineRule="auto"/>
              <w:ind w:right="-226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6B999E0D" w14:textId="77777777" w:rsidTr="007E7071">
        <w:trPr>
          <w:trHeight w:val="1676"/>
        </w:trPr>
        <w:tc>
          <w:tcPr>
            <w:tcW w:w="1123" w:type="dxa"/>
          </w:tcPr>
          <w:p w14:paraId="10CA946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lastRenderedPageBreak/>
              <w:t>تنمية قدرات ومهارات أعضاء هيئة التدريس والهيئة المعاونة</w:t>
            </w:r>
          </w:p>
        </w:tc>
        <w:tc>
          <w:tcPr>
            <w:tcW w:w="2409" w:type="dxa"/>
          </w:tcPr>
          <w:p w14:paraId="46AB2CC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تحديث و مراجعة خطة التدريب بناءً على حصر الاحتياجات التدريبية</w:t>
            </w:r>
          </w:p>
          <w:p w14:paraId="2FE1721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عمل دورات تدريبية </w:t>
            </w:r>
          </w:p>
          <w:p w14:paraId="76E36F44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تقييم فاع</w:t>
            </w:r>
            <w:r w:rsidRPr="00F74232">
              <w:rPr>
                <w:rFonts w:ascii="Arial" w:eastAsia="Calibri" w:hAnsi="Arial" w:cs="Arial" w:hint="cs"/>
                <w:rtl/>
              </w:rPr>
              <w:t>ل</w:t>
            </w:r>
            <w:r w:rsidRPr="00F74232">
              <w:rPr>
                <w:rFonts w:ascii="Arial" w:eastAsia="Calibri" w:hAnsi="Arial" w:cs="Arial"/>
                <w:rtl/>
              </w:rPr>
              <w:t>ية التدريب</w:t>
            </w:r>
          </w:p>
        </w:tc>
        <w:tc>
          <w:tcPr>
            <w:tcW w:w="994" w:type="dxa"/>
            <w:vAlign w:val="center"/>
          </w:tcPr>
          <w:p w14:paraId="0E306E68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</w:t>
            </w:r>
          </w:p>
        </w:tc>
        <w:tc>
          <w:tcPr>
            <w:tcW w:w="1753" w:type="dxa"/>
          </w:tcPr>
          <w:p w14:paraId="7308321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</w:t>
            </w:r>
            <w:r w:rsidRPr="00F74232">
              <w:rPr>
                <w:rFonts w:ascii="Arial" w:eastAsia="Calibri" w:hAnsi="Arial" w:cs="Arial"/>
                <w:rtl/>
              </w:rPr>
              <w:t xml:space="preserve"> أعضاء هيئة التدريس</w:t>
            </w:r>
          </w:p>
        </w:tc>
        <w:tc>
          <w:tcPr>
            <w:tcW w:w="3070" w:type="dxa"/>
            <w:vAlign w:val="center"/>
          </w:tcPr>
          <w:p w14:paraId="1C75AF6A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خطة تدريبية معتمدة</w:t>
            </w:r>
          </w:p>
          <w:p w14:paraId="69D7251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>كشوف حضور الدورات ونماذج من الشهادات</w:t>
            </w:r>
          </w:p>
          <w:p w14:paraId="7DB6A3F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نتائج تحليل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الاستبيانات</w:t>
            </w:r>
            <w:r w:rsidRPr="00F74232">
              <w:rPr>
                <w:rFonts w:ascii="Arial" w:eastAsia="Calibri" w:hAnsi="Arial" w:cs="Arial"/>
                <w:rtl/>
              </w:rPr>
              <w:t xml:space="preserve"> وتحليلها</w:t>
            </w:r>
          </w:p>
        </w:tc>
        <w:tc>
          <w:tcPr>
            <w:tcW w:w="1601" w:type="dxa"/>
          </w:tcPr>
          <w:p w14:paraId="62BC446B" w14:textId="77777777" w:rsidR="00235141" w:rsidRPr="00F74232" w:rsidRDefault="00235141" w:rsidP="007E7071">
            <w:pPr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lang w:bidi="ar-EG"/>
              </w:rPr>
              <w:t>-----------</w:t>
            </w:r>
          </w:p>
        </w:tc>
      </w:tr>
      <w:tr w:rsidR="00235141" w:rsidRPr="00F74232" w14:paraId="762B1C8F" w14:textId="77777777" w:rsidTr="007E7071">
        <w:trPr>
          <w:trHeight w:val="1676"/>
        </w:trPr>
        <w:tc>
          <w:tcPr>
            <w:tcW w:w="1123" w:type="dxa"/>
          </w:tcPr>
          <w:p w14:paraId="7F51491D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تقييم اداء أعضاء هيئة التدريس</w:t>
            </w:r>
          </w:p>
        </w:tc>
        <w:tc>
          <w:tcPr>
            <w:tcW w:w="2409" w:type="dxa"/>
          </w:tcPr>
          <w:p w14:paraId="6C6EC90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نماذج تقييم الاداء الذاتي لأعضاء هيئة التدريس.</w:t>
            </w:r>
          </w:p>
          <w:p w14:paraId="7124111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نماذج تقييم الاداء من قبل رئيس مجلس القسم.</w:t>
            </w:r>
          </w:p>
          <w:p w14:paraId="0FB0E565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نماذج تقييم الطلاب للمحاضرين</w:t>
            </w:r>
          </w:p>
        </w:tc>
        <w:tc>
          <w:tcPr>
            <w:tcW w:w="994" w:type="dxa"/>
            <w:vAlign w:val="center"/>
          </w:tcPr>
          <w:p w14:paraId="105D0A2B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</w:t>
            </w:r>
          </w:p>
        </w:tc>
        <w:tc>
          <w:tcPr>
            <w:tcW w:w="1753" w:type="dxa"/>
            <w:vAlign w:val="center"/>
          </w:tcPr>
          <w:p w14:paraId="5C5BC91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</w:t>
            </w:r>
            <w:r w:rsidRPr="00F74232">
              <w:rPr>
                <w:rFonts w:ascii="Arial" w:eastAsia="Calibri" w:hAnsi="Arial" w:cs="Arial"/>
                <w:rtl/>
              </w:rPr>
              <w:t xml:space="preserve"> أعضاء هيئة التدريس</w:t>
            </w:r>
          </w:p>
        </w:tc>
        <w:tc>
          <w:tcPr>
            <w:tcW w:w="3070" w:type="dxa"/>
            <w:vAlign w:val="center"/>
          </w:tcPr>
          <w:p w14:paraId="483F784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تقارير تقييم الاداء</w:t>
            </w:r>
          </w:p>
        </w:tc>
        <w:tc>
          <w:tcPr>
            <w:tcW w:w="1601" w:type="dxa"/>
          </w:tcPr>
          <w:p w14:paraId="45F57F8D" w14:textId="77777777" w:rsidR="00235141" w:rsidRPr="00F74232" w:rsidRDefault="00235141" w:rsidP="007E7071">
            <w:pPr>
              <w:jc w:val="center"/>
              <w:rPr>
                <w:rFonts w:ascii="Arial" w:eastAsia="Calibri" w:hAnsi="Arial" w:cs="Arial"/>
                <w:rtl/>
                <w:lang w:bidi="ar-EG"/>
              </w:rPr>
            </w:pPr>
          </w:p>
        </w:tc>
      </w:tr>
      <w:tr w:rsidR="00235141" w:rsidRPr="00F74232" w14:paraId="5B63FBBF" w14:textId="77777777" w:rsidTr="007E7071">
        <w:trPr>
          <w:trHeight w:val="1676"/>
        </w:trPr>
        <w:tc>
          <w:tcPr>
            <w:tcW w:w="1123" w:type="dxa"/>
          </w:tcPr>
          <w:p w14:paraId="6EF3A01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مراجعة آليات المحاسبة والمساءلة</w:t>
            </w:r>
          </w:p>
        </w:tc>
        <w:tc>
          <w:tcPr>
            <w:tcW w:w="2409" w:type="dxa"/>
          </w:tcPr>
          <w:p w14:paraId="1350B1C7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اجتماعات</w:t>
            </w:r>
            <w:r w:rsidRPr="00F74232">
              <w:rPr>
                <w:rFonts w:ascii="Arial" w:eastAsia="Calibri" w:hAnsi="Arial" w:cs="Arial"/>
                <w:rtl/>
              </w:rPr>
              <w:t xml:space="preserve"> مع أعضاء هيئة التدريس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</w:t>
            </w:r>
            <w:r w:rsidRPr="00F74232">
              <w:rPr>
                <w:rFonts w:ascii="Arial" w:eastAsia="Calibri" w:hAnsi="Arial" w:cs="Arial"/>
                <w:rtl/>
              </w:rPr>
              <w:t xml:space="preserve"> الهيئة المعاونة للتعريف بهذه الآليات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994" w:type="dxa"/>
            <w:vAlign w:val="center"/>
          </w:tcPr>
          <w:p w14:paraId="19C0CDAD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</w:t>
            </w:r>
          </w:p>
        </w:tc>
        <w:tc>
          <w:tcPr>
            <w:tcW w:w="1753" w:type="dxa"/>
            <w:vAlign w:val="center"/>
          </w:tcPr>
          <w:p w14:paraId="149F2A0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</w:t>
            </w:r>
          </w:p>
          <w:p w14:paraId="391C59F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فريق معيار أعضاء هيئة التدريس </w:t>
            </w:r>
          </w:p>
        </w:tc>
        <w:tc>
          <w:tcPr>
            <w:tcW w:w="3070" w:type="dxa"/>
            <w:vAlign w:val="center"/>
          </w:tcPr>
          <w:p w14:paraId="0FB4F3AA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زيادة </w:t>
            </w:r>
            <w:r w:rsidRPr="00F74232">
              <w:rPr>
                <w:rFonts w:ascii="Arial" w:eastAsia="Calibri" w:hAnsi="Arial" w:cs="Arial" w:hint="cs"/>
                <w:rtl/>
              </w:rPr>
              <w:t>الوعى</w:t>
            </w:r>
            <w:r w:rsidRPr="00F74232">
              <w:rPr>
                <w:rFonts w:ascii="Arial" w:eastAsia="Calibri" w:hAnsi="Arial" w:cs="Arial"/>
                <w:rtl/>
              </w:rPr>
              <w:t xml:space="preserve"> لدى أعضاء هيئة التدريس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</w:t>
            </w:r>
            <w:r w:rsidRPr="00F74232">
              <w:rPr>
                <w:rFonts w:ascii="Arial" w:eastAsia="Calibri" w:hAnsi="Arial" w:cs="Arial"/>
                <w:rtl/>
              </w:rPr>
              <w:t>الهيئة المعاونة بهذه الآليات</w:t>
            </w:r>
          </w:p>
        </w:tc>
        <w:tc>
          <w:tcPr>
            <w:tcW w:w="1601" w:type="dxa"/>
          </w:tcPr>
          <w:p w14:paraId="2BF46F71" w14:textId="77777777" w:rsidR="00235141" w:rsidRPr="00F74232" w:rsidRDefault="00235141" w:rsidP="007E7071">
            <w:pPr>
              <w:ind w:left="323" w:right="342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5B7F3DA0" w14:textId="77777777" w:rsidTr="007E7071">
        <w:trPr>
          <w:trHeight w:val="1676"/>
        </w:trPr>
        <w:tc>
          <w:tcPr>
            <w:tcW w:w="1123" w:type="dxa"/>
          </w:tcPr>
          <w:p w14:paraId="25BDA2F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قياس الرضا </w:t>
            </w:r>
            <w:r w:rsidRPr="00F74232">
              <w:rPr>
                <w:rFonts w:ascii="Arial" w:eastAsia="Calibri" w:hAnsi="Arial" w:cs="Arial" w:hint="cs"/>
                <w:rtl/>
              </w:rPr>
              <w:t>الوظيفي</w:t>
            </w:r>
            <w:r w:rsidRPr="00F74232">
              <w:rPr>
                <w:rFonts w:ascii="Arial" w:eastAsia="Calibri" w:hAnsi="Arial" w:cs="Arial"/>
                <w:rtl/>
              </w:rPr>
              <w:t xml:space="preserve"> لأعضاء هيئة التدريس والهيئة المعاونة</w:t>
            </w:r>
          </w:p>
        </w:tc>
        <w:tc>
          <w:tcPr>
            <w:tcW w:w="2409" w:type="dxa"/>
          </w:tcPr>
          <w:p w14:paraId="772253CB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طرح الاستبيانات</w:t>
            </w:r>
          </w:p>
          <w:p w14:paraId="7AF58010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عرض ومناقشة النتائج </w:t>
            </w:r>
            <w:r w:rsidRPr="00F74232">
              <w:rPr>
                <w:rFonts w:ascii="Arial" w:eastAsia="Calibri" w:hAnsi="Arial" w:cs="Arial" w:hint="cs"/>
                <w:rtl/>
              </w:rPr>
              <w:t>واتخاذ</w:t>
            </w:r>
            <w:r w:rsidRPr="00F74232">
              <w:rPr>
                <w:rFonts w:ascii="Arial" w:eastAsia="Calibri" w:hAnsi="Arial" w:cs="Arial"/>
                <w:rtl/>
              </w:rPr>
              <w:t xml:space="preserve"> الإجراءات التصحيحية المناسبة</w:t>
            </w:r>
          </w:p>
        </w:tc>
        <w:tc>
          <w:tcPr>
            <w:tcW w:w="994" w:type="dxa"/>
            <w:vAlign w:val="center"/>
          </w:tcPr>
          <w:p w14:paraId="373EE69D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 w:hint="cs"/>
                <w:rtl/>
              </w:rPr>
              <w:t>نهاية كل عام دراسي</w:t>
            </w:r>
          </w:p>
          <w:p w14:paraId="0321F82B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753" w:type="dxa"/>
            <w:vAlign w:val="center"/>
          </w:tcPr>
          <w:p w14:paraId="493A490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الفريق التنفيذي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  <w:r w:rsidRPr="00F74232">
              <w:rPr>
                <w:rFonts w:ascii="Arial" w:eastAsia="Calibri" w:hAnsi="Arial" w:cs="Arial" w:hint="cs"/>
                <w:rtl/>
              </w:rPr>
              <w:t>ل</w:t>
            </w:r>
            <w:r w:rsidRPr="00F74232">
              <w:rPr>
                <w:rFonts w:ascii="Arial" w:eastAsia="Calibri" w:hAnsi="Arial" w:cs="Arial"/>
                <w:rtl/>
              </w:rPr>
              <w:t>معيار أعضاء هيئة التدريس</w:t>
            </w:r>
          </w:p>
        </w:tc>
        <w:tc>
          <w:tcPr>
            <w:tcW w:w="3070" w:type="dxa"/>
            <w:vAlign w:val="center"/>
          </w:tcPr>
          <w:p w14:paraId="5C0FC531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نتائج تحليل </w:t>
            </w:r>
            <w:r w:rsidRPr="00F74232">
              <w:rPr>
                <w:rFonts w:ascii="Arial" w:eastAsia="Calibri" w:hAnsi="Arial" w:cs="Arial" w:hint="cs"/>
                <w:rtl/>
              </w:rPr>
              <w:t>الاستبيان</w:t>
            </w:r>
            <w:r w:rsidRPr="00F74232">
              <w:rPr>
                <w:rFonts w:ascii="Arial" w:eastAsia="Calibri" w:hAnsi="Arial" w:cs="Arial"/>
                <w:rtl/>
              </w:rPr>
              <w:t xml:space="preserve"> وزيادة رضا أعضاء هيئة التدريس والهيئة المعاونة</w:t>
            </w:r>
          </w:p>
        </w:tc>
        <w:tc>
          <w:tcPr>
            <w:tcW w:w="1601" w:type="dxa"/>
          </w:tcPr>
          <w:p w14:paraId="640CD61F" w14:textId="77777777" w:rsidR="00235141" w:rsidRPr="00F74232" w:rsidRDefault="00235141" w:rsidP="007E7071">
            <w:pPr>
              <w:ind w:left="323" w:right="342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63A8F100" w14:textId="77777777" w:rsidTr="007E7071">
        <w:trPr>
          <w:trHeight w:val="1745"/>
        </w:trPr>
        <w:tc>
          <w:tcPr>
            <w:tcW w:w="1123" w:type="dxa"/>
          </w:tcPr>
          <w:p w14:paraId="3B6BFF3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اعداد الية لتعزيز المشاركة في اللجان </w:t>
            </w:r>
            <w:r w:rsidRPr="00F74232">
              <w:rPr>
                <w:rFonts w:ascii="Arial" w:eastAsia="Calibri" w:hAnsi="Arial" w:cs="Arial" w:hint="cs"/>
                <w:rtl/>
              </w:rPr>
              <w:lastRenderedPageBreak/>
              <w:t>النوعية بالكلية</w:t>
            </w:r>
          </w:p>
        </w:tc>
        <w:tc>
          <w:tcPr>
            <w:tcW w:w="2409" w:type="dxa"/>
          </w:tcPr>
          <w:p w14:paraId="392A9D8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lastRenderedPageBreak/>
              <w:t xml:space="preserve">تحديد الفئات المشاركة في اللجان النوعية و الترتيب الزمنى للاشتراك </w:t>
            </w:r>
          </w:p>
        </w:tc>
        <w:tc>
          <w:tcPr>
            <w:tcW w:w="994" w:type="dxa"/>
            <w:vAlign w:val="center"/>
          </w:tcPr>
          <w:p w14:paraId="32E9EE87" w14:textId="77777777" w:rsidR="00235141" w:rsidRPr="00F74232" w:rsidRDefault="00235141" w:rsidP="007E707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753" w:type="dxa"/>
            <w:vAlign w:val="center"/>
          </w:tcPr>
          <w:p w14:paraId="53708A8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رئيس مجلس القسم</w:t>
            </w:r>
          </w:p>
        </w:tc>
        <w:tc>
          <w:tcPr>
            <w:tcW w:w="3070" w:type="dxa"/>
            <w:vAlign w:val="center"/>
          </w:tcPr>
          <w:p w14:paraId="1F7E726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وجود الية معتمدة للمشاركة في اللجان النوعية </w:t>
            </w:r>
          </w:p>
        </w:tc>
        <w:tc>
          <w:tcPr>
            <w:tcW w:w="1601" w:type="dxa"/>
          </w:tcPr>
          <w:p w14:paraId="50F860DD" w14:textId="77777777" w:rsidR="00235141" w:rsidRPr="00F74232" w:rsidRDefault="00235141" w:rsidP="007E7071">
            <w:pPr>
              <w:ind w:left="323" w:right="342"/>
              <w:jc w:val="center"/>
              <w:rPr>
                <w:rFonts w:ascii="Arial" w:eastAsia="Calibri" w:hAnsi="Arial" w:cs="Arial"/>
              </w:rPr>
            </w:pPr>
          </w:p>
        </w:tc>
      </w:tr>
    </w:tbl>
    <w:p w14:paraId="18B8EF55" w14:textId="143C8671" w:rsidR="0023514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 w:hint="cs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/>
          <w:sz w:val="28"/>
          <w:szCs w:val="28"/>
          <w:rtl/>
          <w:lang w:bidi="ar-EG"/>
        </w:rPr>
        <w:br w:type="textWrapping" w:clear="all"/>
      </w:r>
    </w:p>
    <w:p w14:paraId="09C24F92" w14:textId="77777777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7E7356A6" w14:textId="77777777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lang w:bidi="ar-EG"/>
        </w:rPr>
      </w:pPr>
    </w:p>
    <w:p w14:paraId="29D00A81" w14:textId="77777777" w:rsidR="00235141" w:rsidRPr="00F74232" w:rsidRDefault="00235141" w:rsidP="00235141">
      <w:pPr>
        <w:spacing w:after="200" w:line="360" w:lineRule="auto"/>
        <w:ind w:left="36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6E7E18" wp14:editId="62E809F3">
                <wp:simplePos x="0" y="0"/>
                <wp:positionH relativeFrom="column">
                  <wp:posOffset>1626235</wp:posOffset>
                </wp:positionH>
                <wp:positionV relativeFrom="paragraph">
                  <wp:posOffset>-575310</wp:posOffset>
                </wp:positionV>
                <wp:extent cx="2574925" cy="450850"/>
                <wp:effectExtent l="21590" t="20320" r="22860" b="24130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4925" cy="45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99D688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التعليم </w:t>
                            </w: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والتعلم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6E7E18" id="Rounded Rectangle 3" o:spid="_x0000_s1034" style="position:absolute;left:0;text-align:left;margin-left:128.05pt;margin-top:-45.3pt;width:202.75pt;height: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" strokecolor="#4bacc6" strokeweight="2.5pt">
                <v:shadow color="#868686"/>
                <v:textbox inset="0,0,0,0">
                  <w:txbxContent>
                    <w:p w14:paraId="4699D688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التعليم </w:t>
                      </w: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والتعلم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bidiVisual/>
        <w:tblW w:w="992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8"/>
        <w:gridCol w:w="2658"/>
        <w:gridCol w:w="926"/>
        <w:gridCol w:w="1339"/>
        <w:gridCol w:w="1595"/>
        <w:gridCol w:w="1174"/>
      </w:tblGrid>
      <w:tr w:rsidR="00235141" w:rsidRPr="00F74232" w14:paraId="4B13719A" w14:textId="77777777" w:rsidTr="00235141">
        <w:trPr>
          <w:trHeight w:val="746"/>
          <w:tblHeader/>
          <w:jc w:val="center"/>
        </w:trPr>
        <w:tc>
          <w:tcPr>
            <w:tcW w:w="2228" w:type="dxa"/>
            <w:shd w:val="clear" w:color="auto" w:fill="F2F2F2"/>
            <w:vAlign w:val="center"/>
          </w:tcPr>
          <w:p w14:paraId="2D2FB56E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مقترحات التطوير والتعزيز</w:t>
            </w:r>
          </w:p>
        </w:tc>
        <w:tc>
          <w:tcPr>
            <w:tcW w:w="2658" w:type="dxa"/>
            <w:shd w:val="clear" w:color="auto" w:fill="F2F2F2"/>
            <w:vAlign w:val="center"/>
          </w:tcPr>
          <w:p w14:paraId="1A500A24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926" w:type="dxa"/>
            <w:shd w:val="clear" w:color="auto" w:fill="F2F2F2"/>
            <w:vAlign w:val="center"/>
          </w:tcPr>
          <w:p w14:paraId="0BA1BE01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339" w:type="dxa"/>
            <w:shd w:val="clear" w:color="auto" w:fill="F2F2F2"/>
            <w:vAlign w:val="center"/>
          </w:tcPr>
          <w:p w14:paraId="5702E54F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1595" w:type="dxa"/>
            <w:shd w:val="clear" w:color="auto" w:fill="F2F2F2"/>
            <w:vAlign w:val="center"/>
          </w:tcPr>
          <w:p w14:paraId="2523E357" w14:textId="77777777" w:rsidR="00235141" w:rsidRPr="00F74232" w:rsidRDefault="00235141" w:rsidP="00235141">
            <w:pPr>
              <w:spacing w:line="276" w:lineRule="auto"/>
              <w:ind w:right="-226"/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174" w:type="dxa"/>
            <w:shd w:val="clear" w:color="auto" w:fill="F2F2F2"/>
            <w:vAlign w:val="center"/>
          </w:tcPr>
          <w:p w14:paraId="6CD539B3" w14:textId="77777777" w:rsidR="00235141" w:rsidRPr="00F74232" w:rsidRDefault="00235141" w:rsidP="00235141">
            <w:pPr>
              <w:spacing w:line="276" w:lineRule="auto"/>
              <w:ind w:right="-226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68BE2011" w14:textId="77777777" w:rsidTr="00235141">
        <w:trPr>
          <w:trHeight w:val="1747"/>
          <w:jc w:val="center"/>
        </w:trPr>
        <w:tc>
          <w:tcPr>
            <w:tcW w:w="2228" w:type="dxa"/>
            <w:vAlign w:val="center"/>
          </w:tcPr>
          <w:p w14:paraId="43F9F83D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>مراجعة استراتيجية التعليم و التعلم في ضوء نتائج الامتحانات</w:t>
            </w:r>
          </w:p>
          <w:p w14:paraId="67B50716" w14:textId="77777777" w:rsidR="00235141" w:rsidRPr="00F74232" w:rsidRDefault="00235141" w:rsidP="00235141">
            <w:pPr>
              <w:ind w:left="323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658" w:type="dxa"/>
            <w:vAlign w:val="center"/>
          </w:tcPr>
          <w:p w14:paraId="26DDC969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>
              <w:rPr>
                <w:rFonts w:ascii="Arial" w:eastAsia="Calibri" w:hAnsi="Arial" w:cs="Arial" w:hint="cs"/>
                <w:rtl/>
              </w:rPr>
              <w:t>مر</w:t>
            </w:r>
            <w:r w:rsidRPr="00F74232">
              <w:rPr>
                <w:rFonts w:eastAsia="Calibri" w:hint="cs"/>
                <w:rtl/>
                <w:lang w:bidi="ar-EG"/>
              </w:rPr>
              <w:t xml:space="preserve">اجعة سياسات التعليم و التعلم في ضوء نتائج بعض الامتحانات </w:t>
            </w:r>
          </w:p>
          <w:p w14:paraId="258482A2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 xml:space="preserve">تحليل نتائج استبيانات تقييم المقررات الدراسية و بناء علية يتم مراجعة سياسات التعليم و التعلم </w:t>
            </w:r>
          </w:p>
          <w:p w14:paraId="6794513F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 xml:space="preserve">عقد لقاءات و اجتماعات دورية لأعضاء هيئة التدريس و الهيئة المعاونة لمراجعة سياسات التعليم و التعلم </w:t>
            </w:r>
          </w:p>
          <w:p w14:paraId="3FFDDA45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rtl/>
                <w:lang w:bidi="ar-EG"/>
              </w:rPr>
            </w:pPr>
            <w:r w:rsidRPr="00F74232">
              <w:rPr>
                <w:rFonts w:eastAsia="Calibri" w:hint="cs"/>
                <w:rtl/>
                <w:lang w:bidi="ar-EG"/>
              </w:rPr>
              <w:t xml:space="preserve">تحليل استطلاعات رأى أعضاء هيئة التدريس و الهيئة المعاونة حول سياسات التعليم و التعلم </w:t>
            </w:r>
          </w:p>
        </w:tc>
        <w:tc>
          <w:tcPr>
            <w:tcW w:w="926" w:type="dxa"/>
            <w:vAlign w:val="center"/>
          </w:tcPr>
          <w:p w14:paraId="08AB50A0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</w:tcPr>
          <w:p w14:paraId="2F40CF8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207"/>
              </w:tabs>
              <w:spacing w:after="200" w:line="276" w:lineRule="auto"/>
              <w:ind w:left="207" w:hanging="207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فريق معيار التعليم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و التعلم </w:t>
            </w:r>
          </w:p>
        </w:tc>
        <w:tc>
          <w:tcPr>
            <w:tcW w:w="1595" w:type="dxa"/>
          </w:tcPr>
          <w:p w14:paraId="64658FB5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>الإجراءات التصحيحية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لتطوير </w:t>
            </w:r>
            <w:r w:rsidRPr="00F74232">
              <w:rPr>
                <w:rFonts w:eastAsia="Calibri" w:hint="cs"/>
                <w:rtl/>
                <w:lang w:bidi="ar-EG"/>
              </w:rPr>
              <w:t>استراتيجية التعليم و التعلم</w:t>
            </w:r>
          </w:p>
        </w:tc>
        <w:tc>
          <w:tcPr>
            <w:tcW w:w="1174" w:type="dxa"/>
            <w:vAlign w:val="center"/>
          </w:tcPr>
          <w:p w14:paraId="2746F8A9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14D9973F" w14:textId="77777777" w:rsidTr="00235141">
        <w:trPr>
          <w:trHeight w:val="1597"/>
          <w:jc w:val="center"/>
        </w:trPr>
        <w:tc>
          <w:tcPr>
            <w:tcW w:w="2228" w:type="dxa"/>
            <w:tcBorders>
              <w:bottom w:val="single" w:sz="4" w:space="0" w:color="auto"/>
            </w:tcBorders>
            <w:vAlign w:val="center"/>
          </w:tcPr>
          <w:p w14:paraId="60E1209D" w14:textId="77777777" w:rsidR="00235141" w:rsidRPr="00F74232" w:rsidRDefault="00235141" w:rsidP="006D2ACC">
            <w:pPr>
              <w:numPr>
                <w:ilvl w:val="0"/>
                <w:numId w:val="3"/>
              </w:numPr>
              <w:spacing w:after="200" w:line="276" w:lineRule="auto"/>
              <w:ind w:left="251" w:hanging="251"/>
              <w:contextualSpacing/>
              <w:rPr>
                <w:rFonts w:eastAsia="Calibri"/>
                <w:rtl/>
                <w:lang w:bidi="ar-EG"/>
              </w:rPr>
            </w:pPr>
            <w:r w:rsidRPr="00F74232">
              <w:rPr>
                <w:rFonts w:ascii="Arial" w:eastAsia="Calibri" w:hAnsi="Arial" w:cs="Arial"/>
                <w:rtl/>
              </w:rPr>
              <w:t>تطوير طرق التدريس والتعلم</w:t>
            </w:r>
          </w:p>
        </w:tc>
        <w:tc>
          <w:tcPr>
            <w:tcW w:w="2658" w:type="dxa"/>
            <w:vAlign w:val="center"/>
          </w:tcPr>
          <w:p w14:paraId="37AD0B37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عقد ورش عمل ل</w:t>
            </w:r>
            <w:r w:rsidRPr="00F74232">
              <w:rPr>
                <w:rFonts w:ascii="Arial" w:eastAsia="Calibri" w:hAnsi="Arial" w:cs="Arial"/>
                <w:rtl/>
              </w:rPr>
              <w:t xml:space="preserve">تدريب أعضاء هيئة التدريس على </w:t>
            </w:r>
            <w:r w:rsidRPr="00F74232">
              <w:rPr>
                <w:rFonts w:ascii="Arial" w:eastAsia="Calibri" w:hAnsi="Arial" w:cs="Arial" w:hint="cs"/>
                <w:rtl/>
              </w:rPr>
              <w:t>استخدام</w:t>
            </w:r>
            <w:r w:rsidRPr="00F74232">
              <w:rPr>
                <w:rFonts w:ascii="Arial" w:eastAsia="Calibri" w:hAnsi="Arial" w:cs="Arial"/>
                <w:rtl/>
              </w:rPr>
              <w:t xml:space="preserve"> أنماط حديثة ف</w:t>
            </w:r>
            <w:r w:rsidRPr="00F74232">
              <w:rPr>
                <w:rFonts w:ascii="Arial" w:eastAsia="Calibri" w:hAnsi="Arial" w:cs="Arial" w:hint="cs"/>
                <w:rtl/>
              </w:rPr>
              <w:t>ي</w:t>
            </w:r>
            <w:r w:rsidRPr="00F74232">
              <w:rPr>
                <w:rFonts w:ascii="Arial" w:eastAsia="Calibri" w:hAnsi="Arial" w:cs="Arial"/>
                <w:rtl/>
              </w:rPr>
              <w:t xml:space="preserve"> التعليم والتعلم</w:t>
            </w:r>
            <w:r w:rsidRPr="00F74232">
              <w:rPr>
                <w:rFonts w:ascii="Arial" w:eastAsia="Calibri" w:hAnsi="Arial" w:cs="Arial" w:hint="cs"/>
                <w:rtl/>
                <w:lang w:bidi="ar-EG"/>
              </w:rPr>
              <w:t xml:space="preserve"> </w:t>
            </w:r>
            <w:r w:rsidRPr="00F74232">
              <w:rPr>
                <w:rFonts w:ascii="Arial" w:eastAsia="Calibri" w:hAnsi="Arial" w:cs="Arial"/>
                <w:rtl/>
              </w:rPr>
              <w:t xml:space="preserve">وتشجيع التعلم </w:t>
            </w:r>
            <w:r w:rsidRPr="00F74232">
              <w:rPr>
                <w:rFonts w:ascii="Arial" w:eastAsia="Calibri" w:hAnsi="Arial" w:cs="Arial" w:hint="cs"/>
                <w:rtl/>
              </w:rPr>
              <w:t>الذاتي و المقررات الالكترونية</w:t>
            </w:r>
          </w:p>
        </w:tc>
        <w:tc>
          <w:tcPr>
            <w:tcW w:w="926" w:type="dxa"/>
            <w:vAlign w:val="center"/>
          </w:tcPr>
          <w:p w14:paraId="0494113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</w:tcPr>
          <w:p w14:paraId="3F64B1A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207"/>
                <w:tab w:val="num" w:pos="323"/>
              </w:tabs>
              <w:spacing w:after="200" w:line="276" w:lineRule="auto"/>
              <w:ind w:left="207" w:hanging="207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التعليم و التعلم و</w:t>
            </w:r>
            <w:r w:rsidRPr="00F74232">
              <w:rPr>
                <w:rFonts w:ascii="Arial" w:eastAsia="Calibri" w:hAnsi="Arial" w:cs="Arial"/>
                <w:rtl/>
              </w:rPr>
              <w:t xml:space="preserve"> المعايير الأكاديمية و التعليمية</w:t>
            </w:r>
          </w:p>
        </w:tc>
        <w:tc>
          <w:tcPr>
            <w:tcW w:w="1595" w:type="dxa"/>
          </w:tcPr>
          <w:p w14:paraId="15007BF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360" w:lineRule="exact"/>
              <w:ind w:left="323" w:hanging="323"/>
              <w:jc w:val="both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سجلات حضور ورش العمل التدريبية</w:t>
            </w:r>
          </w:p>
          <w:p w14:paraId="4EA03E7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360" w:lineRule="exact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توافر قوائم بأنماط التعلم الغير </w:t>
            </w:r>
            <w:r w:rsidRPr="00F74232">
              <w:rPr>
                <w:rFonts w:ascii="Arial" w:eastAsia="Calibri" w:hAnsi="Arial" w:cs="Arial" w:hint="cs"/>
                <w:rtl/>
              </w:rPr>
              <w:t>تقليدي</w:t>
            </w:r>
            <w:r w:rsidRPr="00F74232">
              <w:rPr>
                <w:rFonts w:ascii="Arial" w:eastAsia="Calibri" w:hAnsi="Arial" w:cs="Arial"/>
                <w:rtl/>
              </w:rPr>
              <w:t xml:space="preserve"> </w:t>
            </w:r>
          </w:p>
          <w:p w14:paraId="748A5577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حوافز معنوية  لمن قاموا </w:t>
            </w:r>
            <w:r w:rsidRPr="00F74232">
              <w:rPr>
                <w:rFonts w:ascii="Arial" w:eastAsia="Calibri" w:hAnsi="Arial" w:cs="Arial"/>
                <w:rtl/>
              </w:rPr>
              <w:lastRenderedPageBreak/>
              <w:t>بطرق مستحدثة</w:t>
            </w:r>
          </w:p>
        </w:tc>
        <w:tc>
          <w:tcPr>
            <w:tcW w:w="1174" w:type="dxa"/>
            <w:vAlign w:val="center"/>
          </w:tcPr>
          <w:p w14:paraId="79FDB36F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1E387665" w14:textId="77777777" w:rsidTr="00235141">
        <w:trPr>
          <w:trHeight w:val="997"/>
          <w:jc w:val="center"/>
        </w:trPr>
        <w:tc>
          <w:tcPr>
            <w:tcW w:w="2228" w:type="dxa"/>
            <w:vMerge w:val="restart"/>
            <w:tcBorders>
              <w:top w:val="single" w:sz="4" w:space="0" w:color="auto"/>
            </w:tcBorders>
            <w:vAlign w:val="center"/>
          </w:tcPr>
          <w:p w14:paraId="7A8C1158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التدريب الميداني للطلاب</w:t>
            </w:r>
          </w:p>
          <w:p w14:paraId="6A82456B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2658" w:type="dxa"/>
            <w:vAlign w:val="center"/>
          </w:tcPr>
          <w:p w14:paraId="22ADFBC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rPr>
                <w:rFonts w:ascii="Calibri" w:eastAsia="Calibri" w:hAnsi="Calibri" w:cs="Arial"/>
                <w:rtl/>
              </w:rPr>
            </w:pPr>
            <w:r w:rsidRPr="00F74232">
              <w:rPr>
                <w:rFonts w:ascii="Calibri" w:eastAsia="Calibri" w:hAnsi="Calibri" w:cs="Arial" w:hint="cs"/>
                <w:rtl/>
              </w:rPr>
              <w:t>مراجعة توصيف</w:t>
            </w:r>
            <w:r w:rsidRPr="00F74232">
              <w:rPr>
                <w:rFonts w:eastAsia="Calibri" w:hint="cs"/>
                <w:rtl/>
                <w:lang w:bidi="ar-EG"/>
              </w:rPr>
              <w:t xml:space="preserve"> التدريب الميداني  وفقاً لمخرجات التعلم المستهدفة.</w:t>
            </w:r>
          </w:p>
        </w:tc>
        <w:tc>
          <w:tcPr>
            <w:tcW w:w="926" w:type="dxa"/>
            <w:vAlign w:val="center"/>
          </w:tcPr>
          <w:p w14:paraId="07A1D0D3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</w:tcPr>
          <w:p w14:paraId="65D4F0F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left" w:pos="207"/>
                <w:tab w:val="num" w:pos="323"/>
              </w:tabs>
              <w:spacing w:after="200" w:line="276" w:lineRule="auto"/>
              <w:ind w:left="207" w:hanging="207"/>
              <w:jc w:val="lowKashida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Calibri" w:eastAsia="Calibri" w:hAnsi="Calibri" w:cs="Arial" w:hint="cs"/>
                <w:rtl/>
              </w:rPr>
              <w:t xml:space="preserve">وكيل الكلية لشئون التعليم والطلاب  ومنسق </w:t>
            </w:r>
            <w:r w:rsidRPr="00F74232">
              <w:rPr>
                <w:rFonts w:ascii="Arial" w:eastAsia="Calibri" w:hAnsi="Arial" w:cs="Arial"/>
                <w:rtl/>
              </w:rPr>
              <w:t>البرامج التعليمية</w:t>
            </w:r>
            <w:r w:rsidRPr="00F74232">
              <w:rPr>
                <w:rFonts w:ascii="Arial" w:eastAsia="Calibri" w:hAnsi="Arial" w:cs="Arial" w:hint="cs"/>
                <w:rtl/>
              </w:rPr>
              <w:t>.</w:t>
            </w:r>
          </w:p>
        </w:tc>
        <w:tc>
          <w:tcPr>
            <w:tcW w:w="1595" w:type="dxa"/>
          </w:tcPr>
          <w:p w14:paraId="352D040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323"/>
              </w:tabs>
              <w:spacing w:after="200" w:line="276" w:lineRule="auto"/>
              <w:ind w:left="323" w:hanging="323"/>
              <w:jc w:val="both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Calibri" w:eastAsia="Calibri" w:hAnsi="Calibri" w:cs="Arial" w:hint="cs"/>
                <w:rtl/>
              </w:rPr>
              <w:t>وجود توصيف موثق ومعتمد للتدريب الميداني.</w:t>
            </w:r>
          </w:p>
        </w:tc>
        <w:tc>
          <w:tcPr>
            <w:tcW w:w="1174" w:type="dxa"/>
            <w:vAlign w:val="center"/>
          </w:tcPr>
          <w:p w14:paraId="1B015C23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365B5CE9" w14:textId="77777777" w:rsidTr="00235141">
        <w:trPr>
          <w:trHeight w:val="842"/>
          <w:jc w:val="center"/>
        </w:trPr>
        <w:tc>
          <w:tcPr>
            <w:tcW w:w="2228" w:type="dxa"/>
            <w:vMerge/>
            <w:vAlign w:val="center"/>
          </w:tcPr>
          <w:p w14:paraId="7722C5B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658" w:type="dxa"/>
            <w:vAlign w:val="center"/>
          </w:tcPr>
          <w:p w14:paraId="0C074909" w14:textId="77777777" w:rsidR="00235141" w:rsidRPr="00F74232" w:rsidRDefault="00235141" w:rsidP="006D2ACC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276" w:lineRule="auto"/>
              <w:ind w:left="190" w:right="314" w:hanging="190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تطبيق آليات متابعة التدريب الميداني للطلاب باستمرار.</w:t>
            </w:r>
          </w:p>
        </w:tc>
        <w:tc>
          <w:tcPr>
            <w:tcW w:w="926" w:type="dxa"/>
            <w:vAlign w:val="center"/>
          </w:tcPr>
          <w:p w14:paraId="0E898C0E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  <w:vMerge w:val="restart"/>
            <w:vAlign w:val="center"/>
          </w:tcPr>
          <w:p w14:paraId="4DCEA7E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>أعضاء هيئة التدريس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و الهيئة المعاونة المشرفين على التدريب.</w:t>
            </w:r>
          </w:p>
          <w:p w14:paraId="0C0B8F27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جهات التدريب الخارجية</w:t>
            </w:r>
          </w:p>
          <w:p w14:paraId="327F7CE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الطلاب.</w:t>
            </w:r>
          </w:p>
        </w:tc>
        <w:tc>
          <w:tcPr>
            <w:tcW w:w="1595" w:type="dxa"/>
            <w:vMerge w:val="restart"/>
            <w:vAlign w:val="center"/>
          </w:tcPr>
          <w:p w14:paraId="5FE8349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التقارير الواردة من المشرفين على التدريب وجهات التدريب الخارجية.</w:t>
            </w:r>
          </w:p>
          <w:p w14:paraId="6A3649F0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تقارير الطلاب </w:t>
            </w:r>
          </w:p>
          <w:p w14:paraId="3FBF6829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متابعة احتياجات جهات التدريب للطلاب</w:t>
            </w:r>
          </w:p>
        </w:tc>
        <w:tc>
          <w:tcPr>
            <w:tcW w:w="1174" w:type="dxa"/>
            <w:vMerge w:val="restart"/>
            <w:vAlign w:val="center"/>
          </w:tcPr>
          <w:p w14:paraId="2D0BBCEB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/>
              </w:rPr>
              <w:t>---------</w:t>
            </w:r>
          </w:p>
        </w:tc>
      </w:tr>
      <w:tr w:rsidR="00235141" w:rsidRPr="00F74232" w14:paraId="15F988E3" w14:textId="77777777" w:rsidTr="00235141">
        <w:trPr>
          <w:trHeight w:val="1303"/>
          <w:jc w:val="center"/>
        </w:trPr>
        <w:tc>
          <w:tcPr>
            <w:tcW w:w="2228" w:type="dxa"/>
            <w:vMerge/>
            <w:vAlign w:val="center"/>
          </w:tcPr>
          <w:p w14:paraId="6A0832C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45"/>
              </w:tabs>
              <w:spacing w:after="200" w:line="276" w:lineRule="auto"/>
              <w:ind w:left="145" w:hanging="145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2658" w:type="dxa"/>
          </w:tcPr>
          <w:p w14:paraId="5791F2B5" w14:textId="77777777" w:rsidR="00235141" w:rsidRPr="00F74232" w:rsidRDefault="00235141" w:rsidP="006D2ACC">
            <w:pPr>
              <w:numPr>
                <w:ilvl w:val="0"/>
                <w:numId w:val="7"/>
              </w:numPr>
              <w:tabs>
                <w:tab w:val="left" w:pos="276"/>
              </w:tabs>
              <w:spacing w:after="200" w:line="276" w:lineRule="auto"/>
              <w:ind w:left="190" w:right="314" w:hanging="190"/>
              <w:jc w:val="lowKashida"/>
              <w:rPr>
                <w:rFonts w:ascii="Arial" w:eastAsia="Calibri" w:hAnsi="Arial" w:cs="Arial"/>
                <w:sz w:val="22"/>
                <w:szCs w:val="22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sz w:val="22"/>
                <w:szCs w:val="22"/>
                <w:rtl/>
                <w:lang w:bidi="ar-EG"/>
              </w:rPr>
              <w:t>التقييم المستمر لكفاءة التدريب وتحقيقه لأهداف البرنامج وصقل لمهارات الطلاب من قبل المشرفين علي التدريب والاطراف المشاركة والطلاب.</w:t>
            </w:r>
          </w:p>
        </w:tc>
        <w:tc>
          <w:tcPr>
            <w:tcW w:w="926" w:type="dxa"/>
            <w:vAlign w:val="center"/>
          </w:tcPr>
          <w:p w14:paraId="1518FCD9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  <w:vMerge/>
            <w:vAlign w:val="center"/>
          </w:tcPr>
          <w:p w14:paraId="7AA8C44E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81"/>
              </w:tabs>
              <w:spacing w:after="200" w:line="276" w:lineRule="auto"/>
              <w:ind w:left="181" w:hanging="181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595" w:type="dxa"/>
            <w:vMerge/>
            <w:vAlign w:val="center"/>
          </w:tcPr>
          <w:p w14:paraId="377FDC5F" w14:textId="77777777" w:rsidR="00235141" w:rsidRPr="00F74232" w:rsidRDefault="00235141" w:rsidP="006D2ACC">
            <w:pPr>
              <w:numPr>
                <w:ilvl w:val="0"/>
                <w:numId w:val="6"/>
              </w:numPr>
              <w:spacing w:after="200" w:line="276" w:lineRule="auto"/>
              <w:ind w:left="158" w:hanging="158"/>
              <w:jc w:val="center"/>
              <w:rPr>
                <w:rFonts w:ascii="Arial" w:eastAsia="Calibri" w:hAnsi="Arial" w:cs="Arial"/>
                <w:rtl/>
              </w:rPr>
            </w:pPr>
          </w:p>
        </w:tc>
        <w:tc>
          <w:tcPr>
            <w:tcW w:w="1174" w:type="dxa"/>
            <w:vMerge/>
            <w:vAlign w:val="center"/>
          </w:tcPr>
          <w:p w14:paraId="3F36020D" w14:textId="77777777" w:rsidR="00235141" w:rsidRPr="00F74232" w:rsidRDefault="00235141" w:rsidP="00235141">
            <w:pPr>
              <w:ind w:left="323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2CA84BBA" w14:textId="77777777" w:rsidTr="00235141">
        <w:trPr>
          <w:trHeight w:val="1747"/>
          <w:jc w:val="center"/>
        </w:trPr>
        <w:tc>
          <w:tcPr>
            <w:tcW w:w="2228" w:type="dxa"/>
            <w:vAlign w:val="center"/>
          </w:tcPr>
          <w:p w14:paraId="21052FFA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تطوير وتحسين الأداء </w:t>
            </w:r>
            <w:r w:rsidRPr="00F74232">
              <w:rPr>
                <w:rFonts w:ascii="Arial" w:eastAsia="Calibri" w:hAnsi="Arial" w:cs="Arial" w:hint="cs"/>
                <w:rtl/>
              </w:rPr>
              <w:t>في</w:t>
            </w:r>
            <w:r w:rsidRPr="00F74232">
              <w:rPr>
                <w:rFonts w:ascii="Arial" w:eastAsia="Calibri" w:hAnsi="Arial" w:cs="Arial"/>
                <w:rtl/>
              </w:rPr>
              <w:t xml:space="preserve"> مجال التعليم والتعلم</w:t>
            </w:r>
          </w:p>
        </w:tc>
        <w:tc>
          <w:tcPr>
            <w:tcW w:w="2658" w:type="dxa"/>
            <w:vAlign w:val="center"/>
          </w:tcPr>
          <w:p w14:paraId="5F0E568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استقصاء</w:t>
            </w:r>
            <w:r w:rsidRPr="00F74232">
              <w:rPr>
                <w:rFonts w:ascii="Arial" w:eastAsia="Calibri" w:hAnsi="Arial" w:cs="Arial"/>
                <w:rtl/>
              </w:rPr>
              <w:t xml:space="preserve"> الآراء وقياس رضا الطلاب</w:t>
            </w:r>
          </w:p>
          <w:p w14:paraId="441B12B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اتخاذ</w:t>
            </w:r>
            <w:r w:rsidRPr="00F74232">
              <w:rPr>
                <w:rFonts w:ascii="Arial" w:eastAsia="Calibri" w:hAnsi="Arial" w:cs="Arial"/>
                <w:rtl/>
              </w:rPr>
              <w:t xml:space="preserve"> إجراءات تصحيحية </w:t>
            </w:r>
            <w:r w:rsidRPr="00F74232">
              <w:rPr>
                <w:rFonts w:ascii="Arial" w:eastAsia="Calibri" w:hAnsi="Arial" w:cs="Arial" w:hint="cs"/>
                <w:rtl/>
              </w:rPr>
              <w:t>لاستمرار</w:t>
            </w:r>
            <w:r w:rsidRPr="00F74232">
              <w:rPr>
                <w:rFonts w:ascii="Arial" w:eastAsia="Calibri" w:hAnsi="Arial" w:cs="Arial"/>
                <w:rtl/>
              </w:rPr>
              <w:t xml:space="preserve"> تطوير وتحسين الأداء</w:t>
            </w:r>
          </w:p>
        </w:tc>
        <w:tc>
          <w:tcPr>
            <w:tcW w:w="926" w:type="dxa"/>
            <w:vAlign w:val="center"/>
          </w:tcPr>
          <w:p w14:paraId="5DA92EB3" w14:textId="77777777" w:rsidR="00235141" w:rsidRPr="00F74232" w:rsidRDefault="00235141" w:rsidP="00235141">
            <w:pPr>
              <w:spacing w:line="276" w:lineRule="auto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339" w:type="dxa"/>
            <w:vAlign w:val="center"/>
          </w:tcPr>
          <w:p w14:paraId="3E71626B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التعليم و التعلم</w:t>
            </w:r>
          </w:p>
          <w:p w14:paraId="1ED97119" w14:textId="77777777" w:rsidR="00235141" w:rsidRPr="00F74232" w:rsidRDefault="00235141" w:rsidP="00235141">
            <w:pPr>
              <w:tabs>
                <w:tab w:val="num" w:pos="162"/>
              </w:tabs>
              <w:spacing w:line="360" w:lineRule="exact"/>
              <w:ind w:left="162" w:hanging="162"/>
              <w:rPr>
                <w:rFonts w:ascii="Arial" w:eastAsia="Calibri" w:hAnsi="Arial" w:cs="Arial"/>
              </w:rPr>
            </w:pPr>
          </w:p>
        </w:tc>
        <w:tc>
          <w:tcPr>
            <w:tcW w:w="1595" w:type="dxa"/>
            <w:vAlign w:val="center"/>
          </w:tcPr>
          <w:p w14:paraId="16D497D6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162"/>
              </w:tabs>
              <w:spacing w:after="200" w:line="360" w:lineRule="exact"/>
              <w:ind w:left="162" w:hanging="162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/>
                <w:rtl/>
              </w:rPr>
              <w:t xml:space="preserve">نتائج تحليل 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الاستبيانات و </w:t>
            </w:r>
            <w:r w:rsidRPr="00F74232">
              <w:rPr>
                <w:rFonts w:ascii="Arial" w:eastAsia="Calibri" w:hAnsi="Arial" w:cs="Arial"/>
                <w:rtl/>
              </w:rPr>
              <w:t>الإجراءات التصحيحية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المتخذة</w:t>
            </w:r>
          </w:p>
        </w:tc>
        <w:tc>
          <w:tcPr>
            <w:tcW w:w="1174" w:type="dxa"/>
            <w:vAlign w:val="center"/>
          </w:tcPr>
          <w:p w14:paraId="74D1B8B7" w14:textId="77777777" w:rsidR="00235141" w:rsidRPr="00F74232" w:rsidRDefault="00235141" w:rsidP="00235141">
            <w:pPr>
              <w:spacing w:after="200"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</w:tbl>
    <w:p w14:paraId="4F6DF32A" w14:textId="77777777" w:rsidR="00235141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48166EDE" w14:textId="040A448B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18F435D5" w14:textId="2D963EEA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77F85798" w14:textId="0D455217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6BBC132E" w14:textId="2938C759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024460A7" w14:textId="77777777" w:rsidR="007E7071" w:rsidRDefault="007E707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rtl/>
          <w:lang w:bidi="ar-EG"/>
        </w:rPr>
      </w:pPr>
    </w:p>
    <w:p w14:paraId="1FA827F9" w14:textId="77777777" w:rsidR="00235141" w:rsidRDefault="00235141" w:rsidP="00235141">
      <w:pPr>
        <w:spacing w:after="200" w:line="360" w:lineRule="auto"/>
        <w:ind w:left="720"/>
        <w:contextualSpacing/>
        <w:rPr>
          <w:rFonts w:ascii="ae_AlMothnna" w:eastAsia="Calibri" w:hAnsi="ae_AlMothnna" w:cs="ae_AlMothnna"/>
          <w:sz w:val="28"/>
          <w:szCs w:val="28"/>
          <w:lang w:bidi="ar-EG"/>
        </w:rPr>
      </w:pPr>
    </w:p>
    <w:p w14:paraId="11122F76" w14:textId="77777777" w:rsidR="00235141" w:rsidRPr="00F74232" w:rsidRDefault="00235141" w:rsidP="00235141">
      <w:pPr>
        <w:spacing w:after="200" w:line="360" w:lineRule="auto"/>
        <w:contextualSpacing/>
        <w:rPr>
          <w:rFonts w:ascii="ae_AlMothnna" w:eastAsia="Calibri" w:hAnsi="ae_AlMothnna" w:cs="ae_AlMothnna"/>
          <w:sz w:val="28"/>
          <w:szCs w:val="28"/>
          <w:lang w:bidi="ar-EG"/>
        </w:rPr>
      </w:pPr>
      <w:r>
        <w:rPr>
          <w:rFonts w:ascii="ae_AlMothnna" w:eastAsia="Calibri" w:hAnsi="ae_AlMothnna" w:cs="ae_AlMothnna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D2A80F" wp14:editId="7E864028">
                <wp:simplePos x="0" y="0"/>
                <wp:positionH relativeFrom="column">
                  <wp:posOffset>1945005</wp:posOffset>
                </wp:positionH>
                <wp:positionV relativeFrom="paragraph">
                  <wp:posOffset>-394970</wp:posOffset>
                </wp:positionV>
                <wp:extent cx="2490470" cy="462915"/>
                <wp:effectExtent l="16510" t="17780" r="17145" b="24130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0470" cy="4629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DA2143" w14:textId="77777777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تقويم </w:t>
                            </w:r>
                            <w:r w:rsidRPr="00F74232">
                              <w:rPr>
                                <w:rFonts w:ascii="ae_AlMothnna" w:eastAsia="Calibri" w:hAnsi="ae_AlMothnna" w:cs="ae_AlMothnna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مخرجات التعلم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2A80F" id="Rounded Rectangle 1" o:spid="_x0000_s1035" style="position:absolute;left:0;text-align:left;margin-left:153.15pt;margin-top:-31.1pt;width:196.1pt;height:3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" strokecolor="#4bacc6" strokeweight="2.5pt">
                <v:shadow color="#868686"/>
                <v:textbox inset="0,0,0,0">
                  <w:txbxContent>
                    <w:p w14:paraId="0FDA2143" w14:textId="77777777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 xml:space="preserve">تقويم </w:t>
                      </w:r>
                      <w:r w:rsidRPr="00F74232">
                        <w:rPr>
                          <w:rFonts w:ascii="ae_AlMothnna" w:eastAsia="Calibri" w:hAnsi="ae_AlMothnna" w:cs="ae_AlMothnna" w:hint="cs"/>
                          <w:sz w:val="28"/>
                          <w:szCs w:val="28"/>
                          <w:rtl/>
                          <w:lang w:bidi="ar-EG"/>
                        </w:rPr>
                        <w:t>مخرجات التعلم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7" w:rightFromText="187" w:vertAnchor="text" w:horzAnchor="margin" w:tblpXSpec="center" w:tblpY="174"/>
        <w:tblOverlap w:val="never"/>
        <w:bidiVisual/>
        <w:tblW w:w="105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2216"/>
        <w:gridCol w:w="1322"/>
        <w:gridCol w:w="1686"/>
        <w:gridCol w:w="2115"/>
        <w:gridCol w:w="1464"/>
      </w:tblGrid>
      <w:tr w:rsidR="00235141" w:rsidRPr="00F74232" w14:paraId="1D5BB0BA" w14:textId="77777777" w:rsidTr="00235141">
        <w:trPr>
          <w:trHeight w:val="220"/>
        </w:trPr>
        <w:tc>
          <w:tcPr>
            <w:tcW w:w="1784" w:type="dxa"/>
            <w:shd w:val="clear" w:color="auto" w:fill="F2F2F2"/>
            <w:vAlign w:val="center"/>
          </w:tcPr>
          <w:p w14:paraId="01B37798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مقترحات 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ل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لتعزيز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و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التطوير </w:t>
            </w:r>
          </w:p>
        </w:tc>
        <w:tc>
          <w:tcPr>
            <w:tcW w:w="2216" w:type="dxa"/>
            <w:shd w:val="clear" w:color="auto" w:fill="F2F2F2"/>
            <w:vAlign w:val="center"/>
          </w:tcPr>
          <w:p w14:paraId="5CFFBEC2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322" w:type="dxa"/>
            <w:shd w:val="clear" w:color="auto" w:fill="F2F2F2"/>
            <w:vAlign w:val="center"/>
          </w:tcPr>
          <w:p w14:paraId="5A460FB0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686" w:type="dxa"/>
            <w:shd w:val="clear" w:color="auto" w:fill="F2F2F2"/>
            <w:vAlign w:val="center"/>
          </w:tcPr>
          <w:p w14:paraId="4CD4C368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115" w:type="dxa"/>
            <w:shd w:val="clear" w:color="auto" w:fill="F2F2F2"/>
            <w:vAlign w:val="center"/>
          </w:tcPr>
          <w:p w14:paraId="195938E9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464" w:type="dxa"/>
            <w:shd w:val="clear" w:color="auto" w:fill="F2F2F2"/>
            <w:vAlign w:val="center"/>
          </w:tcPr>
          <w:p w14:paraId="0EE90B1A" w14:textId="77777777" w:rsidR="00235141" w:rsidRPr="00F74232" w:rsidRDefault="00235141" w:rsidP="00235141">
            <w:pPr>
              <w:ind w:right="251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590C859C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61977F99" w14:textId="64D71A73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قياس مخرجات التعلم المستهدفة لمقررات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2216" w:type="dxa"/>
          </w:tcPr>
          <w:p w14:paraId="0C06FAFC" w14:textId="4EDDB7B5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lowKashida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ورش عمل تدريبية لأعضاء هيئة التدريس علي الية  قياس تحقيق  مخرجات التعلم المستهدفة لمقررات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322" w:type="dxa"/>
            <w:vAlign w:val="center"/>
          </w:tcPr>
          <w:p w14:paraId="02D74654" w14:textId="77777777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دوريا</w:t>
            </w:r>
          </w:p>
        </w:tc>
        <w:tc>
          <w:tcPr>
            <w:tcW w:w="1686" w:type="dxa"/>
            <w:vAlign w:val="center"/>
          </w:tcPr>
          <w:p w14:paraId="17B1C18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فريق معيار تقويم مخرجات التعليم </w:t>
            </w:r>
          </w:p>
        </w:tc>
        <w:tc>
          <w:tcPr>
            <w:tcW w:w="2115" w:type="dxa"/>
            <w:vAlign w:val="center"/>
          </w:tcPr>
          <w:p w14:paraId="19596C87" w14:textId="77777777" w:rsidR="00235141" w:rsidRPr="00F74232" w:rsidRDefault="00235141" w:rsidP="006D2ACC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نماذج تطبيقية من نسب تحقق مخرجات التعلم المستهدفة للمقررات.</w:t>
            </w:r>
          </w:p>
        </w:tc>
        <w:tc>
          <w:tcPr>
            <w:tcW w:w="1464" w:type="dxa"/>
            <w:vAlign w:val="center"/>
          </w:tcPr>
          <w:p w14:paraId="16A5286C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</w:tbl>
    <w:p w14:paraId="0764CB79" w14:textId="77777777" w:rsidR="00235141" w:rsidRDefault="00235141" w:rsidP="00235141">
      <w:pPr>
        <w:spacing w:after="200" w:line="276" w:lineRule="auto"/>
        <w:ind w:left="720"/>
        <w:contextualSpacing/>
        <w:rPr>
          <w:rFonts w:ascii="Calibri" w:eastAsia="Calibri" w:hAnsi="Calibri" w:cs="SKR HEAD1"/>
          <w:b/>
          <w:bCs/>
          <w:rtl/>
          <w:lang w:bidi="ar-EG"/>
        </w:rPr>
      </w:pPr>
    </w:p>
    <w:p w14:paraId="40DE97BB" w14:textId="271DDBEE" w:rsidR="00235141" w:rsidRDefault="000706D5" w:rsidP="00235141">
      <w:pPr>
        <w:spacing w:after="200" w:line="276" w:lineRule="auto"/>
        <w:ind w:left="720"/>
        <w:contextualSpacing/>
        <w:rPr>
          <w:rFonts w:ascii="Calibri" w:eastAsia="Calibri" w:hAnsi="Calibri" w:cs="SKR HEAD1"/>
          <w:b/>
          <w:bCs/>
          <w:lang w:bidi="ar-EG"/>
        </w:rPr>
      </w:pPr>
      <w:r>
        <w:rPr>
          <w:rFonts w:ascii="Calibri" w:eastAsia="Calibri" w:hAnsi="Calibri" w:cs="Arial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583058" wp14:editId="3D10D9F1">
                <wp:simplePos x="0" y="0"/>
                <wp:positionH relativeFrom="column">
                  <wp:posOffset>2304295</wp:posOffset>
                </wp:positionH>
                <wp:positionV relativeFrom="paragraph">
                  <wp:posOffset>32313</wp:posOffset>
                </wp:positionV>
                <wp:extent cx="2045335" cy="288925"/>
                <wp:effectExtent l="24765" t="20320" r="15875" b="24130"/>
                <wp:wrapNone/>
                <wp:docPr id="22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5335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5FD29F" w14:textId="15635F45" w:rsidR="000A2E63" w:rsidRDefault="000A2E63" w:rsidP="00235141">
                            <w:pPr>
                              <w:jc w:val="center"/>
                            </w:pPr>
                            <w:r w:rsidRPr="00F74232">
                              <w:rPr>
                                <w:rFonts w:ascii="Calibri" w:eastAsia="Calibri" w:hAnsi="Calibri" w:cs="SKR HEAD1"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مؤشرات </w:t>
                            </w:r>
                            <w:r w:rsidR="00F92599">
                              <w:rPr>
                                <w:rFonts w:ascii="Calibri" w:eastAsia="Calibri" w:hAnsi="Calibri" w:cs="SKR HEAD1" w:hint="cs"/>
                                <w:b/>
                                <w:bCs/>
                                <w:rtl/>
                                <w:lang w:bidi="ar-EG"/>
                              </w:rPr>
                              <w:t>نجاح البرنامج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83058" id="Rounded Rectangle 22" o:spid="_x0000_s1036" style="position:absolute;left:0;text-align:left;margin-left:181.45pt;margin-top:2.55pt;width:161.05pt;height:2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" strokecolor="#4bacc6" strokeweight="2.5pt">
                <v:shadow color="#868686"/>
                <v:textbox inset="0,0,0,0">
                  <w:txbxContent>
                    <w:p w14:paraId="6E5FD29F" w14:textId="15635F45" w:rsidR="000A2E63" w:rsidRDefault="000A2E63" w:rsidP="00235141">
                      <w:pPr>
                        <w:jc w:val="center"/>
                      </w:pPr>
                      <w:r w:rsidRPr="00F74232">
                        <w:rPr>
                          <w:rFonts w:ascii="Calibri" w:eastAsia="Calibri" w:hAnsi="Calibri" w:cs="SKR HEAD1" w:hint="cs"/>
                          <w:b/>
                          <w:bCs/>
                          <w:rtl/>
                          <w:lang w:bidi="ar-EG"/>
                        </w:rPr>
                        <w:t xml:space="preserve">مؤشرات </w:t>
                      </w:r>
                      <w:r w:rsidR="00F92599">
                        <w:rPr>
                          <w:rFonts w:ascii="Calibri" w:eastAsia="Calibri" w:hAnsi="Calibri" w:cs="SKR HEAD1" w:hint="cs"/>
                          <w:b/>
                          <w:bCs/>
                          <w:rtl/>
                          <w:lang w:bidi="ar-EG"/>
                        </w:rPr>
                        <w:t>نجاح البرنامج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6FB24E" w14:textId="005D1221" w:rsidR="00235141" w:rsidRPr="00F74232" w:rsidRDefault="00235141" w:rsidP="00235141">
      <w:pPr>
        <w:spacing w:after="200" w:line="276" w:lineRule="auto"/>
        <w:contextualSpacing/>
        <w:rPr>
          <w:rFonts w:ascii="Calibri" w:eastAsia="Calibri" w:hAnsi="Calibri" w:cs="SKR HEAD1"/>
          <w:b/>
          <w:bCs/>
          <w:lang w:bidi="ar-EG"/>
        </w:rPr>
      </w:pPr>
      <w:bookmarkStart w:id="0" w:name="_GoBack"/>
    </w:p>
    <w:tbl>
      <w:tblPr>
        <w:tblpPr w:leftFromText="187" w:rightFromText="187" w:vertAnchor="text" w:horzAnchor="margin" w:tblpXSpec="center" w:tblpY="174"/>
        <w:tblOverlap w:val="never"/>
        <w:bidiVisual/>
        <w:tblW w:w="105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4"/>
        <w:gridCol w:w="2216"/>
        <w:gridCol w:w="1322"/>
        <w:gridCol w:w="1686"/>
        <w:gridCol w:w="2115"/>
        <w:gridCol w:w="1464"/>
      </w:tblGrid>
      <w:tr w:rsidR="00235141" w:rsidRPr="00F74232" w14:paraId="1F5F191F" w14:textId="77777777" w:rsidTr="00235141">
        <w:trPr>
          <w:trHeight w:val="220"/>
        </w:trPr>
        <w:tc>
          <w:tcPr>
            <w:tcW w:w="1784" w:type="dxa"/>
            <w:shd w:val="clear" w:color="auto" w:fill="F2F2F2"/>
            <w:vAlign w:val="center"/>
          </w:tcPr>
          <w:bookmarkEnd w:id="0"/>
          <w:p w14:paraId="76183E36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مقترحات 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ل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لتعزيز </w:t>
            </w: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و</w:t>
            </w:r>
            <w:r w:rsidRPr="00F74232">
              <w:rPr>
                <w:rFonts w:ascii="Arial" w:eastAsia="Calibri" w:hAnsi="Arial" w:cs="Arial"/>
                <w:b/>
                <w:bCs/>
                <w:rtl/>
              </w:rPr>
              <w:t xml:space="preserve">التطوير </w:t>
            </w:r>
          </w:p>
        </w:tc>
        <w:tc>
          <w:tcPr>
            <w:tcW w:w="2216" w:type="dxa"/>
            <w:shd w:val="clear" w:color="auto" w:fill="F2F2F2"/>
            <w:vAlign w:val="center"/>
          </w:tcPr>
          <w:p w14:paraId="1B17A2B1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آليا ت التنفيذ</w:t>
            </w:r>
          </w:p>
        </w:tc>
        <w:tc>
          <w:tcPr>
            <w:tcW w:w="1322" w:type="dxa"/>
            <w:shd w:val="clear" w:color="auto" w:fill="F2F2F2"/>
            <w:vAlign w:val="center"/>
          </w:tcPr>
          <w:p w14:paraId="74C92A8D" w14:textId="711841FA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التوقيت</w:t>
            </w:r>
          </w:p>
        </w:tc>
        <w:tc>
          <w:tcPr>
            <w:tcW w:w="1686" w:type="dxa"/>
            <w:shd w:val="clear" w:color="auto" w:fill="F2F2F2"/>
            <w:vAlign w:val="center"/>
          </w:tcPr>
          <w:p w14:paraId="647263A6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مسئولية التنفيذ</w:t>
            </w:r>
          </w:p>
        </w:tc>
        <w:tc>
          <w:tcPr>
            <w:tcW w:w="2115" w:type="dxa"/>
            <w:shd w:val="clear" w:color="auto" w:fill="F2F2F2"/>
            <w:vAlign w:val="center"/>
          </w:tcPr>
          <w:p w14:paraId="1365BE09" w14:textId="77777777" w:rsidR="00235141" w:rsidRPr="00F74232" w:rsidRDefault="00235141" w:rsidP="00235141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 w:rsidRPr="00F74232">
              <w:rPr>
                <w:rFonts w:ascii="Arial" w:eastAsia="Calibri" w:hAnsi="Arial" w:cs="Arial"/>
                <w:b/>
                <w:bCs/>
                <w:rtl/>
              </w:rPr>
              <w:t>مؤشرات المتابعة وتقييم الأداء</w:t>
            </w:r>
          </w:p>
        </w:tc>
        <w:tc>
          <w:tcPr>
            <w:tcW w:w="1464" w:type="dxa"/>
            <w:shd w:val="clear" w:color="auto" w:fill="F2F2F2"/>
            <w:vAlign w:val="center"/>
          </w:tcPr>
          <w:p w14:paraId="413813DF" w14:textId="77777777" w:rsidR="00235141" w:rsidRPr="00F74232" w:rsidRDefault="00235141" w:rsidP="00235141">
            <w:pPr>
              <w:ind w:right="251" w:firstLine="252"/>
              <w:jc w:val="center"/>
              <w:rPr>
                <w:rFonts w:ascii="Arial" w:eastAsia="Calibri" w:hAnsi="Arial" w:cs="Arial"/>
                <w:b/>
                <w:bCs/>
                <w:rtl/>
              </w:rPr>
            </w:pPr>
            <w:r w:rsidRPr="00F74232">
              <w:rPr>
                <w:rFonts w:ascii="Arial" w:eastAsia="Calibri" w:hAnsi="Arial" w:cs="Arial" w:hint="cs"/>
                <w:b/>
                <w:bCs/>
                <w:rtl/>
              </w:rPr>
              <w:t>الميزانية</w:t>
            </w:r>
          </w:p>
        </w:tc>
      </w:tr>
      <w:tr w:rsidR="00235141" w:rsidRPr="00F74232" w14:paraId="433E9767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1E537C33" w14:textId="0B47CE7C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معدلات التخرج من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  <w:r>
              <w:rPr>
                <w:rFonts w:ascii="Arial" w:eastAsia="Calibri" w:hAnsi="Arial" w:cs="Arial" w:hint="cs"/>
                <w:rtl/>
              </w:rPr>
              <w:t xml:space="preserve"> </w:t>
            </w:r>
          </w:p>
        </w:tc>
        <w:tc>
          <w:tcPr>
            <w:tcW w:w="2216" w:type="dxa"/>
            <w:vAlign w:val="center"/>
          </w:tcPr>
          <w:p w14:paraId="03D08460" w14:textId="17ADBB5E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center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حصر معدلات التخرج</w:t>
            </w:r>
          </w:p>
        </w:tc>
        <w:tc>
          <w:tcPr>
            <w:tcW w:w="1322" w:type="dxa"/>
            <w:vAlign w:val="center"/>
          </w:tcPr>
          <w:p w14:paraId="7173142A" w14:textId="2B16DCB5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686" w:type="dxa"/>
            <w:vAlign w:val="center"/>
          </w:tcPr>
          <w:p w14:paraId="66D97F6C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مؤشرات النجاح</w:t>
            </w:r>
          </w:p>
        </w:tc>
        <w:tc>
          <w:tcPr>
            <w:tcW w:w="2115" w:type="dxa"/>
            <w:vAlign w:val="center"/>
          </w:tcPr>
          <w:p w14:paraId="40FA4F4A" w14:textId="2854A6FF" w:rsidR="00235141" w:rsidRPr="00F74232" w:rsidRDefault="00235141" w:rsidP="006D2ACC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إحصائيات معدلات التخرج سنويا من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464" w:type="dxa"/>
            <w:vAlign w:val="center"/>
          </w:tcPr>
          <w:p w14:paraId="5DC0A9CA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  <w:lang w:bidi="ar-EG"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لا يوجد</w:t>
            </w:r>
          </w:p>
        </w:tc>
      </w:tr>
      <w:tr w:rsidR="00235141" w:rsidRPr="00F74232" w14:paraId="6451F349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53432F45" w14:textId="0EFCFA73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معدل التحويل من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2216" w:type="dxa"/>
            <w:vAlign w:val="center"/>
          </w:tcPr>
          <w:p w14:paraId="537956A3" w14:textId="78C1C854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حصر عدد المحولين من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322" w:type="dxa"/>
            <w:vAlign w:val="center"/>
          </w:tcPr>
          <w:p w14:paraId="70FD8C9E" w14:textId="46BED0BB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 xml:space="preserve">بداية كل عام دراسي </w:t>
            </w:r>
          </w:p>
        </w:tc>
        <w:tc>
          <w:tcPr>
            <w:tcW w:w="1686" w:type="dxa"/>
            <w:vAlign w:val="center"/>
          </w:tcPr>
          <w:p w14:paraId="4A088EB2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مؤشرات النجاح</w:t>
            </w:r>
          </w:p>
        </w:tc>
        <w:tc>
          <w:tcPr>
            <w:tcW w:w="2115" w:type="dxa"/>
            <w:vAlign w:val="center"/>
          </w:tcPr>
          <w:p w14:paraId="455721E6" w14:textId="593DE250" w:rsidR="00235141" w:rsidRPr="00F74232" w:rsidRDefault="00235141" w:rsidP="006D2ACC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إحصائية أعداد الطلاب المحولين من ا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464" w:type="dxa"/>
            <w:vAlign w:val="center"/>
          </w:tcPr>
          <w:p w14:paraId="3ABC4939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  <w:tr w:rsidR="00235141" w:rsidRPr="00F74232" w14:paraId="27785723" w14:textId="77777777" w:rsidTr="00235141">
        <w:trPr>
          <w:cantSplit/>
          <w:trHeight w:val="481"/>
        </w:trPr>
        <w:tc>
          <w:tcPr>
            <w:tcW w:w="1784" w:type="dxa"/>
            <w:vAlign w:val="center"/>
          </w:tcPr>
          <w:p w14:paraId="36EF20B8" w14:textId="041BAC11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rPr>
                <w:rFonts w:ascii="Arial" w:eastAsia="Calibri" w:hAnsi="Arial" w:cs="Arial"/>
              </w:rPr>
            </w:pPr>
            <w:r w:rsidRPr="00F74232">
              <w:rPr>
                <w:rFonts w:ascii="Arial" w:eastAsia="Calibri" w:hAnsi="Arial" w:cs="Arial" w:hint="cs"/>
                <w:rtl/>
                <w:lang w:bidi="ar-EG"/>
              </w:rPr>
              <w:t>معدلات التسجيل في ا</w:t>
            </w:r>
            <w:r>
              <w:rPr>
                <w:rFonts w:ascii="Arial" w:eastAsia="Calibri" w:hAnsi="Arial" w:cs="Arial" w:hint="cs"/>
                <w:rtl/>
                <w:lang w:bidi="ar-EG"/>
              </w:rPr>
              <w:t>لدراسات العليا من خريجي برنامج ال</w:t>
            </w:r>
            <w:r w:rsidR="000706D5">
              <w:rPr>
                <w:rFonts w:ascii="Arial" w:eastAsia="Calibri" w:hAnsi="Arial" w:cs="Arial" w:hint="cs"/>
                <w:rtl/>
                <w:lang w:bidi="ar-EG"/>
              </w:rPr>
              <w:t xml:space="preserve">علاقات العامة </w:t>
            </w:r>
          </w:p>
          <w:p w14:paraId="0EC70D96" w14:textId="77777777" w:rsidR="00235141" w:rsidRPr="00F74232" w:rsidRDefault="00235141" w:rsidP="00235141">
            <w:pPr>
              <w:spacing w:line="360" w:lineRule="exact"/>
              <w:ind w:left="207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( الماجستير </w:t>
            </w:r>
            <w:r w:rsidRPr="00F74232">
              <w:rPr>
                <w:rFonts w:ascii="Arial" w:eastAsia="Calibri" w:hAnsi="Arial" w:cs="Arial"/>
                <w:rtl/>
              </w:rPr>
              <w:t>–</w:t>
            </w:r>
            <w:r w:rsidRPr="00F74232">
              <w:rPr>
                <w:rFonts w:ascii="Arial" w:eastAsia="Calibri" w:hAnsi="Arial" w:cs="Arial" w:hint="cs"/>
                <w:rtl/>
              </w:rPr>
              <w:t xml:space="preserve"> الدكتوراة )</w:t>
            </w:r>
          </w:p>
        </w:tc>
        <w:tc>
          <w:tcPr>
            <w:tcW w:w="2216" w:type="dxa"/>
            <w:vAlign w:val="center"/>
          </w:tcPr>
          <w:p w14:paraId="0560E5B3" w14:textId="16892D7F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207" w:hanging="207"/>
              <w:jc w:val="center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إحصائيات التسجيل في الدراسات العليا من خريجي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322" w:type="dxa"/>
            <w:vAlign w:val="center"/>
          </w:tcPr>
          <w:p w14:paraId="7158ABF6" w14:textId="427B4328" w:rsidR="00235141" w:rsidRPr="00F74232" w:rsidRDefault="00235141" w:rsidP="00235141">
            <w:pPr>
              <w:spacing w:line="276" w:lineRule="auto"/>
              <w:jc w:val="center"/>
              <w:rPr>
                <w:rFonts w:ascii="Arial" w:eastAsia="Calibri" w:hAnsi="Arial" w:cs="Arial"/>
                <w:rtl/>
              </w:rPr>
            </w:pPr>
            <w:r>
              <w:rPr>
                <w:rFonts w:ascii="Arial" w:eastAsia="Calibri" w:hAnsi="Arial" w:cs="Arial" w:hint="cs"/>
                <w:rtl/>
              </w:rPr>
              <w:t>بداية كل عام دراسي</w:t>
            </w:r>
          </w:p>
        </w:tc>
        <w:tc>
          <w:tcPr>
            <w:tcW w:w="1686" w:type="dxa"/>
            <w:vAlign w:val="center"/>
          </w:tcPr>
          <w:p w14:paraId="71C9F573" w14:textId="77777777" w:rsidR="00235141" w:rsidRPr="00F74232" w:rsidRDefault="00235141" w:rsidP="006D2ACC">
            <w:pPr>
              <w:numPr>
                <w:ilvl w:val="0"/>
                <w:numId w:val="5"/>
              </w:numPr>
              <w:tabs>
                <w:tab w:val="num" w:pos="207"/>
              </w:tabs>
              <w:spacing w:after="200" w:line="360" w:lineRule="exact"/>
              <w:ind w:left="323" w:hanging="323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>فريق معيار مؤشرات النجاح</w:t>
            </w:r>
          </w:p>
        </w:tc>
        <w:tc>
          <w:tcPr>
            <w:tcW w:w="2115" w:type="dxa"/>
            <w:vAlign w:val="center"/>
          </w:tcPr>
          <w:p w14:paraId="6BDA2AFF" w14:textId="062B15BD" w:rsidR="00235141" w:rsidRPr="00F74232" w:rsidRDefault="00235141" w:rsidP="006D2ACC">
            <w:pPr>
              <w:numPr>
                <w:ilvl w:val="0"/>
                <w:numId w:val="5"/>
              </w:numPr>
              <w:spacing w:after="200" w:line="360" w:lineRule="exact"/>
              <w:rPr>
                <w:rFonts w:ascii="Arial" w:eastAsia="Calibri" w:hAnsi="Arial" w:cs="Arial"/>
                <w:rtl/>
              </w:rPr>
            </w:pPr>
            <w:r w:rsidRPr="00F74232">
              <w:rPr>
                <w:rFonts w:ascii="Arial" w:eastAsia="Calibri" w:hAnsi="Arial" w:cs="Arial" w:hint="cs"/>
                <w:rtl/>
              </w:rPr>
              <w:t xml:space="preserve">مؤشرات زيادة معدل التسجيل في الدراسات العليا من خريجي </w:t>
            </w:r>
            <w:r>
              <w:rPr>
                <w:rFonts w:ascii="Arial" w:eastAsia="Calibri" w:hAnsi="Arial" w:cs="Arial" w:hint="cs"/>
                <w:rtl/>
              </w:rPr>
              <w:t>برنامج ال</w:t>
            </w:r>
            <w:r w:rsidR="000706D5">
              <w:rPr>
                <w:rFonts w:ascii="Arial" w:eastAsia="Calibri" w:hAnsi="Arial" w:cs="Arial" w:hint="cs"/>
                <w:rtl/>
              </w:rPr>
              <w:t xml:space="preserve">علاقات العامة </w:t>
            </w:r>
          </w:p>
        </w:tc>
        <w:tc>
          <w:tcPr>
            <w:tcW w:w="1464" w:type="dxa"/>
            <w:vAlign w:val="center"/>
          </w:tcPr>
          <w:p w14:paraId="2BB059F8" w14:textId="77777777" w:rsidR="00235141" w:rsidRPr="00F74232" w:rsidRDefault="00235141" w:rsidP="00235141">
            <w:pPr>
              <w:spacing w:line="360" w:lineRule="exact"/>
              <w:jc w:val="center"/>
              <w:rPr>
                <w:rFonts w:ascii="Arial" w:eastAsia="Calibri" w:hAnsi="Arial" w:cs="Arial"/>
                <w:rtl/>
              </w:rPr>
            </w:pPr>
          </w:p>
        </w:tc>
      </w:tr>
    </w:tbl>
    <w:p w14:paraId="4EB39D99" w14:textId="4D9F0B8E" w:rsidR="00235141" w:rsidRPr="00F74232" w:rsidRDefault="00235141" w:rsidP="00235141">
      <w:pPr>
        <w:tabs>
          <w:tab w:val="left" w:pos="5846"/>
        </w:tabs>
        <w:spacing w:after="200" w:line="276" w:lineRule="auto"/>
        <w:ind w:left="-1617"/>
        <w:rPr>
          <w:rFonts w:ascii="Calibri" w:eastAsia="Calibri" w:hAnsi="Calibri" w:cs="Arial"/>
          <w:sz w:val="32"/>
          <w:szCs w:val="32"/>
          <w:rtl/>
          <w:lang w:bidi="ar-EG"/>
        </w:rPr>
      </w:pPr>
    </w:p>
    <w:p w14:paraId="5BB1E626" w14:textId="77777777" w:rsidR="00235141" w:rsidRDefault="00235141" w:rsidP="00235141">
      <w:pPr>
        <w:rPr>
          <w:sz w:val="32"/>
          <w:szCs w:val="32"/>
          <w:rtl/>
          <w:lang w:bidi="ar-EG"/>
        </w:rPr>
      </w:pPr>
    </w:p>
    <w:p w14:paraId="52D72B67" w14:textId="77777777" w:rsidR="00235141" w:rsidRPr="00B02E71" w:rsidRDefault="00235141" w:rsidP="00235141">
      <w:pPr>
        <w:rPr>
          <w:sz w:val="32"/>
          <w:szCs w:val="32"/>
          <w:rtl/>
          <w:lang w:bidi="ar-EG"/>
        </w:rPr>
      </w:pPr>
    </w:p>
    <w:p w14:paraId="23A8E1F7" w14:textId="77777777" w:rsidR="00235141" w:rsidRPr="00AA20B7" w:rsidRDefault="00235141" w:rsidP="00235141">
      <w:pPr>
        <w:rPr>
          <w:sz w:val="32"/>
          <w:szCs w:val="32"/>
          <w:rtl/>
          <w:lang w:bidi="ar-EG"/>
        </w:rPr>
      </w:pPr>
    </w:p>
    <w:p w14:paraId="20F18884" w14:textId="77777777" w:rsidR="00235141" w:rsidRPr="0069031C" w:rsidRDefault="00235141" w:rsidP="00235141">
      <w:pPr>
        <w:tabs>
          <w:tab w:val="left" w:pos="7688"/>
        </w:tabs>
        <w:rPr>
          <w:rtl/>
          <w:lang w:bidi="ar-EG"/>
        </w:rPr>
      </w:pPr>
    </w:p>
    <w:p w14:paraId="39CCC52B" w14:textId="77777777" w:rsidR="008E6C55" w:rsidRPr="0069031C" w:rsidRDefault="008E6C55" w:rsidP="0069031C">
      <w:pPr>
        <w:tabs>
          <w:tab w:val="left" w:pos="7688"/>
        </w:tabs>
        <w:rPr>
          <w:rtl/>
          <w:lang w:bidi="ar-EG"/>
        </w:rPr>
      </w:pPr>
    </w:p>
    <w:sectPr w:rsidR="008E6C55" w:rsidRPr="0069031C" w:rsidSect="00226E53">
      <w:headerReference w:type="default" r:id="rId11"/>
      <w:footerReference w:type="default" r:id="rId12"/>
      <w:type w:val="continuous"/>
      <w:pgSz w:w="11906" w:h="16838"/>
      <w:pgMar w:top="2132" w:right="1134" w:bottom="709" w:left="1134" w:header="794" w:footer="283" w:gutter="0"/>
      <w:pgBorders w:offsetFrom="page">
        <w:top w:val="single" w:sz="12" w:space="24" w:color="auto"/>
        <w:left w:val="single" w:sz="12" w:space="24" w:color="auto"/>
        <w:bottom w:val="single" w:sz="12" w:space="6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EDD34D" w14:textId="77777777" w:rsidR="006D2ACC" w:rsidRDefault="006D2ACC">
      <w:r>
        <w:separator/>
      </w:r>
    </w:p>
  </w:endnote>
  <w:endnote w:type="continuationSeparator" w:id="0">
    <w:p w14:paraId="7A814A2B" w14:textId="77777777" w:rsidR="006D2ACC" w:rsidRDefault="006D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5028CF39-902F-4994-BA43-AA3EB8C0805E}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2" w:fontKey="{DF2DC25A-C309-4D68-9E33-6C9DECD8F535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fontKey="{B79C06E6-D6AD-4BD0-A779-FB6393AA3695}"/>
    <w:embedBold r:id="rId4" w:fontKey="{E6ACCFAD-1107-4921-B63C-ACA3F812E4B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8D7B4D-C065-40D9-8AE9-A5A783B713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6BB0B5A8-2AD6-47B7-B802-4F37F1F96899}"/>
    <w:embedBold r:id="rId7" w:fontKey="{7690B677-8C99-443F-8234-0EBD5E02F4AC}"/>
  </w:font>
  <w:font w:name="ae_AlMothnna">
    <w:altName w:val="Arial"/>
    <w:charset w:val="00"/>
    <w:family w:val="swiss"/>
    <w:pitch w:val="variable"/>
    <w:sig w:usb0="00000000" w:usb1="C0002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76641D9A-220F-4D9F-8B9E-3E7893A2A0E2}"/>
  </w:font>
  <w:font w:name="DIN NEXT™ ARABIC BLACK">
    <w:altName w:val="Segoe UI Semibold"/>
    <w:charset w:val="00"/>
    <w:family w:val="swiss"/>
    <w:pitch w:val="variable"/>
    <w:sig w:usb0="80002003" w:usb1="00000000" w:usb2="00000008" w:usb3="00000000" w:csb0="00000041" w:csb1="00000000"/>
  </w:font>
  <w:font w:name="Ah-moharram-light">
    <w:charset w:val="B2"/>
    <w:family w:val="auto"/>
    <w:pitch w:val="variable"/>
    <w:sig w:usb0="00002001" w:usb1="00000000" w:usb2="00000000" w:usb3="00000000" w:csb0="00000040" w:csb1="00000000"/>
    <w:embedBold r:id="rId9" w:fontKey="{9E681877-F72A-451A-A1A3-9B9220FA747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10" w:fontKey="{97A2428D-DD9B-4222-8ACC-926D8C3AA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35CF6" w14:textId="4DBD33FF" w:rsidR="000A2E63" w:rsidRPr="003E54BE" w:rsidRDefault="000A2E63" w:rsidP="008E6C55">
    <w:pPr>
      <w:pStyle w:val="Footer"/>
      <w:jc w:val="center"/>
      <w:rPr>
        <w:rFonts w:cs="Ah-moharram-light"/>
        <w:b/>
        <w:bCs/>
        <w:sz w:val="32"/>
        <w:szCs w:val="32"/>
        <w:lang w:bidi="ar-EG"/>
      </w:rPr>
    </w:pPr>
    <w:r w:rsidRPr="003E54BE">
      <w:rPr>
        <w:b/>
        <w:bCs/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6171E41" wp14:editId="55DF9025">
              <wp:simplePos x="0" y="0"/>
              <wp:positionH relativeFrom="column">
                <wp:posOffset>-232410</wp:posOffset>
              </wp:positionH>
              <wp:positionV relativeFrom="paragraph">
                <wp:posOffset>2540</wp:posOffset>
              </wp:positionV>
              <wp:extent cx="6568440" cy="15240"/>
              <wp:effectExtent l="0" t="0" r="3810" b="3810"/>
              <wp:wrapNone/>
              <wp:docPr id="12" name="Straight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568440" cy="1524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BAEED78" id="Straight Connector 1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3pt,.2pt" to="498.9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" strokecolor="black [3200]" strokeweight="1pt">
              <v:stroke joinstyle="miter"/>
              <o:lock v:ext="edit" shapetype="f"/>
            </v:line>
          </w:pict>
        </mc:Fallback>
      </mc:AlternateContent>
    </w:r>
    <w:r w:rsidRPr="003E54BE">
      <w:rPr>
        <w:b/>
        <w:bCs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35D7C07" wp14:editId="6ACEA4EC">
              <wp:simplePos x="0" y="0"/>
              <wp:positionH relativeFrom="column">
                <wp:posOffset>-262890</wp:posOffset>
              </wp:positionH>
              <wp:positionV relativeFrom="paragraph">
                <wp:posOffset>40640</wp:posOffset>
              </wp:positionV>
              <wp:extent cx="6621780" cy="22860"/>
              <wp:effectExtent l="76200" t="38100" r="45720" b="91440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621780" cy="2286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5400000" algn="t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2E298DB" id="Straight Connector 1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0.7pt,3.2pt" to="500.7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" strokecolor="black [3200]" strokeweight="3pt">
              <v:stroke joinstyle="miter"/>
              <v:shadow on="t" color="black" opacity="26214f" origin=",-.5" offset="0,3pt"/>
              <o:lock v:ext="edit" shapetype="f"/>
            </v:line>
          </w:pict>
        </mc:Fallback>
      </mc:AlternateConten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معيار   (  </w:t>
    </w:r>
    <w:r>
      <w:rPr>
        <w:rFonts w:cs="Ah-moharram-light" w:hint="cs"/>
        <w:b/>
        <w:bCs/>
        <w:sz w:val="32"/>
        <w:szCs w:val="32"/>
        <w:rtl/>
        <w:lang w:bidi="ar-EG"/>
      </w:rPr>
      <w:t xml:space="preserve">التعزيز والتطوير  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 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)    </w:t>
    </w:r>
    <w:r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برنامج </w:t>
    </w:r>
    <w:r>
      <w:rPr>
        <w:rFonts w:cs="Ah-moharram-light" w:hint="cs"/>
        <w:b/>
        <w:bCs/>
        <w:sz w:val="32"/>
        <w:szCs w:val="32"/>
        <w:rtl/>
        <w:lang w:bidi="ar-EG"/>
      </w:rPr>
      <w:t xml:space="preserve">الصحافة  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      _</w:t>
    </w:r>
    <w:r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كلية   الآداب        _</w:t>
    </w:r>
    <w:r w:rsidRPr="003E54BE">
      <w:rPr>
        <w:rFonts w:cs="Ah-moharram-light"/>
        <w:b/>
        <w:bCs/>
        <w:sz w:val="32"/>
        <w:szCs w:val="32"/>
        <w:rtl/>
        <w:lang w:bidi="ar-EG"/>
      </w:rPr>
      <w:t>–</w:t>
    </w:r>
    <w:r w:rsidRPr="003E54BE">
      <w:rPr>
        <w:rFonts w:cs="Ah-moharram-light" w:hint="cs"/>
        <w:b/>
        <w:bCs/>
        <w:sz w:val="32"/>
        <w:szCs w:val="32"/>
        <w:rtl/>
        <w:lang w:bidi="ar-EG"/>
      </w:rPr>
      <w:t xml:space="preserve"> جامعة   سوهاج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AA7AB" w14:textId="77777777" w:rsidR="006D2ACC" w:rsidRDefault="006D2ACC">
      <w:r>
        <w:separator/>
      </w:r>
    </w:p>
  </w:footnote>
  <w:footnote w:type="continuationSeparator" w:id="0">
    <w:p w14:paraId="611BF6C5" w14:textId="77777777" w:rsidR="006D2ACC" w:rsidRDefault="006D2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31808" w14:textId="45CF580A" w:rsidR="000A2E63" w:rsidRDefault="000A2E63">
    <w:pPr>
      <w:pStyle w:val="Header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4CE1364" wp14:editId="680FA1AF">
              <wp:simplePos x="0" y="0"/>
              <wp:positionH relativeFrom="column">
                <wp:posOffset>1223010</wp:posOffset>
              </wp:positionH>
              <wp:positionV relativeFrom="paragraph">
                <wp:posOffset>6350</wp:posOffset>
              </wp:positionV>
              <wp:extent cx="3710940" cy="678180"/>
              <wp:effectExtent l="0" t="0" r="22860" b="2667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710940" cy="67818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9B9DA4" w14:textId="6E83DAD6" w:rsidR="000A2E63" w:rsidRPr="003E54BE" w:rsidRDefault="000A2E63" w:rsidP="008E6C55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</w:pPr>
                          <w:r w:rsidRPr="003E54BE">
                            <w:rPr>
                              <w:rFonts w:ascii="DIN NEXT™ ARABIC BLACK" w:hAnsi="DIN NEXT™ ARABIC BLACK" w:cs="DIN NEXT™ ARABIC BLACK"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  <w:t>برنامج ال</w:t>
                          </w:r>
                          <w:r>
                            <w:rPr>
                              <w:rFonts w:ascii="DIN NEXT™ ARABIC BLACK" w:hAnsi="DIN NEXT™ ARABIC BLACK" w:cs="DIN NEXT™ ARABIC BLACK"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  <w:lang w:bidi="ar-EG"/>
                            </w:rPr>
                            <w:t xml:space="preserve">صحافة </w:t>
                          </w:r>
                        </w:p>
                        <w:p w14:paraId="16AD633D" w14:textId="3ABAA6BE" w:rsidR="000A2E63" w:rsidRPr="00226E53" w:rsidRDefault="000A2E63" w:rsidP="00226E53">
                          <w:pPr>
                            <w:jc w:val="center"/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lang w:bidi="ar-EG"/>
                            </w:rPr>
                          </w:pPr>
                          <w:r w:rsidRPr="00226E53">
                            <w:rPr>
                              <w:rFonts w:ascii="DIN NEXT™ ARABIC BLACK" w:hAnsi="DIN NEXT™ ARABIC BLACK" w:cs="DIN NEXT™ ARABIC BLACK"/>
                              <w:b/>
                              <w:bCs/>
                              <w:sz w:val="28"/>
                              <w:szCs w:val="28"/>
                              <w:rtl/>
                              <w:lang w:bidi="ar-EG"/>
                            </w:rPr>
                            <w:t>قسم الإعلام – كلية الآداب – جامعة سوهاج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CE1364" id="Rectangle 16" o:spid="_x0000_s1037" style="position:absolute;left:0;text-align:left;margin-left:96.3pt;margin-top:.5pt;width:292.2pt;height:5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" fillcolor="white [3201]" strokecolor="white [3212]" strokeweight="1pt">
              <v:path arrowok="t"/>
              <v:textbox>
                <w:txbxContent>
                  <w:p w14:paraId="259B9DA4" w14:textId="6E83DAD6" w:rsidR="000A2E63" w:rsidRPr="003E54BE" w:rsidRDefault="000A2E63" w:rsidP="008E6C55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</w:pPr>
                    <w:r w:rsidRPr="003E54BE">
                      <w:rPr>
                        <w:rFonts w:ascii="DIN NEXT™ ARABIC BLACK" w:hAnsi="DIN NEXT™ ARABIC BLACK" w:cs="DIN NEXT™ ARABIC BLACK"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  <w:t>برنامج ال</w:t>
                    </w:r>
                    <w:r>
                      <w:rPr>
                        <w:rFonts w:ascii="DIN NEXT™ ARABIC BLACK" w:hAnsi="DIN NEXT™ ARABIC BLACK" w:cs="DIN NEXT™ ARABIC BLACK" w:hint="cs"/>
                        <w:b/>
                        <w:bCs/>
                        <w:sz w:val="28"/>
                        <w:szCs w:val="28"/>
                        <w:u w:val="single"/>
                        <w:rtl/>
                        <w:lang w:bidi="ar-EG"/>
                      </w:rPr>
                      <w:t xml:space="preserve">صحافة </w:t>
                    </w:r>
                  </w:p>
                  <w:p w14:paraId="16AD633D" w14:textId="3ABAA6BE" w:rsidR="000A2E63" w:rsidRPr="00226E53" w:rsidRDefault="000A2E63" w:rsidP="00226E53">
                    <w:pPr>
                      <w:jc w:val="center"/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lang w:bidi="ar-EG"/>
                      </w:rPr>
                    </w:pPr>
                    <w:r w:rsidRPr="00226E53">
                      <w:rPr>
                        <w:rFonts w:ascii="DIN NEXT™ ARABIC BLACK" w:hAnsi="DIN NEXT™ ARABIC BLACK" w:cs="DIN NEXT™ ARABIC BLACK"/>
                        <w:b/>
                        <w:bCs/>
                        <w:sz w:val="28"/>
                        <w:szCs w:val="28"/>
                        <w:rtl/>
                        <w:lang w:bidi="ar-EG"/>
                      </w:rPr>
                      <w:t>قسم الإعلام – كلية الآداب – جامعة سوهاج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7CDC78A" wp14:editId="1C4BDD29">
              <wp:simplePos x="0" y="0"/>
              <wp:positionH relativeFrom="column">
                <wp:posOffset>-316230</wp:posOffset>
              </wp:positionH>
              <wp:positionV relativeFrom="paragraph">
                <wp:posOffset>-130810</wp:posOffset>
              </wp:positionV>
              <wp:extent cx="6751320" cy="914400"/>
              <wp:effectExtent l="133350" t="133350" r="106680" b="13335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51320" cy="9144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AB5080" w14:textId="134BACA0" w:rsidR="000A2E63" w:rsidRDefault="000A2E63" w:rsidP="0068683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96C71E" wp14:editId="1218409D">
                                <wp:extent cx="1823085" cy="792480"/>
                                <wp:effectExtent l="0" t="0" r="5715" b="3810"/>
                                <wp:docPr id="5" name="Picture 5" descr="شعار جامعة سوهاج ـ كلية الأداب , مصر Logo Icon Download - أرض الفوتوشوب  دروس فوتوشوب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شعار جامعة سوهاج ـ كلية الأداب , مصر Logo Icon Download - أرض الفوتوشوب  دروس فوتوشوب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23085" cy="792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hint="cs"/>
                              <w:rtl/>
                              <w:lang w:bidi="ar-EG"/>
                            </w:rPr>
                            <w:t xml:space="preserve">                                                                                              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  <w:r>
                            <w:t xml:space="preserve">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D8EEA8A" wp14:editId="3145F34F">
                                <wp:extent cx="647700" cy="810260"/>
                                <wp:effectExtent l="0" t="0" r="0" b="8890"/>
                                <wp:docPr id="6" name="Picture 6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4" name="Picture 24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5C7603" wp14:editId="4BE652BF">
                                <wp:extent cx="647700" cy="810260"/>
                                <wp:effectExtent l="0" t="0" r="0" b="8890"/>
                                <wp:docPr id="7" name="Picture 7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Picture 22" descr="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810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                                                                                              </w:t>
                          </w:r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7CDC78A" id="Rectangle 15" o:spid="_x0000_s1038" style="position:absolute;left:0;text-align:left;margin-left:-24.9pt;margin-top:-10.3pt;width:531.6pt;height:1in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" fillcolor="white [3201]" stroked="f" strokeweight="1pt">
              <v:shadow on="t" color="black" offset="0,1pt"/>
              <v:path arrowok="t"/>
              <v:textbox>
                <w:txbxContent>
                  <w:p w14:paraId="51AB5080" w14:textId="134BACA0" w:rsidR="000A2E63" w:rsidRDefault="000A2E63" w:rsidP="0068683B">
                    <w:r>
                      <w:rPr>
                        <w:noProof/>
                      </w:rPr>
                      <w:drawing>
                        <wp:inline distT="0" distB="0" distL="0" distR="0" wp14:anchorId="2896C71E" wp14:editId="1218409D">
                          <wp:extent cx="1823085" cy="792480"/>
                          <wp:effectExtent l="0" t="0" r="5715" b="3810"/>
                          <wp:docPr id="5" name="Picture 5" descr="شعار جامعة سوهاج ـ كلية الأداب , مصر Logo Icon Download - أرض الفوتوشوب  دروس فوتوشوب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شعار جامعة سوهاج ـ كلية الأداب , مصر Logo Icon Download - أرض الفوتوشوب  دروس فوتوشوب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23085" cy="792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hint="cs"/>
                        <w:rtl/>
                        <w:lang w:bidi="ar-EG"/>
                      </w:rPr>
                      <w:t xml:space="preserve">                                                                                               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  <w:r>
                      <w:t xml:space="preserve">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6D8EEA8A" wp14:editId="3145F34F">
                          <wp:extent cx="647700" cy="810260"/>
                          <wp:effectExtent l="0" t="0" r="0" b="8890"/>
                          <wp:docPr id="6" name="Picture 6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Picture 24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705C7603" wp14:editId="4BE652BF">
                          <wp:extent cx="647700" cy="810260"/>
                          <wp:effectExtent l="0" t="0" r="0" b="8890"/>
                          <wp:docPr id="7" name="Picture 7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Picture 22" descr="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810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                                                                                              </w:t>
                    </w:r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F8EE453" wp14:editId="0F6E8EF4">
              <wp:simplePos x="0" y="0"/>
              <wp:positionH relativeFrom="column">
                <wp:posOffset>-377190</wp:posOffset>
              </wp:positionH>
              <wp:positionV relativeFrom="paragraph">
                <wp:posOffset>1248410</wp:posOffset>
              </wp:positionV>
              <wp:extent cx="1188720" cy="822960"/>
              <wp:effectExtent l="0" t="0" r="0" b="0"/>
              <wp:wrapNone/>
              <wp:docPr id="14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188720" cy="8229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59CB3E" w14:textId="64CB21B5" w:rsidR="000A2E63" w:rsidRDefault="000A2E63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F8EE453" id="Rectangle 14" o:spid="_x0000_s1039" style="position:absolute;left:0;text-align:left;margin-left:-29.7pt;margin-top:98.3pt;width:93.6pt;height:64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" fillcolor="white [3201]" strokecolor="white [3212]" strokeweight="1pt">
              <v:path arrowok="t"/>
              <v:textbox>
                <w:txbxContent>
                  <w:p w14:paraId="5159CB3E" w14:textId="64CB21B5" w:rsidR="000A2E63" w:rsidRDefault="000A2E63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032545B4" wp14:editId="64D5E178">
              <wp:simplePos x="0" y="0"/>
              <wp:positionH relativeFrom="column">
                <wp:posOffset>5322570</wp:posOffset>
              </wp:positionH>
              <wp:positionV relativeFrom="paragraph">
                <wp:posOffset>1416050</wp:posOffset>
              </wp:positionV>
              <wp:extent cx="1272540" cy="861060"/>
              <wp:effectExtent l="0" t="0" r="381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2540" cy="86106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B202337" w14:textId="58263A4F" w:rsidR="000A2E63" w:rsidRDefault="000A2E63" w:rsidP="00523DD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2545B4" id="Rectangle 13" o:spid="_x0000_s1040" style="position:absolute;left:0;text-align:left;margin-left:419.1pt;margin-top:111.5pt;width:100.2pt;height:67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" fillcolor="white [3201]" strokecolor="white [3212]" strokeweight="1pt">
              <v:path arrowok="t"/>
              <v:textbox>
                <w:txbxContent>
                  <w:p w14:paraId="0B202337" w14:textId="58263A4F" w:rsidR="000A2E63" w:rsidRDefault="000A2E63" w:rsidP="00523DD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 wp14:anchorId="55C3443E" wp14:editId="6AC94888">
          <wp:simplePos x="0" y="0"/>
          <wp:positionH relativeFrom="column">
            <wp:posOffset>114300</wp:posOffset>
          </wp:positionH>
          <wp:positionV relativeFrom="paragraph">
            <wp:posOffset>2027555</wp:posOffset>
          </wp:positionV>
          <wp:extent cx="5486400" cy="5486400"/>
          <wp:effectExtent l="0" t="0" r="0" b="0"/>
          <wp:wrapNone/>
          <wp:docPr id="41" name="صورة 6" descr="الوصف: الوصف: الوصف: Copy of شعار وحدة الجود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6" descr="الوصف: الوصف: الوصف: Copy of شعار وحدة الجودة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88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548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rFonts w:hint="cs"/>
        <w:rtl/>
        <w:lang w:bidi="ar-EG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C329448"/>
    <w:lvl w:ilvl="0">
      <w:start w:val="1"/>
      <w:numFmt w:val="bullet"/>
      <w:pStyle w:val="ListBullet"/>
      <w:lvlText w:val=""/>
      <w:lvlJc w:val="left"/>
      <w:pPr>
        <w:tabs>
          <w:tab w:val="num" w:pos="300"/>
        </w:tabs>
        <w:ind w:left="300" w:hanging="360"/>
      </w:pPr>
      <w:rPr>
        <w:rFonts w:ascii="Symbol" w:hAnsi="Symbol" w:hint="default"/>
      </w:rPr>
    </w:lvl>
  </w:abstractNum>
  <w:abstractNum w:abstractNumId="1" w15:restartNumberingAfterBreak="0">
    <w:nsid w:val="045C6C4B"/>
    <w:multiLevelType w:val="hybridMultilevel"/>
    <w:tmpl w:val="C2C47472"/>
    <w:lvl w:ilvl="0" w:tplc="B308D84E">
      <w:start w:val="10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C3BB8"/>
    <w:multiLevelType w:val="hybridMultilevel"/>
    <w:tmpl w:val="A3FA3F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0F915AA"/>
    <w:multiLevelType w:val="hybridMultilevel"/>
    <w:tmpl w:val="79BA70E6"/>
    <w:lvl w:ilvl="0" w:tplc="8C449E3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Comic Sans MS" w:eastAsia="Times New Roman" w:hAnsi="Comic Sans MS" w:cs="SKR HEAD1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57A0D"/>
    <w:multiLevelType w:val="hybridMultilevel"/>
    <w:tmpl w:val="138E8DF6"/>
    <w:lvl w:ilvl="0" w:tplc="A7109A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B0D04"/>
    <w:multiLevelType w:val="hybridMultilevel"/>
    <w:tmpl w:val="24D453AE"/>
    <w:lvl w:ilvl="0" w:tplc="2ED89344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11A95"/>
    <w:multiLevelType w:val="hybridMultilevel"/>
    <w:tmpl w:val="00B219FE"/>
    <w:lvl w:ilvl="0" w:tplc="B64AE1E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39C3F14"/>
    <w:multiLevelType w:val="hybridMultilevel"/>
    <w:tmpl w:val="97F05ED2"/>
    <w:lvl w:ilvl="0" w:tplc="A7109A08">
      <w:numFmt w:val="bullet"/>
      <w:lvlText w:val="-"/>
      <w:lvlJc w:val="left"/>
      <w:pPr>
        <w:ind w:left="1210" w:hanging="360"/>
      </w:pPr>
      <w:rPr>
        <w:rFonts w:ascii="Times New Roman" w:eastAsia="Times New Roman" w:hAnsi="Times New Roman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364C36"/>
    <w:multiLevelType w:val="hybridMultilevel"/>
    <w:tmpl w:val="0FF8ED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2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53"/>
    <w:rsid w:val="00001282"/>
    <w:rsid w:val="000013C0"/>
    <w:rsid w:val="00002E17"/>
    <w:rsid w:val="000059D3"/>
    <w:rsid w:val="000073EA"/>
    <w:rsid w:val="00014C92"/>
    <w:rsid w:val="00014E71"/>
    <w:rsid w:val="0001543D"/>
    <w:rsid w:val="00021A14"/>
    <w:rsid w:val="00030726"/>
    <w:rsid w:val="0003123E"/>
    <w:rsid w:val="00037FF0"/>
    <w:rsid w:val="000423BF"/>
    <w:rsid w:val="00042692"/>
    <w:rsid w:val="000618D3"/>
    <w:rsid w:val="0006195B"/>
    <w:rsid w:val="00063C03"/>
    <w:rsid w:val="00064ECF"/>
    <w:rsid w:val="000656ED"/>
    <w:rsid w:val="000706D5"/>
    <w:rsid w:val="00077B07"/>
    <w:rsid w:val="00081557"/>
    <w:rsid w:val="0008215C"/>
    <w:rsid w:val="00083029"/>
    <w:rsid w:val="00086558"/>
    <w:rsid w:val="0008789B"/>
    <w:rsid w:val="00090D75"/>
    <w:rsid w:val="00091995"/>
    <w:rsid w:val="000948AB"/>
    <w:rsid w:val="00094E53"/>
    <w:rsid w:val="00096619"/>
    <w:rsid w:val="000A0FC2"/>
    <w:rsid w:val="000A0FF2"/>
    <w:rsid w:val="000A2786"/>
    <w:rsid w:val="000A2E63"/>
    <w:rsid w:val="000B3E46"/>
    <w:rsid w:val="000B7437"/>
    <w:rsid w:val="000C716A"/>
    <w:rsid w:val="000D20F0"/>
    <w:rsid w:val="000D4015"/>
    <w:rsid w:val="000D4957"/>
    <w:rsid w:val="000D56CB"/>
    <w:rsid w:val="000E09AF"/>
    <w:rsid w:val="000E301E"/>
    <w:rsid w:val="000E47AA"/>
    <w:rsid w:val="000E62CA"/>
    <w:rsid w:val="000F29F1"/>
    <w:rsid w:val="00102068"/>
    <w:rsid w:val="001027F9"/>
    <w:rsid w:val="00105D50"/>
    <w:rsid w:val="00106063"/>
    <w:rsid w:val="00107955"/>
    <w:rsid w:val="001112C3"/>
    <w:rsid w:val="0011238F"/>
    <w:rsid w:val="00121708"/>
    <w:rsid w:val="00123BFC"/>
    <w:rsid w:val="00130305"/>
    <w:rsid w:val="001343B2"/>
    <w:rsid w:val="001371B8"/>
    <w:rsid w:val="00140533"/>
    <w:rsid w:val="0014067A"/>
    <w:rsid w:val="00141523"/>
    <w:rsid w:val="00143AF5"/>
    <w:rsid w:val="00150DC1"/>
    <w:rsid w:val="00150E0C"/>
    <w:rsid w:val="00154880"/>
    <w:rsid w:val="001637EE"/>
    <w:rsid w:val="00174B1B"/>
    <w:rsid w:val="00180C28"/>
    <w:rsid w:val="0018100B"/>
    <w:rsid w:val="0018237C"/>
    <w:rsid w:val="001827F4"/>
    <w:rsid w:val="00183B39"/>
    <w:rsid w:val="0018421F"/>
    <w:rsid w:val="001860D7"/>
    <w:rsid w:val="00195745"/>
    <w:rsid w:val="00196518"/>
    <w:rsid w:val="001A03A8"/>
    <w:rsid w:val="001A5196"/>
    <w:rsid w:val="001A6DC3"/>
    <w:rsid w:val="001B52A2"/>
    <w:rsid w:val="001D0FB8"/>
    <w:rsid w:val="001D547F"/>
    <w:rsid w:val="001D7340"/>
    <w:rsid w:val="001D7449"/>
    <w:rsid w:val="001D768B"/>
    <w:rsid w:val="001E44E1"/>
    <w:rsid w:val="001E5CAA"/>
    <w:rsid w:val="001E7DBC"/>
    <w:rsid w:val="001F29CE"/>
    <w:rsid w:val="00203B0F"/>
    <w:rsid w:val="00207C38"/>
    <w:rsid w:val="0021019F"/>
    <w:rsid w:val="002117CE"/>
    <w:rsid w:val="00211D67"/>
    <w:rsid w:val="002158C2"/>
    <w:rsid w:val="00216B6E"/>
    <w:rsid w:val="002173C7"/>
    <w:rsid w:val="00221CDF"/>
    <w:rsid w:val="00226E53"/>
    <w:rsid w:val="00230DBB"/>
    <w:rsid w:val="00233FB2"/>
    <w:rsid w:val="002340F7"/>
    <w:rsid w:val="00235141"/>
    <w:rsid w:val="00240279"/>
    <w:rsid w:val="00242FA6"/>
    <w:rsid w:val="00245F25"/>
    <w:rsid w:val="0024628C"/>
    <w:rsid w:val="00246B17"/>
    <w:rsid w:val="00256F1A"/>
    <w:rsid w:val="002618C9"/>
    <w:rsid w:val="00264658"/>
    <w:rsid w:val="002658E3"/>
    <w:rsid w:val="00266AB4"/>
    <w:rsid w:val="00270C0B"/>
    <w:rsid w:val="00271A5B"/>
    <w:rsid w:val="00271C98"/>
    <w:rsid w:val="00273E02"/>
    <w:rsid w:val="0027575C"/>
    <w:rsid w:val="00277CBC"/>
    <w:rsid w:val="00286420"/>
    <w:rsid w:val="00291A54"/>
    <w:rsid w:val="00294EF6"/>
    <w:rsid w:val="00297AE0"/>
    <w:rsid w:val="002A0626"/>
    <w:rsid w:val="002A0F4D"/>
    <w:rsid w:val="002A2896"/>
    <w:rsid w:val="002A51DC"/>
    <w:rsid w:val="002A5FB5"/>
    <w:rsid w:val="002A614F"/>
    <w:rsid w:val="002A7CCC"/>
    <w:rsid w:val="002B00B6"/>
    <w:rsid w:val="002B4F77"/>
    <w:rsid w:val="002B5D82"/>
    <w:rsid w:val="002B767A"/>
    <w:rsid w:val="002C25AA"/>
    <w:rsid w:val="002C6A2A"/>
    <w:rsid w:val="002D3E34"/>
    <w:rsid w:val="002E2701"/>
    <w:rsid w:val="002E4220"/>
    <w:rsid w:val="002E4FB3"/>
    <w:rsid w:val="002F0ABF"/>
    <w:rsid w:val="002F0C44"/>
    <w:rsid w:val="002F230D"/>
    <w:rsid w:val="002F2539"/>
    <w:rsid w:val="002F39A2"/>
    <w:rsid w:val="002F6CF9"/>
    <w:rsid w:val="0030091A"/>
    <w:rsid w:val="00302BBA"/>
    <w:rsid w:val="00302E7A"/>
    <w:rsid w:val="00307A1D"/>
    <w:rsid w:val="00311A99"/>
    <w:rsid w:val="00311C08"/>
    <w:rsid w:val="003155E9"/>
    <w:rsid w:val="003220EF"/>
    <w:rsid w:val="00323548"/>
    <w:rsid w:val="00327BCC"/>
    <w:rsid w:val="00330DB0"/>
    <w:rsid w:val="00344B72"/>
    <w:rsid w:val="00352200"/>
    <w:rsid w:val="003522FB"/>
    <w:rsid w:val="00353B49"/>
    <w:rsid w:val="0035617E"/>
    <w:rsid w:val="0036565D"/>
    <w:rsid w:val="00372D58"/>
    <w:rsid w:val="00376BA1"/>
    <w:rsid w:val="0037701C"/>
    <w:rsid w:val="00377A04"/>
    <w:rsid w:val="00385629"/>
    <w:rsid w:val="00385883"/>
    <w:rsid w:val="00385DA2"/>
    <w:rsid w:val="0039154E"/>
    <w:rsid w:val="0039198E"/>
    <w:rsid w:val="00397977"/>
    <w:rsid w:val="003A4008"/>
    <w:rsid w:val="003B1A7B"/>
    <w:rsid w:val="003B6282"/>
    <w:rsid w:val="003C5735"/>
    <w:rsid w:val="003C58FB"/>
    <w:rsid w:val="003E06C7"/>
    <w:rsid w:val="003E54BE"/>
    <w:rsid w:val="003F14DE"/>
    <w:rsid w:val="003F2A1E"/>
    <w:rsid w:val="003F5BC5"/>
    <w:rsid w:val="003F6C11"/>
    <w:rsid w:val="0040241E"/>
    <w:rsid w:val="004043E8"/>
    <w:rsid w:val="00411071"/>
    <w:rsid w:val="0041372F"/>
    <w:rsid w:val="004149FB"/>
    <w:rsid w:val="004302B3"/>
    <w:rsid w:val="00432196"/>
    <w:rsid w:val="00432D93"/>
    <w:rsid w:val="0043449D"/>
    <w:rsid w:val="00450732"/>
    <w:rsid w:val="00451D99"/>
    <w:rsid w:val="004569CB"/>
    <w:rsid w:val="0046034C"/>
    <w:rsid w:val="00462BA9"/>
    <w:rsid w:val="00462D1D"/>
    <w:rsid w:val="004636C4"/>
    <w:rsid w:val="00464D6A"/>
    <w:rsid w:val="0047246F"/>
    <w:rsid w:val="0047459F"/>
    <w:rsid w:val="00474B4B"/>
    <w:rsid w:val="00486763"/>
    <w:rsid w:val="00490985"/>
    <w:rsid w:val="00497D3E"/>
    <w:rsid w:val="004A1662"/>
    <w:rsid w:val="004A242E"/>
    <w:rsid w:val="004A35DB"/>
    <w:rsid w:val="004A4CC7"/>
    <w:rsid w:val="004A526D"/>
    <w:rsid w:val="004A7A00"/>
    <w:rsid w:val="004B040B"/>
    <w:rsid w:val="004B4D90"/>
    <w:rsid w:val="004B50B9"/>
    <w:rsid w:val="004B661D"/>
    <w:rsid w:val="004B7082"/>
    <w:rsid w:val="004B7E5E"/>
    <w:rsid w:val="004C27B0"/>
    <w:rsid w:val="004C2892"/>
    <w:rsid w:val="004C56D9"/>
    <w:rsid w:val="004C5F75"/>
    <w:rsid w:val="004D0ED4"/>
    <w:rsid w:val="004D1008"/>
    <w:rsid w:val="004D1BB6"/>
    <w:rsid w:val="004D2781"/>
    <w:rsid w:val="004D7E65"/>
    <w:rsid w:val="004E47C9"/>
    <w:rsid w:val="004E638B"/>
    <w:rsid w:val="004E79A0"/>
    <w:rsid w:val="004F2668"/>
    <w:rsid w:val="004F58F9"/>
    <w:rsid w:val="004F67B6"/>
    <w:rsid w:val="00502686"/>
    <w:rsid w:val="00503758"/>
    <w:rsid w:val="00514016"/>
    <w:rsid w:val="005148BB"/>
    <w:rsid w:val="0051678D"/>
    <w:rsid w:val="00517365"/>
    <w:rsid w:val="00523DD1"/>
    <w:rsid w:val="005255AC"/>
    <w:rsid w:val="00536C59"/>
    <w:rsid w:val="005375E5"/>
    <w:rsid w:val="005419CE"/>
    <w:rsid w:val="00541E7B"/>
    <w:rsid w:val="00553C11"/>
    <w:rsid w:val="00554C0C"/>
    <w:rsid w:val="00555F32"/>
    <w:rsid w:val="005567A3"/>
    <w:rsid w:val="00556A73"/>
    <w:rsid w:val="00556ECF"/>
    <w:rsid w:val="00557433"/>
    <w:rsid w:val="00560A8F"/>
    <w:rsid w:val="00563210"/>
    <w:rsid w:val="00566784"/>
    <w:rsid w:val="00570C64"/>
    <w:rsid w:val="005743B3"/>
    <w:rsid w:val="00574B46"/>
    <w:rsid w:val="00574CBC"/>
    <w:rsid w:val="0057578C"/>
    <w:rsid w:val="00576EF8"/>
    <w:rsid w:val="00577B45"/>
    <w:rsid w:val="005808DA"/>
    <w:rsid w:val="00580921"/>
    <w:rsid w:val="00581448"/>
    <w:rsid w:val="00587878"/>
    <w:rsid w:val="00590752"/>
    <w:rsid w:val="0059152A"/>
    <w:rsid w:val="005978F8"/>
    <w:rsid w:val="005A0D94"/>
    <w:rsid w:val="005A51F3"/>
    <w:rsid w:val="005B03F3"/>
    <w:rsid w:val="005B2204"/>
    <w:rsid w:val="005B50BC"/>
    <w:rsid w:val="005B5132"/>
    <w:rsid w:val="005B53E8"/>
    <w:rsid w:val="005C1CC3"/>
    <w:rsid w:val="005C39D4"/>
    <w:rsid w:val="005C4BE0"/>
    <w:rsid w:val="005C60BC"/>
    <w:rsid w:val="005C6E19"/>
    <w:rsid w:val="005D6F2C"/>
    <w:rsid w:val="005E3101"/>
    <w:rsid w:val="005E41D6"/>
    <w:rsid w:val="005E43D1"/>
    <w:rsid w:val="005E5575"/>
    <w:rsid w:val="005E5E68"/>
    <w:rsid w:val="005E70EE"/>
    <w:rsid w:val="005F14A4"/>
    <w:rsid w:val="005F49F0"/>
    <w:rsid w:val="005F5336"/>
    <w:rsid w:val="0060068D"/>
    <w:rsid w:val="00601497"/>
    <w:rsid w:val="0060242E"/>
    <w:rsid w:val="006032D9"/>
    <w:rsid w:val="00611EB0"/>
    <w:rsid w:val="00615715"/>
    <w:rsid w:val="00620B36"/>
    <w:rsid w:val="00621515"/>
    <w:rsid w:val="006228A7"/>
    <w:rsid w:val="00623622"/>
    <w:rsid w:val="00624FF9"/>
    <w:rsid w:val="0063391E"/>
    <w:rsid w:val="006352A7"/>
    <w:rsid w:val="00636066"/>
    <w:rsid w:val="0063722C"/>
    <w:rsid w:val="00637358"/>
    <w:rsid w:val="00644136"/>
    <w:rsid w:val="00645E95"/>
    <w:rsid w:val="00647023"/>
    <w:rsid w:val="00652CFB"/>
    <w:rsid w:val="00655584"/>
    <w:rsid w:val="006556D8"/>
    <w:rsid w:val="00655D5E"/>
    <w:rsid w:val="0066138D"/>
    <w:rsid w:val="00662C3B"/>
    <w:rsid w:val="00672C53"/>
    <w:rsid w:val="0067677D"/>
    <w:rsid w:val="0068683B"/>
    <w:rsid w:val="0069031C"/>
    <w:rsid w:val="006917DA"/>
    <w:rsid w:val="00692323"/>
    <w:rsid w:val="006926DA"/>
    <w:rsid w:val="006A01E2"/>
    <w:rsid w:val="006A29F1"/>
    <w:rsid w:val="006A719B"/>
    <w:rsid w:val="006A76A2"/>
    <w:rsid w:val="006B0949"/>
    <w:rsid w:val="006B10C1"/>
    <w:rsid w:val="006B17E9"/>
    <w:rsid w:val="006C0A82"/>
    <w:rsid w:val="006D2ACC"/>
    <w:rsid w:val="006D2F88"/>
    <w:rsid w:val="006D3544"/>
    <w:rsid w:val="006D48A1"/>
    <w:rsid w:val="006E45DE"/>
    <w:rsid w:val="006E7CCE"/>
    <w:rsid w:val="006E7E7D"/>
    <w:rsid w:val="006F0F17"/>
    <w:rsid w:val="006F2BBC"/>
    <w:rsid w:val="006F6DD3"/>
    <w:rsid w:val="00706B3B"/>
    <w:rsid w:val="007075CA"/>
    <w:rsid w:val="00710FA5"/>
    <w:rsid w:val="007123A3"/>
    <w:rsid w:val="007139FF"/>
    <w:rsid w:val="00715257"/>
    <w:rsid w:val="00720F21"/>
    <w:rsid w:val="0072298C"/>
    <w:rsid w:val="00723EC5"/>
    <w:rsid w:val="00724BB4"/>
    <w:rsid w:val="0073260E"/>
    <w:rsid w:val="0073267D"/>
    <w:rsid w:val="00733AC7"/>
    <w:rsid w:val="00741553"/>
    <w:rsid w:val="007464C8"/>
    <w:rsid w:val="00751C9A"/>
    <w:rsid w:val="00753E62"/>
    <w:rsid w:val="00760F3F"/>
    <w:rsid w:val="007613BE"/>
    <w:rsid w:val="007613BF"/>
    <w:rsid w:val="00763566"/>
    <w:rsid w:val="0076475A"/>
    <w:rsid w:val="00766334"/>
    <w:rsid w:val="007670C3"/>
    <w:rsid w:val="00775991"/>
    <w:rsid w:val="00776D3A"/>
    <w:rsid w:val="00777E35"/>
    <w:rsid w:val="00781830"/>
    <w:rsid w:val="00782121"/>
    <w:rsid w:val="00784BC9"/>
    <w:rsid w:val="0078598B"/>
    <w:rsid w:val="00785E7D"/>
    <w:rsid w:val="0078726D"/>
    <w:rsid w:val="007878E6"/>
    <w:rsid w:val="00790A2C"/>
    <w:rsid w:val="00792127"/>
    <w:rsid w:val="00795291"/>
    <w:rsid w:val="00796A14"/>
    <w:rsid w:val="00796E60"/>
    <w:rsid w:val="00797CCA"/>
    <w:rsid w:val="007B0A78"/>
    <w:rsid w:val="007B433D"/>
    <w:rsid w:val="007B5D74"/>
    <w:rsid w:val="007B5ED6"/>
    <w:rsid w:val="007B64A4"/>
    <w:rsid w:val="007B7C07"/>
    <w:rsid w:val="007C0E94"/>
    <w:rsid w:val="007C4AE4"/>
    <w:rsid w:val="007D2DF0"/>
    <w:rsid w:val="007D5563"/>
    <w:rsid w:val="007E513F"/>
    <w:rsid w:val="007E7071"/>
    <w:rsid w:val="007E7669"/>
    <w:rsid w:val="007F6A27"/>
    <w:rsid w:val="007F6CFA"/>
    <w:rsid w:val="007F738E"/>
    <w:rsid w:val="0080193A"/>
    <w:rsid w:val="00804E1C"/>
    <w:rsid w:val="0080606E"/>
    <w:rsid w:val="00806CEB"/>
    <w:rsid w:val="0081032E"/>
    <w:rsid w:val="00810E1C"/>
    <w:rsid w:val="008139AD"/>
    <w:rsid w:val="008150AE"/>
    <w:rsid w:val="00816662"/>
    <w:rsid w:val="00816813"/>
    <w:rsid w:val="0081722D"/>
    <w:rsid w:val="008303A8"/>
    <w:rsid w:val="008307F7"/>
    <w:rsid w:val="008332F0"/>
    <w:rsid w:val="0083457A"/>
    <w:rsid w:val="00834F42"/>
    <w:rsid w:val="00837901"/>
    <w:rsid w:val="0084253B"/>
    <w:rsid w:val="00842548"/>
    <w:rsid w:val="00846928"/>
    <w:rsid w:val="0085070F"/>
    <w:rsid w:val="0086201C"/>
    <w:rsid w:val="008624CB"/>
    <w:rsid w:val="00862C13"/>
    <w:rsid w:val="008718F4"/>
    <w:rsid w:val="00871D62"/>
    <w:rsid w:val="00872ADC"/>
    <w:rsid w:val="00873C04"/>
    <w:rsid w:val="00880079"/>
    <w:rsid w:val="00880EB6"/>
    <w:rsid w:val="008811E6"/>
    <w:rsid w:val="0088262E"/>
    <w:rsid w:val="00882DB6"/>
    <w:rsid w:val="00885DD7"/>
    <w:rsid w:val="00886070"/>
    <w:rsid w:val="00886FE4"/>
    <w:rsid w:val="00887A25"/>
    <w:rsid w:val="00891B72"/>
    <w:rsid w:val="00892C4E"/>
    <w:rsid w:val="00893747"/>
    <w:rsid w:val="008A461B"/>
    <w:rsid w:val="008A740A"/>
    <w:rsid w:val="008B5F54"/>
    <w:rsid w:val="008B6084"/>
    <w:rsid w:val="008C2424"/>
    <w:rsid w:val="008D0E5A"/>
    <w:rsid w:val="008D28DA"/>
    <w:rsid w:val="008D794A"/>
    <w:rsid w:val="008D7B0B"/>
    <w:rsid w:val="008E191A"/>
    <w:rsid w:val="008E6C55"/>
    <w:rsid w:val="008F06EB"/>
    <w:rsid w:val="008F11D5"/>
    <w:rsid w:val="008F2ABE"/>
    <w:rsid w:val="008F3579"/>
    <w:rsid w:val="008F3668"/>
    <w:rsid w:val="00900C1C"/>
    <w:rsid w:val="00901D76"/>
    <w:rsid w:val="00903D01"/>
    <w:rsid w:val="00905B31"/>
    <w:rsid w:val="00910B37"/>
    <w:rsid w:val="009115C7"/>
    <w:rsid w:val="00911A8C"/>
    <w:rsid w:val="00922C3A"/>
    <w:rsid w:val="00925D48"/>
    <w:rsid w:val="00926B9C"/>
    <w:rsid w:val="00927867"/>
    <w:rsid w:val="009312F4"/>
    <w:rsid w:val="00931CED"/>
    <w:rsid w:val="00933AF0"/>
    <w:rsid w:val="009343CF"/>
    <w:rsid w:val="00934972"/>
    <w:rsid w:val="00934BE9"/>
    <w:rsid w:val="009351E9"/>
    <w:rsid w:val="00935EF5"/>
    <w:rsid w:val="00936EAD"/>
    <w:rsid w:val="00940FA8"/>
    <w:rsid w:val="00941D16"/>
    <w:rsid w:val="00942625"/>
    <w:rsid w:val="0094498F"/>
    <w:rsid w:val="00945C52"/>
    <w:rsid w:val="00946056"/>
    <w:rsid w:val="00950AB9"/>
    <w:rsid w:val="00954A9B"/>
    <w:rsid w:val="00957095"/>
    <w:rsid w:val="00972197"/>
    <w:rsid w:val="00972F45"/>
    <w:rsid w:val="00974E6C"/>
    <w:rsid w:val="009767C8"/>
    <w:rsid w:val="00976BF7"/>
    <w:rsid w:val="00981D10"/>
    <w:rsid w:val="009823F5"/>
    <w:rsid w:val="00982C8E"/>
    <w:rsid w:val="0098640A"/>
    <w:rsid w:val="0098756A"/>
    <w:rsid w:val="009876DA"/>
    <w:rsid w:val="00990345"/>
    <w:rsid w:val="00990BC2"/>
    <w:rsid w:val="00994C08"/>
    <w:rsid w:val="00996B4E"/>
    <w:rsid w:val="00997013"/>
    <w:rsid w:val="009A44CE"/>
    <w:rsid w:val="009A53C0"/>
    <w:rsid w:val="009A6160"/>
    <w:rsid w:val="009A62E5"/>
    <w:rsid w:val="009B0B94"/>
    <w:rsid w:val="009B0ED1"/>
    <w:rsid w:val="009C0A07"/>
    <w:rsid w:val="009C2B04"/>
    <w:rsid w:val="009C4CC3"/>
    <w:rsid w:val="009C7F8C"/>
    <w:rsid w:val="009D3431"/>
    <w:rsid w:val="009D42A7"/>
    <w:rsid w:val="009D4CC7"/>
    <w:rsid w:val="009E5952"/>
    <w:rsid w:val="009F3C9D"/>
    <w:rsid w:val="009F5355"/>
    <w:rsid w:val="00A00310"/>
    <w:rsid w:val="00A01356"/>
    <w:rsid w:val="00A0187D"/>
    <w:rsid w:val="00A03893"/>
    <w:rsid w:val="00A07DA1"/>
    <w:rsid w:val="00A13156"/>
    <w:rsid w:val="00A13797"/>
    <w:rsid w:val="00A17AA0"/>
    <w:rsid w:val="00A2048F"/>
    <w:rsid w:val="00A27B9D"/>
    <w:rsid w:val="00A338DB"/>
    <w:rsid w:val="00A359C7"/>
    <w:rsid w:val="00A35C19"/>
    <w:rsid w:val="00A36572"/>
    <w:rsid w:val="00A37132"/>
    <w:rsid w:val="00A40E48"/>
    <w:rsid w:val="00A420F6"/>
    <w:rsid w:val="00A44713"/>
    <w:rsid w:val="00A54715"/>
    <w:rsid w:val="00A6189D"/>
    <w:rsid w:val="00A61E20"/>
    <w:rsid w:val="00A67798"/>
    <w:rsid w:val="00A704A8"/>
    <w:rsid w:val="00A71A20"/>
    <w:rsid w:val="00A764BE"/>
    <w:rsid w:val="00A76A32"/>
    <w:rsid w:val="00A777F0"/>
    <w:rsid w:val="00A77B20"/>
    <w:rsid w:val="00A77F47"/>
    <w:rsid w:val="00A81A1C"/>
    <w:rsid w:val="00A83965"/>
    <w:rsid w:val="00A87D5D"/>
    <w:rsid w:val="00A87F19"/>
    <w:rsid w:val="00A93D50"/>
    <w:rsid w:val="00A94816"/>
    <w:rsid w:val="00A95373"/>
    <w:rsid w:val="00A95D32"/>
    <w:rsid w:val="00AA1AB6"/>
    <w:rsid w:val="00AA2189"/>
    <w:rsid w:val="00AA7515"/>
    <w:rsid w:val="00AA7A85"/>
    <w:rsid w:val="00AA7F68"/>
    <w:rsid w:val="00AB28A7"/>
    <w:rsid w:val="00AB2987"/>
    <w:rsid w:val="00AB383B"/>
    <w:rsid w:val="00AC1526"/>
    <w:rsid w:val="00AC2B5E"/>
    <w:rsid w:val="00AC3911"/>
    <w:rsid w:val="00AC689C"/>
    <w:rsid w:val="00AD0808"/>
    <w:rsid w:val="00AD1F8A"/>
    <w:rsid w:val="00AE674C"/>
    <w:rsid w:val="00AF0D2E"/>
    <w:rsid w:val="00AF3449"/>
    <w:rsid w:val="00AF3B67"/>
    <w:rsid w:val="00B01364"/>
    <w:rsid w:val="00B03867"/>
    <w:rsid w:val="00B05ACE"/>
    <w:rsid w:val="00B117F8"/>
    <w:rsid w:val="00B11A96"/>
    <w:rsid w:val="00B2104E"/>
    <w:rsid w:val="00B2124A"/>
    <w:rsid w:val="00B21FC5"/>
    <w:rsid w:val="00B22275"/>
    <w:rsid w:val="00B23A50"/>
    <w:rsid w:val="00B31945"/>
    <w:rsid w:val="00B33516"/>
    <w:rsid w:val="00B3434E"/>
    <w:rsid w:val="00B50248"/>
    <w:rsid w:val="00B57771"/>
    <w:rsid w:val="00B634D4"/>
    <w:rsid w:val="00B64399"/>
    <w:rsid w:val="00B66EFD"/>
    <w:rsid w:val="00B66F93"/>
    <w:rsid w:val="00B67AEE"/>
    <w:rsid w:val="00B73A1A"/>
    <w:rsid w:val="00B8230A"/>
    <w:rsid w:val="00B871C3"/>
    <w:rsid w:val="00B87548"/>
    <w:rsid w:val="00B90A71"/>
    <w:rsid w:val="00B92BAE"/>
    <w:rsid w:val="00BA0108"/>
    <w:rsid w:val="00BA4E27"/>
    <w:rsid w:val="00BA6D1B"/>
    <w:rsid w:val="00BB310F"/>
    <w:rsid w:val="00BB739C"/>
    <w:rsid w:val="00BC0842"/>
    <w:rsid w:val="00BC0C66"/>
    <w:rsid w:val="00BC701A"/>
    <w:rsid w:val="00BD19B4"/>
    <w:rsid w:val="00BD1AD6"/>
    <w:rsid w:val="00BD4C0F"/>
    <w:rsid w:val="00BD5E18"/>
    <w:rsid w:val="00BD68B6"/>
    <w:rsid w:val="00BD6E27"/>
    <w:rsid w:val="00BD72A7"/>
    <w:rsid w:val="00BE1EFD"/>
    <w:rsid w:val="00BE2861"/>
    <w:rsid w:val="00BF150E"/>
    <w:rsid w:val="00BF20BC"/>
    <w:rsid w:val="00BF3A44"/>
    <w:rsid w:val="00BF4ECF"/>
    <w:rsid w:val="00C02662"/>
    <w:rsid w:val="00C0700A"/>
    <w:rsid w:val="00C13427"/>
    <w:rsid w:val="00C22C6B"/>
    <w:rsid w:val="00C22D67"/>
    <w:rsid w:val="00C247BA"/>
    <w:rsid w:val="00C24DF5"/>
    <w:rsid w:val="00C25FDD"/>
    <w:rsid w:val="00C2701B"/>
    <w:rsid w:val="00C31EC9"/>
    <w:rsid w:val="00C348C4"/>
    <w:rsid w:val="00C45877"/>
    <w:rsid w:val="00C473FD"/>
    <w:rsid w:val="00C517F7"/>
    <w:rsid w:val="00C6180B"/>
    <w:rsid w:val="00C62E63"/>
    <w:rsid w:val="00C63AAA"/>
    <w:rsid w:val="00C660A1"/>
    <w:rsid w:val="00C67CA4"/>
    <w:rsid w:val="00C732D8"/>
    <w:rsid w:val="00C734EB"/>
    <w:rsid w:val="00C8080B"/>
    <w:rsid w:val="00C80C74"/>
    <w:rsid w:val="00C83998"/>
    <w:rsid w:val="00C84E47"/>
    <w:rsid w:val="00C91D9E"/>
    <w:rsid w:val="00C94808"/>
    <w:rsid w:val="00C96157"/>
    <w:rsid w:val="00C96F63"/>
    <w:rsid w:val="00CB0BD3"/>
    <w:rsid w:val="00CB2FF1"/>
    <w:rsid w:val="00CB7E36"/>
    <w:rsid w:val="00CC4225"/>
    <w:rsid w:val="00CC4FF2"/>
    <w:rsid w:val="00CC578F"/>
    <w:rsid w:val="00CC6776"/>
    <w:rsid w:val="00CD111C"/>
    <w:rsid w:val="00CD4098"/>
    <w:rsid w:val="00CD589C"/>
    <w:rsid w:val="00CD6ABF"/>
    <w:rsid w:val="00CD7806"/>
    <w:rsid w:val="00CE077F"/>
    <w:rsid w:val="00CE161B"/>
    <w:rsid w:val="00CE22D2"/>
    <w:rsid w:val="00CE2C0D"/>
    <w:rsid w:val="00CE7B17"/>
    <w:rsid w:val="00CF1BCC"/>
    <w:rsid w:val="00CF3A00"/>
    <w:rsid w:val="00CF4286"/>
    <w:rsid w:val="00CF58D2"/>
    <w:rsid w:val="00D03930"/>
    <w:rsid w:val="00D03AF4"/>
    <w:rsid w:val="00D03B43"/>
    <w:rsid w:val="00D060B7"/>
    <w:rsid w:val="00D06E99"/>
    <w:rsid w:val="00D10987"/>
    <w:rsid w:val="00D11245"/>
    <w:rsid w:val="00D11AE7"/>
    <w:rsid w:val="00D13322"/>
    <w:rsid w:val="00D148C1"/>
    <w:rsid w:val="00D1505F"/>
    <w:rsid w:val="00D16B18"/>
    <w:rsid w:val="00D17693"/>
    <w:rsid w:val="00D23B78"/>
    <w:rsid w:val="00D23DB3"/>
    <w:rsid w:val="00D31BEF"/>
    <w:rsid w:val="00D32670"/>
    <w:rsid w:val="00D35ADC"/>
    <w:rsid w:val="00D363AC"/>
    <w:rsid w:val="00D37916"/>
    <w:rsid w:val="00D43FAC"/>
    <w:rsid w:val="00D45614"/>
    <w:rsid w:val="00D45B5F"/>
    <w:rsid w:val="00D51B87"/>
    <w:rsid w:val="00D567B8"/>
    <w:rsid w:val="00D602A5"/>
    <w:rsid w:val="00D60629"/>
    <w:rsid w:val="00D642CF"/>
    <w:rsid w:val="00D6563F"/>
    <w:rsid w:val="00D7115A"/>
    <w:rsid w:val="00D72882"/>
    <w:rsid w:val="00D733CB"/>
    <w:rsid w:val="00D7585D"/>
    <w:rsid w:val="00D81303"/>
    <w:rsid w:val="00D901EB"/>
    <w:rsid w:val="00D90A4B"/>
    <w:rsid w:val="00D90AA7"/>
    <w:rsid w:val="00D9153A"/>
    <w:rsid w:val="00D91651"/>
    <w:rsid w:val="00D91C8E"/>
    <w:rsid w:val="00D96C9F"/>
    <w:rsid w:val="00D96D79"/>
    <w:rsid w:val="00DA0B88"/>
    <w:rsid w:val="00DA74C1"/>
    <w:rsid w:val="00DB0A38"/>
    <w:rsid w:val="00DB2C19"/>
    <w:rsid w:val="00DB3DC6"/>
    <w:rsid w:val="00DB6855"/>
    <w:rsid w:val="00DC0578"/>
    <w:rsid w:val="00DC39B8"/>
    <w:rsid w:val="00DC6B9D"/>
    <w:rsid w:val="00DD2AF7"/>
    <w:rsid w:val="00DD44A6"/>
    <w:rsid w:val="00DF1312"/>
    <w:rsid w:val="00DF65BA"/>
    <w:rsid w:val="00E00785"/>
    <w:rsid w:val="00E0671D"/>
    <w:rsid w:val="00E07540"/>
    <w:rsid w:val="00E10358"/>
    <w:rsid w:val="00E106EF"/>
    <w:rsid w:val="00E11015"/>
    <w:rsid w:val="00E110A0"/>
    <w:rsid w:val="00E1305F"/>
    <w:rsid w:val="00E13370"/>
    <w:rsid w:val="00E1446D"/>
    <w:rsid w:val="00E15E15"/>
    <w:rsid w:val="00E16B31"/>
    <w:rsid w:val="00E214E5"/>
    <w:rsid w:val="00E27F80"/>
    <w:rsid w:val="00E30888"/>
    <w:rsid w:val="00E351F4"/>
    <w:rsid w:val="00E367B8"/>
    <w:rsid w:val="00E37BC2"/>
    <w:rsid w:val="00E51660"/>
    <w:rsid w:val="00E5347A"/>
    <w:rsid w:val="00E54A8E"/>
    <w:rsid w:val="00E572A8"/>
    <w:rsid w:val="00E61227"/>
    <w:rsid w:val="00E63226"/>
    <w:rsid w:val="00E651ED"/>
    <w:rsid w:val="00E660A5"/>
    <w:rsid w:val="00E71933"/>
    <w:rsid w:val="00E74744"/>
    <w:rsid w:val="00E77DD6"/>
    <w:rsid w:val="00E80A3C"/>
    <w:rsid w:val="00E818BD"/>
    <w:rsid w:val="00E83874"/>
    <w:rsid w:val="00E83C2A"/>
    <w:rsid w:val="00E84DBD"/>
    <w:rsid w:val="00E852D5"/>
    <w:rsid w:val="00E8637F"/>
    <w:rsid w:val="00EA2115"/>
    <w:rsid w:val="00EA3AC2"/>
    <w:rsid w:val="00EA3B2C"/>
    <w:rsid w:val="00EA49E4"/>
    <w:rsid w:val="00EA78CA"/>
    <w:rsid w:val="00EB3AC7"/>
    <w:rsid w:val="00EC11F1"/>
    <w:rsid w:val="00EC1750"/>
    <w:rsid w:val="00EC1960"/>
    <w:rsid w:val="00EC5D20"/>
    <w:rsid w:val="00EC775C"/>
    <w:rsid w:val="00ED4302"/>
    <w:rsid w:val="00EE0F66"/>
    <w:rsid w:val="00EF05AB"/>
    <w:rsid w:val="00EF0C37"/>
    <w:rsid w:val="00EF539C"/>
    <w:rsid w:val="00EF696A"/>
    <w:rsid w:val="00F0542B"/>
    <w:rsid w:val="00F0687F"/>
    <w:rsid w:val="00F1523D"/>
    <w:rsid w:val="00F2511B"/>
    <w:rsid w:val="00F25A23"/>
    <w:rsid w:val="00F340F8"/>
    <w:rsid w:val="00F346B4"/>
    <w:rsid w:val="00F35625"/>
    <w:rsid w:val="00F432A0"/>
    <w:rsid w:val="00F46AAD"/>
    <w:rsid w:val="00F47D20"/>
    <w:rsid w:val="00F50F41"/>
    <w:rsid w:val="00F5176F"/>
    <w:rsid w:val="00F56534"/>
    <w:rsid w:val="00F56F3F"/>
    <w:rsid w:val="00F57572"/>
    <w:rsid w:val="00F576A3"/>
    <w:rsid w:val="00F63C3E"/>
    <w:rsid w:val="00F76282"/>
    <w:rsid w:val="00F80F06"/>
    <w:rsid w:val="00F85388"/>
    <w:rsid w:val="00F865D4"/>
    <w:rsid w:val="00F8731C"/>
    <w:rsid w:val="00F87E4B"/>
    <w:rsid w:val="00F906B4"/>
    <w:rsid w:val="00F91306"/>
    <w:rsid w:val="00F92599"/>
    <w:rsid w:val="00F9607F"/>
    <w:rsid w:val="00FA5DFD"/>
    <w:rsid w:val="00FA62FE"/>
    <w:rsid w:val="00FB323F"/>
    <w:rsid w:val="00FB7B01"/>
    <w:rsid w:val="00FC0666"/>
    <w:rsid w:val="00FC2A2C"/>
    <w:rsid w:val="00FD0A3D"/>
    <w:rsid w:val="00FD21AE"/>
    <w:rsid w:val="00FD5C4B"/>
    <w:rsid w:val="00FE5006"/>
    <w:rsid w:val="00FE5376"/>
    <w:rsid w:val="00FF0F05"/>
    <w:rsid w:val="00FF36E9"/>
    <w:rsid w:val="00FF3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C6F9BB"/>
  <w15:docId w15:val="{F9EA501C-DCE9-42F2-8707-651BFE3C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9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53B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978F8"/>
    <w:pPr>
      <w:keepNext/>
      <w:jc w:val="center"/>
      <w:outlineLvl w:val="0"/>
    </w:pPr>
    <w:rPr>
      <w:rFonts w:cs="Traditional Arabic"/>
      <w:b/>
      <w:bCs/>
      <w:i/>
      <w:sz w:val="20"/>
      <w:szCs w:val="20"/>
      <w:lang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78F8"/>
    <w:pPr>
      <w:keepNext/>
      <w:jc w:val="center"/>
      <w:outlineLvl w:val="1"/>
    </w:pPr>
    <w:rPr>
      <w:rFonts w:cs="PT Bold Heading"/>
      <w:b/>
      <w:bCs/>
      <w:i/>
      <w:sz w:val="26"/>
      <w:szCs w:val="26"/>
      <w:lang w:eastAsia="ar-SA" w:bidi="ar-EG"/>
    </w:rPr>
  </w:style>
  <w:style w:type="paragraph" w:styleId="Heading3">
    <w:name w:val="heading 3"/>
    <w:basedOn w:val="Normal"/>
    <w:next w:val="Normal"/>
    <w:link w:val="Heading3Char"/>
    <w:uiPriority w:val="99"/>
    <w:semiHidden/>
    <w:unhideWhenUsed/>
    <w:qFormat/>
    <w:rsid w:val="00002E17"/>
    <w:pPr>
      <w:autoSpaceDE w:val="0"/>
      <w:autoSpaceDN w:val="0"/>
      <w:bidi w:val="0"/>
      <w:adjustRightInd w:val="0"/>
      <w:outlineLvl w:val="2"/>
    </w:pPr>
    <w:rPr>
      <w:rFonts w:ascii="Courier New" w:hAnsi="Courier New" w:cs="Courier New"/>
      <w:b/>
      <w:bCs/>
      <w:color w:val="000000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5978F8"/>
    <w:pPr>
      <w:keepNext/>
      <w:spacing w:before="120"/>
      <w:jc w:val="center"/>
      <w:outlineLvl w:val="3"/>
    </w:pPr>
    <w:rPr>
      <w:rFonts w:cs="PT Bold Heading"/>
      <w:b/>
      <w:bCs/>
      <w:i/>
      <w:sz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78F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5978F8"/>
    <w:pPr>
      <w:tabs>
        <w:tab w:val="center" w:pos="4153"/>
        <w:tab w:val="right" w:pos="8306"/>
      </w:tabs>
    </w:pPr>
  </w:style>
  <w:style w:type="character" w:customStyle="1" w:styleId="Heading1Char">
    <w:name w:val="Heading 1 Char"/>
    <w:link w:val="Heading1"/>
    <w:uiPriority w:val="9"/>
    <w:rsid w:val="005978F8"/>
    <w:rPr>
      <w:rFonts w:cs="Traditional Arabic"/>
      <w:b/>
      <w:bCs/>
      <w:i/>
      <w:lang w:val="en-US" w:eastAsia="ar-SA" w:bidi="ar-SA"/>
    </w:rPr>
  </w:style>
  <w:style w:type="character" w:customStyle="1" w:styleId="Heading2Char">
    <w:name w:val="Heading 2 Char"/>
    <w:link w:val="Heading2"/>
    <w:uiPriority w:val="99"/>
    <w:rsid w:val="005978F8"/>
    <w:rPr>
      <w:rFonts w:cs="PT Bold Heading"/>
      <w:b/>
      <w:bCs/>
      <w:i/>
      <w:sz w:val="26"/>
      <w:szCs w:val="26"/>
      <w:lang w:val="en-US" w:eastAsia="ar-SA" w:bidi="ar-EG"/>
    </w:rPr>
  </w:style>
  <w:style w:type="character" w:customStyle="1" w:styleId="Heading4Char">
    <w:name w:val="Heading 4 Char"/>
    <w:link w:val="Heading4"/>
    <w:rsid w:val="005978F8"/>
    <w:rPr>
      <w:rFonts w:cs="PT Bold Heading"/>
      <w:b/>
      <w:bCs/>
      <w:i/>
      <w:sz w:val="26"/>
      <w:szCs w:val="24"/>
      <w:lang w:val="en-US" w:eastAsia="ar-SA" w:bidi="ar-SA"/>
    </w:rPr>
  </w:style>
  <w:style w:type="table" w:styleId="TableGrid">
    <w:name w:val="Table Grid"/>
    <w:basedOn w:val="TableNormal"/>
    <w:rsid w:val="007B5D7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FD0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D0A3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78CA"/>
    <w:pPr>
      <w:ind w:left="720"/>
      <w:contextualSpacing/>
    </w:pPr>
  </w:style>
  <w:style w:type="character" w:styleId="Hyperlink">
    <w:name w:val="Hyperlink"/>
    <w:uiPriority w:val="99"/>
    <w:unhideWhenUsed/>
    <w:rsid w:val="00926B9C"/>
    <w:rPr>
      <w:color w:val="0000FF"/>
      <w:u w:val="single"/>
    </w:rPr>
  </w:style>
  <w:style w:type="paragraph" w:customStyle="1" w:styleId="2">
    <w:name w:val="سرد الفقرات2"/>
    <w:basedOn w:val="Normal"/>
    <w:rsid w:val="00D90A4B"/>
    <w:pPr>
      <w:spacing w:after="200"/>
      <w:ind w:left="720"/>
    </w:pPr>
    <w:rPr>
      <w:rFonts w:ascii="Calibri" w:hAnsi="Calibri" w:cs="Arial"/>
      <w:sz w:val="22"/>
      <w:szCs w:val="22"/>
    </w:rPr>
  </w:style>
  <w:style w:type="character" w:customStyle="1" w:styleId="HeaderChar">
    <w:name w:val="Header Char"/>
    <w:link w:val="Header"/>
    <w:uiPriority w:val="99"/>
    <w:rsid w:val="00D90A4B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D90A4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8230A"/>
    <w:pPr>
      <w:bidi w:val="0"/>
      <w:spacing w:before="100" w:beforeAutospacing="1" w:after="100" w:afterAutospacing="1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6180B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002E17"/>
    <w:rPr>
      <w:rFonts w:ascii="Courier New" w:hAnsi="Courier New" w:cs="Courier New"/>
      <w:b/>
      <w:bCs/>
      <w:color w:val="000000"/>
      <w:sz w:val="26"/>
      <w:szCs w:val="26"/>
    </w:rPr>
  </w:style>
  <w:style w:type="table" w:customStyle="1" w:styleId="3">
    <w:name w:val="شبكة جدول3"/>
    <w:basedOn w:val="TableNormal"/>
    <w:rsid w:val="00002E17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2E17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002E17"/>
    <w:pPr>
      <w:bidi w:val="0"/>
      <w:spacing w:before="100" w:beforeAutospacing="1" w:after="100" w:afterAutospacing="1"/>
    </w:pPr>
  </w:style>
  <w:style w:type="paragraph" w:styleId="ListBullet">
    <w:name w:val="List Bullet"/>
    <w:basedOn w:val="Normal"/>
    <w:unhideWhenUsed/>
    <w:rsid w:val="00002E17"/>
    <w:pPr>
      <w:numPr>
        <w:numId w:val="1"/>
      </w:numPr>
      <w:contextualSpacing/>
    </w:pPr>
  </w:style>
  <w:style w:type="table" w:customStyle="1" w:styleId="1">
    <w:name w:val="شبكة جدول1"/>
    <w:basedOn w:val="TableNormal"/>
    <w:next w:val="TableGrid"/>
    <w:rsid w:val="00002E17"/>
    <w:pPr>
      <w:jc w:val="righ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TableNormal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uiPriority w:val="39"/>
    <w:rsid w:val="00002E17"/>
    <w:rPr>
      <w:rFonts w:ascii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TableNormal"/>
    <w:uiPriority w:val="39"/>
    <w:rsid w:val="00002E17"/>
    <w:rPr>
      <w:rFonts w:ascii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TableNormal"/>
    <w:next w:val="TableGrid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39"/>
    <w:rsid w:val="00002E17"/>
    <w:rPr>
      <w:rFonts w:ascii="Calibri" w:eastAsia="Calibri" w:hAnsi="Calibri" w:cs="Arial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TableNormal"/>
    <w:next w:val="TableGrid"/>
    <w:uiPriority w:val="39"/>
    <w:rsid w:val="00002E17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TableNormal"/>
    <w:next w:val="TableGrid"/>
    <w:uiPriority w:val="39"/>
    <w:rsid w:val="00002E17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بلا قائمة1"/>
    <w:next w:val="NoList"/>
    <w:uiPriority w:val="99"/>
    <w:semiHidden/>
    <w:unhideWhenUsed/>
    <w:rsid w:val="002C25AA"/>
  </w:style>
  <w:style w:type="table" w:customStyle="1" w:styleId="100">
    <w:name w:val="شبكة جدول10"/>
    <w:basedOn w:val="TableNormal"/>
    <w:next w:val="TableGrid"/>
    <w:uiPriority w:val="39"/>
    <w:rsid w:val="005E43D1"/>
    <w:pPr>
      <w:jc w:val="right"/>
    </w:pPr>
    <w:rPr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93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240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0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611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9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1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24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24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230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034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467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7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7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6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8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02321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2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151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0240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4029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21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3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5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945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1041023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213111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94614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6577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6852101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783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23831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3902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659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4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0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85563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5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7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553911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47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4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2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7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5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8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65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4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676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09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9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9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132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046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17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2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7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82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21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8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30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41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63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25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218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53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8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14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13457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24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6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92615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463930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348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48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8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quality\Desktop\&#1605;&#1603;&#1575;&#1578;&#1576;&#1575;&#1578;%20&#1575;&#1604;&#1580;&#1608;&#1583;&#1577;%20&#1605;&#1593;&#1583;&#1604;&#1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5A0AF786DC1942BE4346833085B897" ma:contentTypeVersion="4" ma:contentTypeDescription="Create a new document." ma:contentTypeScope="" ma:versionID="35ee6f88aa7d2212604d779341128238">
  <xsd:schema xmlns:xsd="http://www.w3.org/2001/XMLSchema" xmlns:xs="http://www.w3.org/2001/XMLSchema" xmlns:p="http://schemas.microsoft.com/office/2006/metadata/properties" xmlns:ns3="6756847e-452b-4e62-9d7a-bffda0100f49" targetNamespace="http://schemas.microsoft.com/office/2006/metadata/properties" ma:root="true" ma:fieldsID="43fbd15d53de5a95b03b5c99c530c99d" ns3:_="">
    <xsd:import namespace="6756847e-452b-4e62-9d7a-bffda0100f4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6847e-452b-4e62-9d7a-bffda0100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C6FA8-76C6-4490-B5E8-8CBB9662D9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511A04-2FB0-421D-BC8C-042E8B0197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F60386-698C-4E88-B27F-16B06BCD4C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6847e-452b-4e62-9d7a-bffda0100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0886D6B-3240-4D47-92F4-8AE4D6841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مكاتبات الجودة معدلة.dotx</Template>
  <TotalTime>0</TotalTime>
  <Pages>13</Pages>
  <Words>1956</Words>
  <Characters>11155</Characters>
  <Application>Microsoft Office Word</Application>
  <DocSecurity>0</DocSecurity>
  <Lines>92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Wesmosis@Yahoo.Dk</Company>
  <LinksUpToDate>false</LinksUpToDate>
  <CharactersWithSpaces>13085</CharactersWithSpaces>
  <SharedDoc>false</SharedDoc>
  <HLinks>
    <vt:vector size="6" baseType="variant">
      <vt:variant>
        <vt:i4>1441851</vt:i4>
      </vt:variant>
      <vt:variant>
        <vt:i4>0</vt:i4>
      </vt:variant>
      <vt:variant>
        <vt:i4>0</vt:i4>
      </vt:variant>
      <vt:variant>
        <vt:i4>5</vt:i4>
      </vt:variant>
      <vt:variant>
        <vt:lpwstr>mailto:qaufasu@gmail.com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quality</dc:creator>
  <cp:keywords/>
  <dc:description/>
  <cp:lastModifiedBy>computer</cp:lastModifiedBy>
  <cp:revision>2</cp:revision>
  <cp:lastPrinted>2022-07-15T15:08:00Z</cp:lastPrinted>
  <dcterms:created xsi:type="dcterms:W3CDTF">2023-08-13T19:40:00Z</dcterms:created>
  <dcterms:modified xsi:type="dcterms:W3CDTF">2023-08-13T19:40:00Z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0x0101005C5A0AF786DC1942BE4346833085B897</vt:lpwstr>
  </property>
</Properties>
</file>