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B3BE0" w14:textId="77777777" w:rsidR="00CD4098" w:rsidRPr="00853170" w:rsidRDefault="00CD4098" w:rsidP="00CD4098">
      <w:pPr>
        <w:ind w:firstLine="458"/>
        <w:rPr>
          <w:rFonts w:cs="PT Bold Heading"/>
          <w:sz w:val="36"/>
          <w:szCs w:val="36"/>
          <w:lang w:bidi="ar-EG"/>
        </w:rPr>
      </w:pPr>
      <w:r w:rsidRPr="00853170">
        <w:rPr>
          <w:rFonts w:cs="PT Bold Heading" w:hint="cs"/>
          <w:sz w:val="36"/>
          <w:szCs w:val="36"/>
          <w:rtl/>
        </w:rPr>
        <w:t>السيد الأستاذ</w:t>
      </w:r>
      <w:r w:rsidRPr="00853170">
        <w:rPr>
          <w:rFonts w:cs="PT Bold Heading" w:hint="cs"/>
          <w:sz w:val="36"/>
          <w:szCs w:val="36"/>
        </w:rPr>
        <w:t xml:space="preserve"> </w:t>
      </w:r>
      <w:r w:rsidRPr="00853170">
        <w:rPr>
          <w:rFonts w:cs="PT Bold Heading" w:hint="cs"/>
          <w:sz w:val="36"/>
          <w:szCs w:val="36"/>
          <w:rtl/>
          <w:lang w:bidi="ar-EG"/>
        </w:rPr>
        <w:t>الدكتور</w:t>
      </w:r>
      <w:r w:rsidRPr="00853170">
        <w:rPr>
          <w:rFonts w:cs="PT Bold Heading" w:hint="cs"/>
          <w:sz w:val="36"/>
          <w:szCs w:val="36"/>
          <w:rtl/>
        </w:rPr>
        <w:t xml:space="preserve">/ </w:t>
      </w:r>
      <w:r w:rsidRPr="00853170">
        <w:rPr>
          <w:rFonts w:cs="PT Bold Heading" w:hint="cs"/>
          <w:sz w:val="36"/>
          <w:szCs w:val="36"/>
          <w:rtl/>
          <w:lang w:bidi="ar-EG"/>
        </w:rPr>
        <w:t>رئيس قسم الإعلام بكلية الآداب</w:t>
      </w:r>
    </w:p>
    <w:p w14:paraId="7444CA1A" w14:textId="77777777" w:rsidR="00CD4098" w:rsidRPr="00853170" w:rsidRDefault="00CD4098" w:rsidP="00CD4098">
      <w:pPr>
        <w:spacing w:line="276" w:lineRule="auto"/>
        <w:ind w:firstLine="458"/>
        <w:jc w:val="center"/>
        <w:rPr>
          <w:rFonts w:ascii="Arial" w:hAnsi="Arial" w:cs="Arial"/>
          <w:sz w:val="40"/>
          <w:szCs w:val="40"/>
          <w:lang w:bidi="ar-EG"/>
        </w:rPr>
      </w:pPr>
      <w:r w:rsidRPr="00853170">
        <w:rPr>
          <w:rFonts w:ascii="Arial" w:hAnsi="Arial" w:cs="Arial"/>
          <w:sz w:val="40"/>
          <w:szCs w:val="40"/>
          <w:rtl/>
          <w:lang w:bidi="ar-EG"/>
        </w:rPr>
        <w:t>تحية طيبة .. وبعد،،</w:t>
      </w:r>
    </w:p>
    <w:p w14:paraId="0E0A3D76" w14:textId="77777777" w:rsidR="00CD4098" w:rsidRPr="00853170" w:rsidRDefault="00CD4098" w:rsidP="00CD4098">
      <w:pPr>
        <w:spacing w:line="276" w:lineRule="auto"/>
        <w:ind w:hanging="1"/>
        <w:rPr>
          <w:rFonts w:ascii="Arial" w:hAnsi="Arial" w:cs="Arial"/>
          <w:sz w:val="14"/>
          <w:szCs w:val="14"/>
          <w:rtl/>
          <w:lang w:bidi="ar-EG"/>
        </w:rPr>
      </w:pPr>
    </w:p>
    <w:p w14:paraId="39E48EA4" w14:textId="77777777" w:rsidR="00CD4098" w:rsidRPr="00853170" w:rsidRDefault="00CD4098" w:rsidP="00CD4098">
      <w:pPr>
        <w:spacing w:line="276" w:lineRule="auto"/>
        <w:ind w:hanging="1"/>
        <w:jc w:val="both"/>
        <w:rPr>
          <w:rFonts w:ascii="Arial" w:hAnsi="Arial" w:cs="Arial"/>
          <w:sz w:val="40"/>
          <w:szCs w:val="40"/>
          <w:rtl/>
          <w:lang w:bidi="ar-EG"/>
        </w:rPr>
      </w:pPr>
      <w:r w:rsidRPr="00853170">
        <w:rPr>
          <w:rFonts w:ascii="Arial" w:hAnsi="Arial" w:cs="Arial"/>
          <w:sz w:val="40"/>
          <w:szCs w:val="40"/>
          <w:rtl/>
          <w:lang w:bidi="ar-EG"/>
        </w:rPr>
        <w:t xml:space="preserve">في ضوء رؤية الهيئة القومية لضمان جودة التعليم والاعتماد التحول إلى نظام الاعتماد البرامجي، وتوجيه وحدة ضمان الجودة وإدارة الكلية بسرعة استيفاء متطلبات الاعتماد البرامجي، وبشأن الانتهاء من ملف </w:t>
      </w:r>
      <w:r>
        <w:rPr>
          <w:rFonts w:ascii="Arial" w:hAnsi="Arial" w:cs="Arial" w:hint="cs"/>
          <w:sz w:val="40"/>
          <w:szCs w:val="40"/>
          <w:rtl/>
          <w:lang w:bidi="ar-EG"/>
        </w:rPr>
        <w:t>د</w:t>
      </w:r>
      <w:r w:rsidRPr="00853170">
        <w:rPr>
          <w:rFonts w:ascii="Arial" w:hAnsi="Arial" w:cs="Arial"/>
          <w:sz w:val="40"/>
          <w:szCs w:val="40"/>
          <w:rtl/>
          <w:lang w:bidi="ar-EG"/>
        </w:rPr>
        <w:t xml:space="preserve"> "</w:t>
      </w:r>
      <w:r>
        <w:rPr>
          <w:rFonts w:ascii="Arial" w:hAnsi="Arial" w:cs="Arial" w:hint="cs"/>
          <w:sz w:val="40"/>
          <w:szCs w:val="40"/>
          <w:rtl/>
          <w:lang w:bidi="ar-EG"/>
        </w:rPr>
        <w:t xml:space="preserve">معيار التعزيز والتطوير لبرنامج الصحافة </w:t>
      </w:r>
      <w:r w:rsidRPr="00853170">
        <w:rPr>
          <w:rFonts w:ascii="Arial" w:hAnsi="Arial" w:cs="Arial"/>
          <w:sz w:val="40"/>
          <w:szCs w:val="40"/>
          <w:rtl/>
          <w:lang w:bidi="ar-EG"/>
        </w:rPr>
        <w:t>".</w:t>
      </w:r>
    </w:p>
    <w:p w14:paraId="1040FAF4" w14:textId="77777777" w:rsidR="00CD4098" w:rsidRPr="00853170" w:rsidRDefault="00CD4098" w:rsidP="00CD4098">
      <w:pPr>
        <w:spacing w:line="276" w:lineRule="auto"/>
        <w:ind w:hanging="1"/>
        <w:jc w:val="both"/>
        <w:rPr>
          <w:rFonts w:ascii="Arial" w:hAnsi="Arial" w:cs="Arial"/>
          <w:sz w:val="6"/>
          <w:szCs w:val="6"/>
          <w:rtl/>
          <w:lang w:bidi="ar-EG"/>
        </w:rPr>
      </w:pPr>
    </w:p>
    <w:p w14:paraId="27E82029" w14:textId="77777777" w:rsidR="00CD4098" w:rsidRPr="00853170" w:rsidRDefault="00CD4098" w:rsidP="00CD4098">
      <w:pPr>
        <w:spacing w:line="276" w:lineRule="auto"/>
        <w:ind w:hanging="1"/>
        <w:jc w:val="both"/>
        <w:rPr>
          <w:rFonts w:ascii="Arial" w:hAnsi="Arial" w:cs="Arial"/>
          <w:sz w:val="6"/>
          <w:szCs w:val="6"/>
          <w:rtl/>
          <w:lang w:bidi="ar-EG"/>
        </w:rPr>
      </w:pPr>
    </w:p>
    <w:p w14:paraId="0F267D3E" w14:textId="0FC4D483" w:rsidR="00CD4098" w:rsidRPr="00853170" w:rsidRDefault="00CD4098" w:rsidP="00CD4098">
      <w:pPr>
        <w:spacing w:line="276" w:lineRule="auto"/>
        <w:ind w:hanging="1"/>
        <w:jc w:val="both"/>
        <w:rPr>
          <w:rFonts w:ascii="Arial" w:hAnsi="Arial" w:cs="Arial"/>
          <w:sz w:val="40"/>
          <w:szCs w:val="40"/>
          <w:rtl/>
          <w:lang w:bidi="ar-EG"/>
        </w:rPr>
      </w:pPr>
      <w:r w:rsidRPr="00853170">
        <w:rPr>
          <w:rFonts w:ascii="Arial" w:hAnsi="Arial" w:cs="Arial"/>
          <w:sz w:val="40"/>
          <w:szCs w:val="40"/>
          <w:rtl/>
          <w:lang w:bidi="ar-EG"/>
        </w:rPr>
        <w:t xml:space="preserve">لذلك أرجو من سيادتكم التكرم بعرض الأمر على </w:t>
      </w:r>
      <w:r>
        <w:rPr>
          <w:rFonts w:ascii="Arial" w:hAnsi="Arial" w:cs="Arial"/>
          <w:sz w:val="40"/>
          <w:szCs w:val="40"/>
          <w:rtl/>
          <w:lang w:bidi="ar-EG"/>
        </w:rPr>
        <w:t xml:space="preserve">مجلس القسم للموافقة على اعتماد </w:t>
      </w:r>
      <w:r>
        <w:rPr>
          <w:rFonts w:ascii="Arial" w:hAnsi="Arial" w:cs="Arial" w:hint="cs"/>
          <w:sz w:val="40"/>
          <w:szCs w:val="40"/>
          <w:rtl/>
          <w:lang w:bidi="ar-EG"/>
        </w:rPr>
        <w:t>خطة التعزيز والتطوير لبرنامج الصحافة</w:t>
      </w:r>
      <w:r>
        <w:rPr>
          <w:rFonts w:ascii="Arial" w:hAnsi="Arial" w:cs="Arial"/>
          <w:sz w:val="40"/>
          <w:szCs w:val="40"/>
          <w:rtl/>
          <w:lang w:bidi="ar-EG"/>
        </w:rPr>
        <w:t xml:space="preserve"> (</w:t>
      </w:r>
      <w:r w:rsidRPr="00853170">
        <w:rPr>
          <w:rFonts w:ascii="Arial" w:hAnsi="Arial" w:cs="Arial"/>
          <w:sz w:val="40"/>
          <w:szCs w:val="40"/>
          <w:rtl/>
          <w:lang w:bidi="ar-EG"/>
        </w:rPr>
        <w:t xml:space="preserve">مرفق طيه </w:t>
      </w:r>
      <w:r>
        <w:rPr>
          <w:rFonts w:ascii="Arial" w:hAnsi="Arial" w:cs="Arial" w:hint="cs"/>
          <w:sz w:val="40"/>
          <w:szCs w:val="40"/>
          <w:rtl/>
          <w:lang w:bidi="ar-EG"/>
        </w:rPr>
        <w:t>خطة التعزيز والتطوير لبرنامج الصحافة</w:t>
      </w:r>
      <w:r w:rsidRPr="00853170">
        <w:rPr>
          <w:rFonts w:ascii="Arial" w:hAnsi="Arial" w:cs="Arial"/>
          <w:sz w:val="40"/>
          <w:szCs w:val="40"/>
          <w:rtl/>
          <w:lang w:bidi="ar-EG"/>
        </w:rPr>
        <w:t>)  .</w:t>
      </w:r>
    </w:p>
    <w:p w14:paraId="529F7DC7" w14:textId="77777777" w:rsidR="00CD4098" w:rsidRPr="00853170" w:rsidRDefault="00CD4098" w:rsidP="00CD4098">
      <w:pPr>
        <w:spacing w:line="276" w:lineRule="auto"/>
        <w:ind w:left="458"/>
        <w:jc w:val="center"/>
        <w:rPr>
          <w:rFonts w:ascii="Arial" w:hAnsi="Arial" w:cs="Arial"/>
          <w:sz w:val="40"/>
          <w:szCs w:val="40"/>
          <w:rtl/>
          <w:lang w:bidi="ar-EG"/>
        </w:rPr>
      </w:pPr>
    </w:p>
    <w:p w14:paraId="4BA9155B" w14:textId="77777777" w:rsidR="00CD4098" w:rsidRPr="00853170" w:rsidRDefault="00CD4098" w:rsidP="00CD4098">
      <w:pPr>
        <w:spacing w:line="276" w:lineRule="auto"/>
        <w:ind w:left="458"/>
        <w:jc w:val="center"/>
        <w:rPr>
          <w:rFonts w:ascii="Arial" w:hAnsi="Arial" w:cs="Arial"/>
          <w:b/>
          <w:bCs/>
          <w:sz w:val="40"/>
          <w:szCs w:val="40"/>
          <w:rtl/>
          <w:lang w:bidi="ar-EG"/>
        </w:rPr>
      </w:pPr>
      <w:r w:rsidRPr="00853170">
        <w:rPr>
          <w:rFonts w:ascii="Arial" w:hAnsi="Arial" w:cs="Arial"/>
          <w:sz w:val="40"/>
          <w:szCs w:val="40"/>
          <w:rtl/>
          <w:lang w:bidi="ar-EG"/>
        </w:rPr>
        <w:t>وتفضلوا بقبول فائق الاحترام ،،،</w:t>
      </w:r>
    </w:p>
    <w:p w14:paraId="30A52AA3" w14:textId="77777777" w:rsidR="00CD4098" w:rsidRDefault="00CD4098" w:rsidP="00CD4098">
      <w:pPr>
        <w:tabs>
          <w:tab w:val="right" w:pos="1718"/>
        </w:tabs>
        <w:rPr>
          <w:rFonts w:cs="PT Bold Heading"/>
          <w:sz w:val="32"/>
          <w:szCs w:val="32"/>
          <w:rtl/>
          <w:lang w:bidi="ar-EG"/>
        </w:rPr>
      </w:pPr>
    </w:p>
    <w:p w14:paraId="4B617C3E" w14:textId="77777777" w:rsidR="00CD4098" w:rsidRPr="005A359B" w:rsidRDefault="00CD4098" w:rsidP="00CD4098">
      <w:pPr>
        <w:tabs>
          <w:tab w:val="right" w:pos="1718"/>
        </w:tabs>
        <w:rPr>
          <w:rFonts w:cs="PT Bold Heading"/>
          <w:b/>
          <w:bCs/>
          <w:sz w:val="32"/>
          <w:szCs w:val="32"/>
          <w:rtl/>
          <w:lang w:bidi="ar-EG"/>
        </w:rPr>
      </w:pPr>
      <w:r w:rsidRPr="005A359B">
        <w:rPr>
          <w:rFonts w:cs="PT Bold Heading" w:hint="cs"/>
          <w:b/>
          <w:bCs/>
          <w:sz w:val="32"/>
          <w:szCs w:val="32"/>
          <w:rtl/>
          <w:lang w:bidi="ar-EG"/>
        </w:rPr>
        <w:t xml:space="preserve">  </w:t>
      </w:r>
      <w:r w:rsidRPr="005A359B">
        <w:rPr>
          <w:rFonts w:cs="PT Bold Heading" w:hint="cs"/>
          <w:b/>
          <w:bCs/>
          <w:sz w:val="32"/>
          <w:szCs w:val="32"/>
          <w:rtl/>
        </w:rPr>
        <w:t xml:space="preserve">      مقدمه لسيادتكم </w:t>
      </w:r>
      <w:r w:rsidRPr="005A359B">
        <w:rPr>
          <w:rFonts w:cs="PT Bold Heading" w:hint="cs"/>
          <w:b/>
          <w:bCs/>
          <w:sz w:val="32"/>
          <w:szCs w:val="32"/>
          <w:rtl/>
        </w:rPr>
        <w:tab/>
        <w:t xml:space="preserve">                                                              يعتمد  </w:t>
      </w:r>
    </w:p>
    <w:p w14:paraId="75E825DF" w14:textId="77777777" w:rsidR="00CD4098" w:rsidRPr="005A359B" w:rsidRDefault="00CD4098" w:rsidP="00CD4098">
      <w:pPr>
        <w:tabs>
          <w:tab w:val="right" w:pos="1718"/>
        </w:tabs>
        <w:rPr>
          <w:rFonts w:cs="PT Bold Heading"/>
          <w:b/>
          <w:bCs/>
          <w:sz w:val="32"/>
          <w:szCs w:val="32"/>
          <w:rtl/>
        </w:rPr>
      </w:pPr>
      <w:r w:rsidRPr="005A359B">
        <w:rPr>
          <w:rFonts w:cs="PT Bold Heading" w:hint="cs"/>
          <w:b/>
          <w:bCs/>
          <w:sz w:val="32"/>
          <w:szCs w:val="32"/>
          <w:rtl/>
        </w:rPr>
        <w:t xml:space="preserve">        </w:t>
      </w:r>
      <w:r>
        <w:rPr>
          <w:rFonts w:cs="PT Bold Heading" w:hint="cs"/>
          <w:b/>
          <w:bCs/>
          <w:sz w:val="32"/>
          <w:szCs w:val="32"/>
          <w:rtl/>
        </w:rPr>
        <w:t>أ. د/ عبدالبساط أحمد هاشم</w:t>
      </w:r>
      <w:r w:rsidRPr="005A359B">
        <w:rPr>
          <w:rFonts w:cs="PT Bold Heading" w:hint="cs"/>
          <w:b/>
          <w:bCs/>
          <w:sz w:val="32"/>
          <w:szCs w:val="32"/>
          <w:rtl/>
        </w:rPr>
        <w:t xml:space="preserve">                                          رئيس قسم الإعلام                </w:t>
      </w:r>
    </w:p>
    <w:p w14:paraId="6601C390" w14:textId="77777777" w:rsidR="00CD4098" w:rsidRPr="005A359B" w:rsidRDefault="00CD4098" w:rsidP="00CD4098">
      <w:pPr>
        <w:tabs>
          <w:tab w:val="right" w:pos="1718"/>
        </w:tabs>
        <w:rPr>
          <w:rFonts w:cs="PT Bold Heading"/>
          <w:b/>
          <w:bCs/>
          <w:sz w:val="32"/>
          <w:szCs w:val="32"/>
          <w:rtl/>
        </w:rPr>
      </w:pPr>
      <w:r w:rsidRPr="005A359B">
        <w:rPr>
          <w:rFonts w:cs="PT Bold Heading" w:hint="cs"/>
          <w:b/>
          <w:bCs/>
          <w:sz w:val="32"/>
          <w:szCs w:val="32"/>
          <w:rtl/>
        </w:rPr>
        <w:t xml:space="preserve">         (                     )                                                      أ.د / فاطمة الزهراء صالح                                   </w:t>
      </w:r>
    </w:p>
    <w:p w14:paraId="6CB84659" w14:textId="77777777" w:rsidR="00CD4098" w:rsidRPr="005A359B" w:rsidRDefault="00CD4098" w:rsidP="00CD4098">
      <w:pPr>
        <w:tabs>
          <w:tab w:val="right" w:pos="1718"/>
        </w:tabs>
        <w:rPr>
          <w:b/>
          <w:bCs/>
          <w:sz w:val="32"/>
          <w:szCs w:val="32"/>
          <w:rtl/>
        </w:rPr>
      </w:pPr>
      <w:r w:rsidRPr="005A359B">
        <w:rPr>
          <w:rFonts w:hint="cs"/>
          <w:b/>
          <w:bCs/>
          <w:sz w:val="32"/>
          <w:szCs w:val="32"/>
          <w:rtl/>
        </w:rPr>
        <w:t xml:space="preserve">  </w:t>
      </w:r>
      <w:r>
        <w:rPr>
          <w:rFonts w:hint="cs"/>
          <w:b/>
          <w:bCs/>
          <w:sz w:val="32"/>
          <w:szCs w:val="32"/>
          <w:rtl/>
        </w:rPr>
        <w:t xml:space="preserve">      </w:t>
      </w:r>
      <w:r w:rsidRPr="005A359B">
        <w:rPr>
          <w:rFonts w:hint="cs"/>
          <w:b/>
          <w:bCs/>
          <w:sz w:val="32"/>
          <w:szCs w:val="32"/>
          <w:rtl/>
        </w:rPr>
        <w:t xml:space="preserve">مقرر </w:t>
      </w:r>
      <w:r>
        <w:rPr>
          <w:rFonts w:hint="cs"/>
          <w:b/>
          <w:bCs/>
          <w:sz w:val="32"/>
          <w:szCs w:val="32"/>
          <w:rtl/>
        </w:rPr>
        <w:t>معيار التعزيز والتطوير</w:t>
      </w:r>
    </w:p>
    <w:p w14:paraId="746FB8C5" w14:textId="77777777" w:rsidR="00CD4098" w:rsidRPr="005A359B" w:rsidRDefault="00CD4098" w:rsidP="00CD4098">
      <w:pPr>
        <w:tabs>
          <w:tab w:val="right" w:pos="1718"/>
        </w:tabs>
        <w:rPr>
          <w:rFonts w:cs="PT Bold Heading"/>
          <w:b/>
          <w:bCs/>
          <w:sz w:val="32"/>
          <w:szCs w:val="32"/>
          <w:rtl/>
        </w:rPr>
      </w:pPr>
      <w:r w:rsidRPr="005A359B">
        <w:rPr>
          <w:rFonts w:hint="cs"/>
          <w:b/>
          <w:bCs/>
          <w:sz w:val="32"/>
          <w:szCs w:val="32"/>
          <w:rtl/>
        </w:rPr>
        <w:t xml:space="preserve">         </w:t>
      </w:r>
      <w:r>
        <w:rPr>
          <w:rFonts w:hint="cs"/>
          <w:b/>
          <w:bCs/>
          <w:sz w:val="32"/>
          <w:szCs w:val="32"/>
          <w:rtl/>
        </w:rPr>
        <w:t xml:space="preserve">    </w:t>
      </w:r>
      <w:r w:rsidRPr="005A359B">
        <w:rPr>
          <w:rFonts w:hint="cs"/>
          <w:b/>
          <w:bCs/>
          <w:sz w:val="32"/>
          <w:szCs w:val="32"/>
          <w:rtl/>
        </w:rPr>
        <w:t>لبرنامج الصحافة</w:t>
      </w:r>
    </w:p>
    <w:p w14:paraId="7D1041E4" w14:textId="77777777" w:rsidR="00CD4098" w:rsidRPr="00853170" w:rsidRDefault="00CD4098" w:rsidP="00CD4098">
      <w:pPr>
        <w:rPr>
          <w:rFonts w:ascii="Arial" w:hAnsi="Arial" w:cs="Arial"/>
          <w:b/>
          <w:bCs/>
          <w:sz w:val="28"/>
          <w:szCs w:val="28"/>
          <w:rtl/>
        </w:rPr>
      </w:pPr>
    </w:p>
    <w:p w14:paraId="73BCD06B" w14:textId="77777777" w:rsidR="00CD4098" w:rsidRPr="00853170" w:rsidRDefault="00CD4098" w:rsidP="00CD4098">
      <w:pPr>
        <w:tabs>
          <w:tab w:val="right" w:pos="1718"/>
        </w:tabs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p w14:paraId="2D949E2C" w14:textId="77777777" w:rsidR="00CD4098" w:rsidRDefault="00CD4098" w:rsidP="00CD4098">
      <w:pPr>
        <w:tabs>
          <w:tab w:val="right" w:pos="1718"/>
        </w:tabs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p w14:paraId="3984B6DB" w14:textId="77777777" w:rsidR="00CD4098" w:rsidRDefault="00CD4098" w:rsidP="00CD4098">
      <w:pPr>
        <w:tabs>
          <w:tab w:val="right" w:pos="1718"/>
        </w:tabs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E67C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5FD1D6" wp14:editId="6001F979">
                <wp:simplePos x="0" y="0"/>
                <wp:positionH relativeFrom="margin">
                  <wp:align>center</wp:align>
                </wp:positionH>
                <wp:positionV relativeFrom="paragraph">
                  <wp:posOffset>198120</wp:posOffset>
                </wp:positionV>
                <wp:extent cx="3032760" cy="344170"/>
                <wp:effectExtent l="0" t="0" r="15240" b="17780"/>
                <wp:wrapNone/>
                <wp:docPr id="2" name="Rectangle 1749737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344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E0D4A9" w14:textId="77777777" w:rsidR="000A2E63" w:rsidRPr="00E67C42" w:rsidRDefault="000A2E63" w:rsidP="00CD4098">
                            <w:pPr>
                              <w:jc w:val="center"/>
                              <w:rPr>
                                <w:color w:val="0D0D0D"/>
                                <w:sz w:val="28"/>
                                <w:szCs w:val="28"/>
                                <w:lang w:bidi="ar-EG"/>
                              </w:rPr>
                            </w:pPr>
                            <w:proofErr w:type="spellStart"/>
                            <w:r w:rsidRPr="00E67C42">
                              <w:rPr>
                                <w:color w:val="0D0D0D"/>
                                <w:sz w:val="28"/>
                                <w:szCs w:val="28"/>
                                <w:lang w:bidi="ar-EG"/>
                              </w:rPr>
                              <w:t>SARM</w:t>
                            </w:r>
                            <w:r>
                              <w:rPr>
                                <w:color w:val="0D0D0D"/>
                                <w:sz w:val="28"/>
                                <w:szCs w:val="28"/>
                                <w:lang w:bidi="ar-EG"/>
                              </w:rPr>
                              <w:t>j</w:t>
                            </w:r>
                            <w:r w:rsidRPr="00E67C42">
                              <w:rPr>
                                <w:color w:val="0D0D0D"/>
                                <w:sz w:val="28"/>
                                <w:szCs w:val="28"/>
                                <w:lang w:bidi="ar-EG"/>
                              </w:rPr>
                              <w:t>F010101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FD1D6" id="Rectangle 1749737432" o:spid="_x0000_s1026" style="position:absolute;left:0;text-align:left;margin-left:0;margin-top:15.6pt;width:238.8pt;height:27.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" fillcolor="window" strokecolor="#262626" strokeweight="1pt">
                <v:textbox>
                  <w:txbxContent>
                    <w:p w14:paraId="3FE0D4A9" w14:textId="77777777" w:rsidR="000A2E63" w:rsidRPr="00E67C42" w:rsidRDefault="000A2E63" w:rsidP="00CD4098">
                      <w:pPr>
                        <w:jc w:val="center"/>
                        <w:rPr>
                          <w:color w:val="0D0D0D"/>
                          <w:sz w:val="28"/>
                          <w:szCs w:val="28"/>
                          <w:lang w:bidi="ar-EG"/>
                        </w:rPr>
                      </w:pPr>
                      <w:proofErr w:type="spellStart"/>
                      <w:r w:rsidRPr="00E67C42">
                        <w:rPr>
                          <w:color w:val="0D0D0D"/>
                          <w:sz w:val="28"/>
                          <w:szCs w:val="28"/>
                          <w:lang w:bidi="ar-EG"/>
                        </w:rPr>
                        <w:t>SARM</w:t>
                      </w:r>
                      <w:r>
                        <w:rPr>
                          <w:color w:val="0D0D0D"/>
                          <w:sz w:val="28"/>
                          <w:szCs w:val="28"/>
                          <w:lang w:bidi="ar-EG"/>
                        </w:rPr>
                        <w:t>j</w:t>
                      </w:r>
                      <w:r w:rsidRPr="00E67C42">
                        <w:rPr>
                          <w:color w:val="0D0D0D"/>
                          <w:sz w:val="28"/>
                          <w:szCs w:val="28"/>
                          <w:lang w:bidi="ar-EG"/>
                        </w:rPr>
                        <w:t>F010101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67C43B" w14:textId="77777777" w:rsidR="00CD4098" w:rsidRDefault="00CD4098" w:rsidP="00CD4098">
      <w:pPr>
        <w:tabs>
          <w:tab w:val="right" w:pos="1718"/>
        </w:tabs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p w14:paraId="2EDFC8A7" w14:textId="77777777" w:rsidR="00CD4098" w:rsidRDefault="00CD4098" w:rsidP="00CD4098">
      <w:pPr>
        <w:tabs>
          <w:tab w:val="right" w:pos="1718"/>
        </w:tabs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p w14:paraId="5A217181" w14:textId="77777777" w:rsidR="00CD4098" w:rsidRDefault="00CD4098" w:rsidP="00CD4098">
      <w:pPr>
        <w:tabs>
          <w:tab w:val="right" w:pos="1718"/>
        </w:tabs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p w14:paraId="500C3C9A" w14:textId="77777777" w:rsidR="00CD4098" w:rsidRDefault="00CD4098" w:rsidP="00CD4098">
      <w:pPr>
        <w:spacing w:line="276" w:lineRule="auto"/>
        <w:rPr>
          <w:rFonts w:ascii="Arial" w:eastAsia="Calibri" w:hAnsi="Arial" w:cs="Arial"/>
          <w:b/>
          <w:bCs/>
          <w:sz w:val="28"/>
          <w:szCs w:val="28"/>
          <w:rtl/>
          <w:lang w:bidi="ar-EG"/>
        </w:rPr>
      </w:pPr>
    </w:p>
    <w:p w14:paraId="007DB884" w14:textId="77777777" w:rsidR="00CD4098" w:rsidRDefault="00CD4098" w:rsidP="00CD4098">
      <w:pPr>
        <w:tabs>
          <w:tab w:val="left" w:pos="7688"/>
        </w:tabs>
        <w:rPr>
          <w:rtl/>
        </w:rPr>
      </w:pPr>
    </w:p>
    <w:p w14:paraId="721C47E3" w14:textId="77777777" w:rsidR="00CD4098" w:rsidRDefault="00CD4098" w:rsidP="00CD4098">
      <w:pPr>
        <w:tabs>
          <w:tab w:val="left" w:pos="7688"/>
        </w:tabs>
        <w:rPr>
          <w:rtl/>
        </w:rPr>
      </w:pPr>
    </w:p>
    <w:p w14:paraId="41FEC88D" w14:textId="77777777" w:rsidR="00CD4098" w:rsidRDefault="00CD4098" w:rsidP="00CD4098">
      <w:pPr>
        <w:tabs>
          <w:tab w:val="left" w:pos="7688"/>
        </w:tabs>
        <w:rPr>
          <w:rtl/>
        </w:rPr>
      </w:pPr>
    </w:p>
    <w:p w14:paraId="66609C9E" w14:textId="77777777" w:rsidR="00CD4098" w:rsidRDefault="00CD4098" w:rsidP="00CD4098">
      <w:pPr>
        <w:jc w:val="center"/>
        <w:rPr>
          <w:rFonts w:cs="PT Bold Heading"/>
          <w:sz w:val="32"/>
          <w:szCs w:val="32"/>
          <w:rtl/>
        </w:rPr>
      </w:pPr>
    </w:p>
    <w:p w14:paraId="2365399C" w14:textId="77777777" w:rsidR="00CD4098" w:rsidRDefault="00CD4098" w:rsidP="00CD4098">
      <w:pPr>
        <w:jc w:val="center"/>
        <w:rPr>
          <w:rFonts w:cs="PT Bold Heading"/>
          <w:sz w:val="32"/>
          <w:szCs w:val="32"/>
          <w:rtl/>
        </w:rPr>
      </w:pPr>
    </w:p>
    <w:p w14:paraId="01645E5A" w14:textId="77777777" w:rsidR="00235141" w:rsidRDefault="00235141" w:rsidP="00235141">
      <w:pPr>
        <w:rPr>
          <w:sz w:val="32"/>
          <w:szCs w:val="32"/>
          <w:rtl/>
          <w:lang w:bidi="ar-EG"/>
        </w:rPr>
      </w:pPr>
      <w:r>
        <w:rPr>
          <w:sz w:val="32"/>
          <w:szCs w:val="32"/>
          <w:rtl/>
        </w:rPr>
        <w:lastRenderedPageBreak/>
        <w:t xml:space="preserve">     </w:t>
      </w:r>
    </w:p>
    <w:p w14:paraId="028443E5" w14:textId="77777777" w:rsidR="00235141" w:rsidRPr="00F74232" w:rsidRDefault="00235141" w:rsidP="00235141">
      <w:pPr>
        <w:spacing w:after="200" w:line="276" w:lineRule="auto"/>
        <w:rPr>
          <w:rFonts w:ascii="Calibri" w:eastAsia="Calibri" w:hAnsi="Calibri" w:cs="Arial"/>
          <w:sz w:val="32"/>
          <w:szCs w:val="32"/>
        </w:rPr>
      </w:pPr>
      <w:r w:rsidRPr="00F74232">
        <w:rPr>
          <w:rFonts w:ascii="Calibri" w:eastAsia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D0EE3E0" wp14:editId="6F4903DB">
                <wp:simplePos x="0" y="0"/>
                <wp:positionH relativeFrom="column">
                  <wp:posOffset>-361950</wp:posOffset>
                </wp:positionH>
                <wp:positionV relativeFrom="paragraph">
                  <wp:posOffset>361950</wp:posOffset>
                </wp:positionV>
                <wp:extent cx="6200775" cy="714375"/>
                <wp:effectExtent l="0" t="0" r="47625" b="66675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077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65FFB5" id="Rounded Rectangle 20" o:spid="_x0000_s1026" style="position:absolute;left:0;text-align:left;margin-left:-28.5pt;margin-top:28.5pt;width:488.25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" fillcolor="#d8d8d8" strokeweight=".25pt">
                <v:shadow on="t" color="#205867" opacity=".5" offset="1pt"/>
              </v:roundrect>
            </w:pict>
          </mc:Fallback>
        </mc:AlternateContent>
      </w:r>
    </w:p>
    <w:p w14:paraId="272D4737" w14:textId="77777777" w:rsidR="00235141" w:rsidRPr="00F74232" w:rsidRDefault="00235141" w:rsidP="00235141">
      <w:pPr>
        <w:ind w:hanging="720"/>
        <w:jc w:val="center"/>
        <w:rPr>
          <w:rFonts w:ascii="ae_AlMothnna" w:eastAsia="Calibri" w:hAnsi="ae_AlMothnna" w:cs="ae_AlMothnna"/>
          <w:b/>
          <w:bCs/>
          <w:sz w:val="40"/>
          <w:szCs w:val="40"/>
          <w:rtl/>
          <w:lang w:bidi="ar-EG"/>
        </w:rPr>
      </w:pPr>
      <w:r w:rsidRPr="00F74232">
        <w:rPr>
          <w:rFonts w:ascii="ae_AlMothnna" w:eastAsia="Calibri" w:hAnsi="ae_AlMothnna" w:cs="ae_AlMothnna" w:hint="cs"/>
          <w:b/>
          <w:bCs/>
          <w:sz w:val="40"/>
          <w:szCs w:val="40"/>
          <w:rtl/>
          <w:lang w:bidi="ar-EG"/>
        </w:rPr>
        <w:t xml:space="preserve">خطة التعزيز والتطوير </w:t>
      </w:r>
    </w:p>
    <w:p w14:paraId="0F11CF9A" w14:textId="77777777" w:rsidR="00235141" w:rsidRPr="00F74232" w:rsidRDefault="00235141" w:rsidP="00235141">
      <w:pPr>
        <w:ind w:hanging="720"/>
        <w:jc w:val="center"/>
        <w:rPr>
          <w:rFonts w:ascii="Calibri" w:eastAsia="Calibri" w:hAnsi="Calibri" w:cs="Arial"/>
          <w:b/>
          <w:bCs/>
          <w:sz w:val="84"/>
          <w:szCs w:val="84"/>
          <w:rtl/>
          <w:lang w:bidi="ar-EG"/>
        </w:rPr>
      </w:pPr>
      <w:r>
        <w:rPr>
          <w:rFonts w:ascii="ae_AlMothnna" w:eastAsia="Calibri" w:hAnsi="ae_AlMothnna" w:cs="ae_AlMothnna" w:hint="cs"/>
          <w:b/>
          <w:bCs/>
          <w:sz w:val="40"/>
          <w:szCs w:val="40"/>
          <w:rtl/>
          <w:lang w:bidi="ar-EG"/>
        </w:rPr>
        <w:t>لبرنامج الصحافة (ثلاث سنوات)</w:t>
      </w:r>
    </w:p>
    <w:p w14:paraId="3955FE21" w14:textId="77777777" w:rsidR="00235141" w:rsidRPr="00F74232" w:rsidRDefault="00235141" w:rsidP="00235141">
      <w:pPr>
        <w:spacing w:after="200"/>
        <w:jc w:val="lowKashida"/>
        <w:rPr>
          <w:rFonts w:ascii="Calibri" w:eastAsia="Calibri" w:hAnsi="Calibri" w:cs="Arial"/>
          <w:b/>
          <w:bCs/>
          <w:sz w:val="32"/>
          <w:szCs w:val="32"/>
          <w:u w:val="single"/>
          <w:rtl/>
          <w:lang w:bidi="ar-EG"/>
        </w:rPr>
      </w:pPr>
    </w:p>
    <w:p w14:paraId="33031C81" w14:textId="77777777" w:rsidR="00235141" w:rsidRPr="00F74232" w:rsidRDefault="00235141" w:rsidP="00235141">
      <w:pPr>
        <w:spacing w:after="200"/>
        <w:ind w:left="625" w:hanging="720"/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مقدمة</w:t>
      </w:r>
      <w:r w:rsidRPr="00F74232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 xml:space="preserve"> :</w:t>
      </w:r>
    </w:p>
    <w:p w14:paraId="19696139" w14:textId="77777777" w:rsidR="00235141" w:rsidRPr="00F74232" w:rsidRDefault="00235141" w:rsidP="00235141">
      <w:pPr>
        <w:spacing w:after="200"/>
        <w:ind w:left="-95"/>
        <w:jc w:val="both"/>
        <w:rPr>
          <w:rFonts w:ascii="Calibri" w:eastAsia="Calibri" w:hAnsi="Calibri" w:cs="Arial"/>
          <w:sz w:val="32"/>
          <w:szCs w:val="32"/>
          <w:rtl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تتناول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الخطة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مقترحات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التعزيز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والتطوير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من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خلال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مجموعة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من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المجالات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الرئيسية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وآليات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التنفيذ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والوقت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المستغرق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في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التنفيذ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إلى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جانب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المسئول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عن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التنفيذ, ومؤشرات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المتابعة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وتقييم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الأداء،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والميزانية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اللازمة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للتنفيذ</w:t>
      </w:r>
      <w:r>
        <w:rPr>
          <w:rFonts w:ascii="Calibri" w:eastAsia="Calibri" w:hAnsi="Calibri" w:cs="Arial" w:hint="cs"/>
          <w:sz w:val="32"/>
          <w:szCs w:val="32"/>
          <w:rtl/>
        </w:rPr>
        <w:t>؛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وذلك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إيمانا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من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أعضاء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البرنامج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بالقدرة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على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تحقيق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الأفضل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والسعي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الدائم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والمستمر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نحو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تعزيز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نقاط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القوة وتحسين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نقاط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الضعف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رغبة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في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الوصول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بخريج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البرنامج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إلى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مستوى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أفضل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والمنافسة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في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سوق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العمل،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في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ضوء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رؤية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ورسالة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وأهداف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البرنامج.</w:t>
      </w:r>
    </w:p>
    <w:p w14:paraId="7AC391CF" w14:textId="77777777" w:rsidR="00235141" w:rsidRPr="00F74232" w:rsidRDefault="00235141" w:rsidP="00235141">
      <w:pPr>
        <w:spacing w:after="200"/>
        <w:ind w:left="625" w:hanging="720"/>
        <w:jc w:val="lowKashida"/>
        <w:rPr>
          <w:rFonts w:ascii="Calibri" w:eastAsia="Calibri" w:hAnsi="Calibri" w:cs="Arial"/>
          <w:b/>
          <w:bCs/>
          <w:sz w:val="32"/>
          <w:szCs w:val="32"/>
          <w:u w:val="single"/>
        </w:rPr>
      </w:pP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وضعت الخطة بناءً على</w:t>
      </w:r>
      <w:r w:rsidRPr="00F74232">
        <w:rPr>
          <w:rFonts w:ascii="Calibri" w:eastAsia="Calibri" w:hAnsi="Calibri" w:cs="Arial" w:hint="cs"/>
          <w:b/>
          <w:bCs/>
          <w:sz w:val="32"/>
          <w:szCs w:val="32"/>
          <w:rtl/>
        </w:rPr>
        <w:t xml:space="preserve"> :</w:t>
      </w:r>
    </w:p>
    <w:p w14:paraId="3BBDA4B1" w14:textId="77777777" w:rsidR="00235141" w:rsidRPr="00F74232" w:rsidRDefault="00235141" w:rsidP="00A64507">
      <w:pPr>
        <w:numPr>
          <w:ilvl w:val="0"/>
          <w:numId w:val="2"/>
        </w:numPr>
        <w:tabs>
          <w:tab w:val="num" w:pos="360"/>
        </w:tabs>
        <w:spacing w:after="200" w:line="360" w:lineRule="auto"/>
        <w:ind w:left="360" w:firstLine="0"/>
        <w:jc w:val="lowKashida"/>
        <w:rPr>
          <w:rFonts w:ascii="Calibri" w:eastAsia="Calibri" w:hAnsi="Calibri" w:cs="Arial"/>
          <w:sz w:val="32"/>
          <w:szCs w:val="32"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تحليل نتائج استبيانات الطلاب.</w:t>
      </w:r>
    </w:p>
    <w:p w14:paraId="7563E2C1" w14:textId="77777777" w:rsidR="00235141" w:rsidRDefault="00235141" w:rsidP="00A64507">
      <w:pPr>
        <w:numPr>
          <w:ilvl w:val="0"/>
          <w:numId w:val="2"/>
        </w:numPr>
        <w:tabs>
          <w:tab w:val="num" w:pos="360"/>
        </w:tabs>
        <w:spacing w:after="200" w:line="360" w:lineRule="auto"/>
        <w:ind w:left="360" w:firstLine="0"/>
        <w:jc w:val="lowKashida"/>
        <w:rPr>
          <w:rFonts w:ascii="Calibri" w:eastAsia="Calibri" w:hAnsi="Calibri" w:cs="Arial"/>
          <w:sz w:val="32"/>
          <w:szCs w:val="32"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تحليل نتائج استبيانات أعضاء هيئة التدريس.</w:t>
      </w:r>
    </w:p>
    <w:p w14:paraId="13FEF8C2" w14:textId="77777777" w:rsidR="00235141" w:rsidRPr="00F74232" w:rsidRDefault="00235141" w:rsidP="00A64507">
      <w:pPr>
        <w:numPr>
          <w:ilvl w:val="0"/>
          <w:numId w:val="2"/>
        </w:numPr>
        <w:tabs>
          <w:tab w:val="num" w:pos="360"/>
        </w:tabs>
        <w:spacing w:after="200" w:line="360" w:lineRule="auto"/>
        <w:ind w:left="360" w:firstLine="0"/>
        <w:jc w:val="lowKashida"/>
        <w:rPr>
          <w:rFonts w:ascii="Calibri" w:eastAsia="Calibri" w:hAnsi="Calibri" w:cs="Arial"/>
          <w:sz w:val="32"/>
          <w:szCs w:val="32"/>
        </w:rPr>
      </w:pPr>
      <w:r>
        <w:rPr>
          <w:rFonts w:ascii="Calibri" w:eastAsia="Calibri" w:hAnsi="Calibri" w:cs="Arial" w:hint="cs"/>
          <w:sz w:val="32"/>
          <w:szCs w:val="32"/>
          <w:rtl/>
        </w:rPr>
        <w:t>مراجعة قرارات مجالس الكلية</w:t>
      </w:r>
    </w:p>
    <w:p w14:paraId="3799DAA8" w14:textId="77777777" w:rsidR="00235141" w:rsidRPr="00F74232" w:rsidRDefault="00235141" w:rsidP="00A64507">
      <w:pPr>
        <w:numPr>
          <w:ilvl w:val="0"/>
          <w:numId w:val="2"/>
        </w:numPr>
        <w:tabs>
          <w:tab w:val="num" w:pos="360"/>
        </w:tabs>
        <w:spacing w:after="200" w:line="360" w:lineRule="auto"/>
        <w:ind w:left="360" w:firstLine="0"/>
        <w:jc w:val="lowKashida"/>
        <w:rPr>
          <w:rFonts w:ascii="Calibri" w:eastAsia="Calibri" w:hAnsi="Calibri" w:cs="Arial"/>
          <w:sz w:val="32"/>
          <w:szCs w:val="32"/>
        </w:rPr>
      </w:pPr>
      <w:r>
        <w:rPr>
          <w:rFonts w:ascii="Calibri" w:eastAsia="Calibri" w:hAnsi="Calibri" w:cs="Arial" w:hint="cs"/>
          <w:sz w:val="32"/>
          <w:szCs w:val="32"/>
          <w:rtl/>
        </w:rPr>
        <w:t xml:space="preserve">لائحة البرنامج التعليمي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.</w:t>
      </w:r>
    </w:p>
    <w:p w14:paraId="24663101" w14:textId="77777777" w:rsidR="00235141" w:rsidRPr="00F74232" w:rsidRDefault="00235141" w:rsidP="00A64507">
      <w:pPr>
        <w:numPr>
          <w:ilvl w:val="0"/>
          <w:numId w:val="2"/>
        </w:numPr>
        <w:tabs>
          <w:tab w:val="num" w:pos="360"/>
        </w:tabs>
        <w:spacing w:after="200" w:line="360" w:lineRule="auto"/>
        <w:ind w:left="360" w:firstLine="0"/>
        <w:jc w:val="lowKashida"/>
        <w:rPr>
          <w:rFonts w:ascii="Calibri" w:eastAsia="Calibri" w:hAnsi="Calibri" w:cs="Arial"/>
          <w:sz w:val="32"/>
          <w:szCs w:val="32"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الرسالة والرؤية والأهداف الاستراتيجية .</w:t>
      </w:r>
    </w:p>
    <w:p w14:paraId="7F72C242" w14:textId="77777777" w:rsidR="00235141" w:rsidRPr="00F74232" w:rsidRDefault="00235141" w:rsidP="00235141">
      <w:pPr>
        <w:ind w:left="360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الأطراف</w:t>
      </w:r>
      <w:r w:rsidRPr="00F74232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 xml:space="preserve"> </w:t>
      </w: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المشاركة</w:t>
      </w:r>
      <w:r w:rsidRPr="00F74232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 xml:space="preserve"> </w:t>
      </w: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في</w:t>
      </w:r>
      <w:r w:rsidRPr="00F74232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 xml:space="preserve"> </w:t>
      </w: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إعداد</w:t>
      </w:r>
      <w:r w:rsidRPr="00F74232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 xml:space="preserve"> </w:t>
      </w: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خطة</w:t>
      </w:r>
      <w:r w:rsidRPr="00F74232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 xml:space="preserve"> </w:t>
      </w: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التطوير</w:t>
      </w:r>
      <w:r w:rsidRPr="00F74232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 xml:space="preserve"> </w:t>
      </w: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والتعزيز</w:t>
      </w:r>
      <w:r w:rsidRPr="00F74232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>:</w:t>
      </w:r>
    </w:p>
    <w:p w14:paraId="70936871" w14:textId="77777777" w:rsidR="00235141" w:rsidRPr="00F74232" w:rsidRDefault="00235141" w:rsidP="00235141">
      <w:pPr>
        <w:ind w:left="360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621AAAAA" w14:textId="77777777" w:rsidR="00235141" w:rsidRPr="00F74232" w:rsidRDefault="00235141" w:rsidP="00A64507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Arial"/>
          <w:sz w:val="32"/>
          <w:szCs w:val="32"/>
          <w:rtl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أعضاء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هيئة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 xml:space="preserve">التدريس والهيئة المعاونة             </w:t>
      </w:r>
    </w:p>
    <w:p w14:paraId="34122016" w14:textId="77777777" w:rsidR="00235141" w:rsidRPr="00F74232" w:rsidRDefault="00235141" w:rsidP="00A64507">
      <w:pPr>
        <w:numPr>
          <w:ilvl w:val="0"/>
          <w:numId w:val="9"/>
        </w:numPr>
        <w:spacing w:after="200" w:line="276" w:lineRule="auto"/>
        <w:contextualSpacing/>
        <w:jc w:val="lowKashida"/>
        <w:rPr>
          <w:rFonts w:ascii="Calibri" w:eastAsia="Calibri" w:hAnsi="Calibri" w:cs="Arial"/>
          <w:sz w:val="32"/>
          <w:szCs w:val="32"/>
          <w:rtl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 xml:space="preserve">لجنة الجودة بالبرنامج 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</w:p>
    <w:p w14:paraId="3665CE26" w14:textId="77777777" w:rsidR="00235141" w:rsidRPr="00F74232" w:rsidRDefault="00235141" w:rsidP="00A64507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Arial"/>
          <w:sz w:val="32"/>
          <w:szCs w:val="32"/>
          <w:rtl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الطلاب</w:t>
      </w:r>
    </w:p>
    <w:p w14:paraId="7AA25FB1" w14:textId="77777777" w:rsidR="00235141" w:rsidRDefault="00235141" w:rsidP="00A64507">
      <w:pPr>
        <w:numPr>
          <w:ilvl w:val="0"/>
          <w:numId w:val="9"/>
        </w:numPr>
        <w:spacing w:after="200" w:line="276" w:lineRule="auto"/>
        <w:contextualSpacing/>
        <w:jc w:val="lowKashida"/>
        <w:rPr>
          <w:rFonts w:ascii="Calibri" w:eastAsia="Calibri" w:hAnsi="Calibri" w:cs="Arial"/>
          <w:sz w:val="32"/>
          <w:szCs w:val="32"/>
          <w:lang w:bidi="ar-EG"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الأطراف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المجتمعية</w:t>
      </w:r>
    </w:p>
    <w:p w14:paraId="423E0BFA" w14:textId="77777777" w:rsidR="00235141" w:rsidRDefault="00235141" w:rsidP="00235141">
      <w:pPr>
        <w:spacing w:after="200" w:line="276" w:lineRule="auto"/>
        <w:contextualSpacing/>
        <w:jc w:val="lowKashida"/>
        <w:rPr>
          <w:rFonts w:ascii="Calibri" w:eastAsia="Calibri" w:hAnsi="Calibri" w:cs="Arial"/>
          <w:sz w:val="32"/>
          <w:szCs w:val="32"/>
          <w:rtl/>
          <w:lang w:bidi="ar-EG"/>
        </w:rPr>
      </w:pPr>
    </w:p>
    <w:p w14:paraId="615E4744" w14:textId="77777777" w:rsidR="00235141" w:rsidRDefault="00235141" w:rsidP="00235141">
      <w:pPr>
        <w:spacing w:after="200" w:line="276" w:lineRule="auto"/>
        <w:contextualSpacing/>
        <w:jc w:val="lowKashida"/>
        <w:rPr>
          <w:rFonts w:ascii="Calibri" w:eastAsia="Calibri" w:hAnsi="Calibri" w:cs="Arial"/>
          <w:sz w:val="32"/>
          <w:szCs w:val="32"/>
          <w:rtl/>
          <w:lang w:bidi="ar-EG"/>
        </w:rPr>
      </w:pPr>
    </w:p>
    <w:p w14:paraId="78E0E68C" w14:textId="77777777" w:rsidR="00235141" w:rsidRDefault="00235141" w:rsidP="00235141">
      <w:pPr>
        <w:spacing w:after="200" w:line="276" w:lineRule="auto"/>
        <w:contextualSpacing/>
        <w:jc w:val="lowKashida"/>
        <w:rPr>
          <w:rFonts w:ascii="Calibri" w:eastAsia="Calibri" w:hAnsi="Calibri" w:cs="Arial"/>
          <w:sz w:val="32"/>
          <w:szCs w:val="32"/>
          <w:rtl/>
          <w:lang w:bidi="ar-EG"/>
        </w:rPr>
      </w:pPr>
    </w:p>
    <w:p w14:paraId="66F989CF" w14:textId="77777777" w:rsidR="00235141" w:rsidRDefault="00235141" w:rsidP="00235141">
      <w:pPr>
        <w:spacing w:after="200" w:line="276" w:lineRule="auto"/>
        <w:contextualSpacing/>
        <w:jc w:val="lowKashida"/>
        <w:rPr>
          <w:rFonts w:ascii="Calibri" w:eastAsia="Calibri" w:hAnsi="Calibri" w:cs="Arial"/>
          <w:sz w:val="32"/>
          <w:szCs w:val="32"/>
          <w:rtl/>
          <w:lang w:bidi="ar-EG"/>
        </w:rPr>
      </w:pPr>
    </w:p>
    <w:p w14:paraId="0E28BB45" w14:textId="77777777" w:rsidR="00235141" w:rsidRPr="004229E9" w:rsidRDefault="00235141" w:rsidP="00235141">
      <w:pPr>
        <w:spacing w:after="200" w:line="276" w:lineRule="auto"/>
        <w:contextualSpacing/>
        <w:jc w:val="lowKashida"/>
        <w:rPr>
          <w:rFonts w:ascii="Calibri" w:eastAsia="Calibri" w:hAnsi="Calibri" w:cs="Arial"/>
          <w:sz w:val="32"/>
          <w:szCs w:val="32"/>
          <w:rtl/>
          <w:lang w:bidi="ar-EG"/>
        </w:rPr>
      </w:pPr>
    </w:p>
    <w:p w14:paraId="4BA4FD37" w14:textId="77777777" w:rsidR="00235141" w:rsidRPr="00F74232" w:rsidRDefault="00235141" w:rsidP="00235141">
      <w:pPr>
        <w:spacing w:after="200"/>
        <w:ind w:left="625" w:hanging="720"/>
        <w:jc w:val="lowKashida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المجالات الأساسية للتعزيز والتطوير:</w:t>
      </w:r>
    </w:p>
    <w:p w14:paraId="1392F4D6" w14:textId="77777777" w:rsidR="00235141" w:rsidRPr="00F74232" w:rsidRDefault="00235141" w:rsidP="00A64507">
      <w:pPr>
        <w:numPr>
          <w:ilvl w:val="0"/>
          <w:numId w:val="8"/>
        </w:numPr>
        <w:spacing w:after="200" w:line="360" w:lineRule="auto"/>
        <w:contextualSpacing/>
        <w:rPr>
          <w:rFonts w:ascii="Calibri" w:eastAsia="Calibri" w:hAnsi="Calibri" w:cs="Arial"/>
          <w:sz w:val="32"/>
          <w:szCs w:val="32"/>
          <w:rtl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رسالة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وأهداف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البرنامج</w:t>
      </w:r>
    </w:p>
    <w:p w14:paraId="07C75EA8" w14:textId="77777777" w:rsidR="00235141" w:rsidRPr="00F74232" w:rsidRDefault="00235141" w:rsidP="00A64507">
      <w:pPr>
        <w:numPr>
          <w:ilvl w:val="0"/>
          <w:numId w:val="8"/>
        </w:numPr>
        <w:spacing w:after="200" w:line="360" w:lineRule="auto"/>
        <w:contextualSpacing/>
        <w:rPr>
          <w:rFonts w:ascii="Calibri" w:eastAsia="Calibri" w:hAnsi="Calibri" w:cs="Arial"/>
          <w:sz w:val="32"/>
          <w:szCs w:val="32"/>
          <w:rtl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قيادة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وتنظيم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البرنامج</w:t>
      </w:r>
    </w:p>
    <w:p w14:paraId="06870D41" w14:textId="77777777" w:rsidR="00235141" w:rsidRPr="00F74232" w:rsidRDefault="00235141" w:rsidP="00A64507">
      <w:pPr>
        <w:numPr>
          <w:ilvl w:val="0"/>
          <w:numId w:val="8"/>
        </w:numPr>
        <w:spacing w:after="200" w:line="360" w:lineRule="auto"/>
        <w:contextualSpacing/>
        <w:rPr>
          <w:rFonts w:ascii="Calibri" w:eastAsia="Calibri" w:hAnsi="Calibri" w:cs="Arial"/>
          <w:sz w:val="32"/>
          <w:szCs w:val="32"/>
          <w:rtl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الموارد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المالية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والتسهيلات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المادية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الداعمة</w:t>
      </w:r>
    </w:p>
    <w:p w14:paraId="06142F43" w14:textId="77777777" w:rsidR="00235141" w:rsidRPr="00F74232" w:rsidRDefault="00235141" w:rsidP="00A64507">
      <w:pPr>
        <w:numPr>
          <w:ilvl w:val="0"/>
          <w:numId w:val="8"/>
        </w:numPr>
        <w:tabs>
          <w:tab w:val="right" w:pos="767"/>
        </w:tabs>
        <w:spacing w:after="200" w:line="360" w:lineRule="auto"/>
        <w:contextualSpacing/>
        <w:jc w:val="both"/>
        <w:rPr>
          <w:rFonts w:eastAsia="Calibri"/>
          <w:sz w:val="28"/>
          <w:szCs w:val="28"/>
          <w:lang w:bidi="ar-EG"/>
        </w:rPr>
      </w:pPr>
      <w:r w:rsidRPr="00F74232">
        <w:rPr>
          <w:rFonts w:eastAsia="Calibri" w:hint="cs"/>
          <w:sz w:val="28"/>
          <w:szCs w:val="28"/>
          <w:rtl/>
          <w:lang w:bidi="ar-EG"/>
        </w:rPr>
        <w:t>المعايير الأكاديمية للبرنامج.</w:t>
      </w:r>
    </w:p>
    <w:p w14:paraId="4F65DD1A" w14:textId="77777777" w:rsidR="00235141" w:rsidRPr="00F74232" w:rsidRDefault="00235141" w:rsidP="00A64507">
      <w:pPr>
        <w:numPr>
          <w:ilvl w:val="0"/>
          <w:numId w:val="8"/>
        </w:numPr>
        <w:tabs>
          <w:tab w:val="right" w:pos="767"/>
        </w:tabs>
        <w:spacing w:after="200" w:line="360" w:lineRule="auto"/>
        <w:contextualSpacing/>
        <w:jc w:val="both"/>
        <w:rPr>
          <w:rFonts w:eastAsia="Calibri"/>
          <w:sz w:val="28"/>
          <w:szCs w:val="28"/>
          <w:lang w:bidi="ar-EG"/>
        </w:rPr>
      </w:pPr>
      <w:r w:rsidRPr="00F74232">
        <w:rPr>
          <w:rFonts w:eastAsia="Calibri" w:hint="cs"/>
          <w:sz w:val="28"/>
          <w:szCs w:val="28"/>
          <w:rtl/>
          <w:lang w:bidi="ar-EG"/>
        </w:rPr>
        <w:t>تصميم البرنامج.</w:t>
      </w:r>
    </w:p>
    <w:p w14:paraId="11E01E64" w14:textId="77777777" w:rsidR="00235141" w:rsidRPr="00F74232" w:rsidRDefault="00235141" w:rsidP="00A64507">
      <w:pPr>
        <w:numPr>
          <w:ilvl w:val="0"/>
          <w:numId w:val="8"/>
        </w:numPr>
        <w:tabs>
          <w:tab w:val="right" w:pos="767"/>
        </w:tabs>
        <w:spacing w:after="200" w:line="360" w:lineRule="auto"/>
        <w:contextualSpacing/>
        <w:jc w:val="both"/>
        <w:rPr>
          <w:rFonts w:eastAsia="Calibri"/>
          <w:sz w:val="28"/>
          <w:szCs w:val="28"/>
          <w:lang w:bidi="ar-EG"/>
        </w:rPr>
      </w:pPr>
      <w:r w:rsidRPr="00F74232">
        <w:rPr>
          <w:rFonts w:eastAsia="Calibri" w:hint="cs"/>
          <w:sz w:val="28"/>
          <w:szCs w:val="28"/>
          <w:rtl/>
          <w:lang w:bidi="ar-EG"/>
        </w:rPr>
        <w:t>الطلاب.</w:t>
      </w:r>
    </w:p>
    <w:p w14:paraId="5DFAA40A" w14:textId="4ED7E818" w:rsidR="00235141" w:rsidRPr="00F74232" w:rsidRDefault="00235141" w:rsidP="00A64507">
      <w:pPr>
        <w:numPr>
          <w:ilvl w:val="0"/>
          <w:numId w:val="8"/>
        </w:numPr>
        <w:tabs>
          <w:tab w:val="right" w:pos="767"/>
        </w:tabs>
        <w:spacing w:after="200" w:line="360" w:lineRule="auto"/>
        <w:contextualSpacing/>
        <w:jc w:val="both"/>
        <w:rPr>
          <w:rFonts w:eastAsia="Calibri"/>
          <w:sz w:val="28"/>
          <w:szCs w:val="28"/>
          <w:lang w:bidi="ar-EG"/>
        </w:rPr>
      </w:pPr>
      <w:r w:rsidRPr="00F74232">
        <w:rPr>
          <w:rFonts w:eastAsia="Calibri" w:hint="cs"/>
          <w:sz w:val="28"/>
          <w:szCs w:val="28"/>
          <w:rtl/>
          <w:lang w:bidi="ar-EG"/>
        </w:rPr>
        <w:t>أعضاء هيئة التدريس</w:t>
      </w:r>
    </w:p>
    <w:p w14:paraId="7373F8EF" w14:textId="77777777" w:rsidR="00235141" w:rsidRPr="00F74232" w:rsidRDefault="00235141" w:rsidP="00A64507">
      <w:pPr>
        <w:numPr>
          <w:ilvl w:val="0"/>
          <w:numId w:val="8"/>
        </w:numPr>
        <w:tabs>
          <w:tab w:val="right" w:pos="767"/>
        </w:tabs>
        <w:spacing w:after="200" w:line="360" w:lineRule="auto"/>
        <w:contextualSpacing/>
        <w:jc w:val="both"/>
        <w:rPr>
          <w:rFonts w:eastAsia="Calibri"/>
          <w:sz w:val="28"/>
          <w:szCs w:val="28"/>
          <w:lang w:bidi="ar-EG"/>
        </w:rPr>
      </w:pPr>
      <w:r w:rsidRPr="00F74232">
        <w:rPr>
          <w:rFonts w:eastAsia="Calibri" w:hint="cs"/>
          <w:sz w:val="28"/>
          <w:szCs w:val="28"/>
          <w:rtl/>
          <w:lang w:bidi="ar-EG"/>
        </w:rPr>
        <w:t>التعليم والتعلم.</w:t>
      </w:r>
    </w:p>
    <w:p w14:paraId="4321D8D8" w14:textId="77777777" w:rsidR="00235141" w:rsidRPr="00F74232" w:rsidRDefault="00235141" w:rsidP="00A64507">
      <w:pPr>
        <w:numPr>
          <w:ilvl w:val="0"/>
          <w:numId w:val="8"/>
        </w:numPr>
        <w:spacing w:after="200" w:line="360" w:lineRule="auto"/>
        <w:contextualSpacing/>
        <w:rPr>
          <w:rFonts w:eastAsia="Calibri"/>
          <w:sz w:val="28"/>
          <w:szCs w:val="28"/>
          <w:rtl/>
          <w:lang w:bidi="ar-EG"/>
        </w:rPr>
      </w:pPr>
      <w:r w:rsidRPr="00F74232">
        <w:rPr>
          <w:rFonts w:eastAsia="Calibri" w:hint="cs"/>
          <w:sz w:val="28"/>
          <w:szCs w:val="28"/>
          <w:rtl/>
          <w:lang w:bidi="ar-EG"/>
        </w:rPr>
        <w:t xml:space="preserve">تقويم مخرجات التعلم                                                                 </w:t>
      </w:r>
    </w:p>
    <w:p w14:paraId="04889F3A" w14:textId="42AC5FEA" w:rsidR="00235141" w:rsidRPr="00F74232" w:rsidRDefault="00235141" w:rsidP="00A64507">
      <w:pPr>
        <w:numPr>
          <w:ilvl w:val="0"/>
          <w:numId w:val="10"/>
        </w:numPr>
        <w:spacing w:after="200" w:line="360" w:lineRule="auto"/>
        <w:contextualSpacing/>
        <w:rPr>
          <w:rFonts w:eastAsia="Calibri"/>
          <w:sz w:val="28"/>
          <w:szCs w:val="28"/>
          <w:rtl/>
          <w:lang w:bidi="ar-EG"/>
        </w:rPr>
      </w:pPr>
      <w:r>
        <w:rPr>
          <w:rFonts w:eastAsia="Calibri" w:hint="cs"/>
          <w:sz w:val="28"/>
          <w:szCs w:val="28"/>
          <w:rtl/>
          <w:lang w:bidi="ar-EG"/>
        </w:rPr>
        <w:t xml:space="preserve"> </w:t>
      </w:r>
      <w:r w:rsidR="007E7071">
        <w:rPr>
          <w:rFonts w:eastAsia="Calibri" w:hint="cs"/>
          <w:sz w:val="28"/>
          <w:szCs w:val="28"/>
          <w:rtl/>
          <w:lang w:bidi="ar-EG"/>
        </w:rPr>
        <w:t>مؤشرات ناح البرنامج</w:t>
      </w:r>
    </w:p>
    <w:p w14:paraId="085135DC" w14:textId="77777777" w:rsidR="00235141" w:rsidRDefault="00235141" w:rsidP="00235141">
      <w:pPr>
        <w:spacing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p w14:paraId="2E8BFED5" w14:textId="77777777" w:rsidR="00235141" w:rsidRDefault="00235141" w:rsidP="00235141">
      <w:pPr>
        <w:spacing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  <w:r>
        <w:rPr>
          <w:rFonts w:eastAsia="Calibr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25CF95" wp14:editId="48997E0A">
                <wp:simplePos x="0" y="0"/>
                <wp:positionH relativeFrom="column">
                  <wp:posOffset>1759585</wp:posOffset>
                </wp:positionH>
                <wp:positionV relativeFrom="paragraph">
                  <wp:posOffset>1905</wp:posOffset>
                </wp:positionV>
                <wp:extent cx="2279015" cy="429260"/>
                <wp:effectExtent l="21590" t="15875" r="23495" b="21590"/>
                <wp:wrapNone/>
                <wp:docPr id="1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015" cy="429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B29679" w14:textId="77777777" w:rsidR="000A2E63" w:rsidRDefault="000A2E63" w:rsidP="00235141">
                            <w:pPr>
                              <w:jc w:val="center"/>
                            </w:pPr>
                            <w:r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رسالة </w:t>
                            </w:r>
                            <w:r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وأهداف البرنامج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25CF95" id="Rounded Rectangle 19" o:spid="_x0000_s1027" style="position:absolute;left:0;text-align:left;margin-left:138.55pt;margin-top:.15pt;width:179.45pt;height:3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" strokecolor="#4bacc6" strokeweight="2.5pt">
                <v:shadow color="#868686"/>
                <v:textbox inset="0,0,0,0">
                  <w:txbxContent>
                    <w:p w14:paraId="2FB29679" w14:textId="77777777" w:rsidR="000A2E63" w:rsidRDefault="000A2E63" w:rsidP="00235141">
                      <w:pPr>
                        <w:jc w:val="center"/>
                      </w:pPr>
                      <w:r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 xml:space="preserve">رسالة </w:t>
                      </w:r>
                      <w:r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>وأهداف البرنامج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BBF6E9" w14:textId="77777777" w:rsidR="00235141" w:rsidRPr="00F74232" w:rsidRDefault="00235141" w:rsidP="00235141">
      <w:pPr>
        <w:spacing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1984"/>
        <w:gridCol w:w="1052"/>
        <w:gridCol w:w="1274"/>
        <w:gridCol w:w="1657"/>
        <w:gridCol w:w="959"/>
      </w:tblGrid>
      <w:tr w:rsidR="00235141" w:rsidRPr="00F74232" w14:paraId="363B52D7" w14:textId="77777777" w:rsidTr="00235141">
        <w:trPr>
          <w:trHeight w:val="542"/>
          <w:tblHeader/>
          <w:jc w:val="center"/>
        </w:trPr>
        <w:tc>
          <w:tcPr>
            <w:tcW w:w="2410" w:type="dxa"/>
            <w:shd w:val="clear" w:color="auto" w:fill="D9D9D9"/>
            <w:vAlign w:val="center"/>
          </w:tcPr>
          <w:p w14:paraId="04FC3811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مقترحات التطوير والتعزيز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5AFF9B79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 w:hint="cs"/>
                <w:b/>
                <w:bCs/>
                <w:rtl/>
              </w:rPr>
              <w:t>أنشطة و</w:t>
            </w: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1AFC4CBF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1274" w:type="dxa"/>
            <w:shd w:val="clear" w:color="auto" w:fill="D9D9D9"/>
            <w:vAlign w:val="center"/>
          </w:tcPr>
          <w:p w14:paraId="5C19026B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1657" w:type="dxa"/>
            <w:shd w:val="clear" w:color="auto" w:fill="D9D9D9"/>
            <w:vAlign w:val="center"/>
          </w:tcPr>
          <w:p w14:paraId="467EA434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959" w:type="dxa"/>
            <w:shd w:val="clear" w:color="auto" w:fill="D9D9D9"/>
            <w:vAlign w:val="center"/>
          </w:tcPr>
          <w:p w14:paraId="036E36DC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الميزانية</w:t>
            </w:r>
          </w:p>
        </w:tc>
      </w:tr>
      <w:tr w:rsidR="00235141" w:rsidRPr="00F74232" w14:paraId="132AC916" w14:textId="77777777" w:rsidTr="00235141">
        <w:trPr>
          <w:trHeight w:val="833"/>
          <w:jc w:val="center"/>
        </w:trPr>
        <w:tc>
          <w:tcPr>
            <w:tcW w:w="2410" w:type="dxa"/>
            <w:vMerge w:val="restart"/>
            <w:shd w:val="clear" w:color="auto" w:fill="auto"/>
            <w:vAlign w:val="center"/>
          </w:tcPr>
          <w:p w14:paraId="1CE5CF6F" w14:textId="77777777" w:rsidR="00235141" w:rsidRPr="00F74232" w:rsidRDefault="00235141" w:rsidP="00A64507">
            <w:pPr>
              <w:numPr>
                <w:ilvl w:val="0"/>
                <w:numId w:val="3"/>
              </w:numPr>
              <w:spacing w:after="200" w:line="276" w:lineRule="auto"/>
              <w:ind w:left="222" w:hanging="222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نشر الوعي المستمر بالرؤية والرسالة و أهداف </w:t>
            </w:r>
            <w:r>
              <w:rPr>
                <w:rFonts w:ascii="Arial" w:eastAsia="Calibri" w:hAnsi="Arial" w:cs="Arial" w:hint="cs"/>
                <w:rtl/>
              </w:rPr>
              <w:t>برنامج الصحافة</w:t>
            </w:r>
          </w:p>
        </w:tc>
        <w:tc>
          <w:tcPr>
            <w:tcW w:w="1984" w:type="dxa"/>
            <w:shd w:val="clear" w:color="auto" w:fill="auto"/>
          </w:tcPr>
          <w:p w14:paraId="37539A2F" w14:textId="77777777" w:rsidR="00235141" w:rsidRPr="00DC4FCC" w:rsidRDefault="00235141" w:rsidP="00A64507">
            <w:pPr>
              <w:numPr>
                <w:ilvl w:val="0"/>
                <w:numId w:val="3"/>
              </w:numPr>
              <w:spacing w:after="200" w:line="276" w:lineRule="auto"/>
              <w:ind w:left="189" w:hanging="189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عقد ندوات توعية لمختلف الفئات بالكلية</w:t>
            </w:r>
          </w:p>
        </w:tc>
        <w:tc>
          <w:tcPr>
            <w:tcW w:w="1052" w:type="dxa"/>
            <w:vMerge w:val="restart"/>
            <w:shd w:val="clear" w:color="auto" w:fill="auto"/>
            <w:vAlign w:val="center"/>
          </w:tcPr>
          <w:p w14:paraId="1D4ED425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 w:hint="cs"/>
                <w:rtl/>
              </w:rPr>
              <w:t xml:space="preserve">بداية كل عام دراسي </w:t>
            </w:r>
          </w:p>
        </w:tc>
        <w:tc>
          <w:tcPr>
            <w:tcW w:w="1274" w:type="dxa"/>
            <w:vMerge w:val="restart"/>
            <w:shd w:val="clear" w:color="auto" w:fill="auto"/>
            <w:vAlign w:val="center"/>
          </w:tcPr>
          <w:p w14:paraId="742D4576" w14:textId="77777777" w:rsidR="00235141" w:rsidRPr="00F74232" w:rsidRDefault="00235141" w:rsidP="00235141">
            <w:pPr>
              <w:tabs>
                <w:tab w:val="left" w:pos="205"/>
              </w:tabs>
              <w:ind w:left="110" w:hanging="110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</w:rPr>
              <w:t xml:space="preserve">الفريق التنفيذي لمعيار 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رسالة و أهداف </w:t>
            </w:r>
            <w:r>
              <w:rPr>
                <w:rFonts w:ascii="Arial" w:eastAsia="Calibri" w:hAnsi="Arial" w:cs="Arial" w:hint="cs"/>
                <w:rtl/>
              </w:rPr>
              <w:t>برنامج الصحافة</w:t>
            </w:r>
          </w:p>
        </w:tc>
        <w:tc>
          <w:tcPr>
            <w:tcW w:w="1657" w:type="dxa"/>
            <w:vMerge w:val="restart"/>
            <w:shd w:val="clear" w:color="auto" w:fill="auto"/>
            <w:vAlign w:val="center"/>
          </w:tcPr>
          <w:p w14:paraId="07CEBEA6" w14:textId="77777777" w:rsidR="00235141" w:rsidRPr="00F74232" w:rsidRDefault="00235141" w:rsidP="00235141">
            <w:pPr>
              <w:tabs>
                <w:tab w:val="left" w:pos="201"/>
              </w:tabs>
              <w:ind w:left="90" w:hanging="90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</w:rPr>
              <w:t>زيادة نسبة الوعي بالرؤية والرسالة و أهداف ال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برنامج </w:t>
            </w:r>
            <w:r w:rsidRPr="00F74232">
              <w:rPr>
                <w:rFonts w:ascii="Arial" w:eastAsia="Calibri" w:hAnsi="Arial" w:cs="Arial"/>
                <w:rtl/>
              </w:rPr>
              <w:t>لمختلف الفئات بالكلية</w:t>
            </w:r>
            <w:r w:rsidRPr="00F74232">
              <w:rPr>
                <w:rFonts w:ascii="Arial" w:eastAsia="Calibri" w:hAnsi="Arial" w:cs="Arial" w:hint="cs"/>
                <w:rtl/>
              </w:rPr>
              <w:t>.</w:t>
            </w:r>
          </w:p>
        </w:tc>
        <w:tc>
          <w:tcPr>
            <w:tcW w:w="959" w:type="dxa"/>
            <w:vMerge w:val="restart"/>
            <w:shd w:val="clear" w:color="auto" w:fill="auto"/>
            <w:vAlign w:val="center"/>
          </w:tcPr>
          <w:p w14:paraId="2174A6AC" w14:textId="77777777" w:rsidR="00235141" w:rsidRPr="00F74232" w:rsidRDefault="00235141" w:rsidP="00235141">
            <w:pPr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لا يوجد</w:t>
            </w:r>
          </w:p>
        </w:tc>
      </w:tr>
      <w:tr w:rsidR="00235141" w:rsidRPr="00F74232" w14:paraId="6A5EF0A2" w14:textId="77777777" w:rsidTr="00235141">
        <w:trPr>
          <w:trHeight w:val="578"/>
          <w:jc w:val="center"/>
        </w:trPr>
        <w:tc>
          <w:tcPr>
            <w:tcW w:w="2410" w:type="dxa"/>
            <w:vMerge/>
            <w:shd w:val="clear" w:color="auto" w:fill="auto"/>
            <w:vAlign w:val="center"/>
          </w:tcPr>
          <w:p w14:paraId="6B711819" w14:textId="77777777" w:rsidR="00235141" w:rsidRPr="00F74232" w:rsidRDefault="00235141" w:rsidP="00A64507">
            <w:pPr>
              <w:numPr>
                <w:ilvl w:val="0"/>
                <w:numId w:val="3"/>
              </w:numPr>
              <w:spacing w:after="200" w:line="276" w:lineRule="auto"/>
              <w:ind w:left="222" w:hanging="222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984" w:type="dxa"/>
            <w:shd w:val="clear" w:color="auto" w:fill="auto"/>
          </w:tcPr>
          <w:p w14:paraId="6CB65F61" w14:textId="77777777" w:rsidR="00235141" w:rsidRPr="00F74232" w:rsidRDefault="00235141" w:rsidP="00235141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- نشر رؤية ورسالة وأهداف البرنامج على صفحة وموقع القسم</w:t>
            </w:r>
          </w:p>
        </w:tc>
        <w:tc>
          <w:tcPr>
            <w:tcW w:w="1052" w:type="dxa"/>
            <w:vMerge/>
            <w:shd w:val="clear" w:color="auto" w:fill="auto"/>
            <w:vAlign w:val="center"/>
          </w:tcPr>
          <w:p w14:paraId="2B760673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69E22724" w14:textId="77777777" w:rsidR="00235141" w:rsidRPr="00F74232" w:rsidRDefault="00235141" w:rsidP="00235141">
            <w:pPr>
              <w:tabs>
                <w:tab w:val="left" w:pos="205"/>
              </w:tabs>
              <w:ind w:left="110" w:hanging="110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657" w:type="dxa"/>
            <w:vMerge/>
            <w:shd w:val="clear" w:color="auto" w:fill="auto"/>
            <w:vAlign w:val="center"/>
          </w:tcPr>
          <w:p w14:paraId="24048737" w14:textId="77777777" w:rsidR="00235141" w:rsidRPr="00F74232" w:rsidRDefault="00235141" w:rsidP="00235141">
            <w:pPr>
              <w:tabs>
                <w:tab w:val="left" w:pos="201"/>
              </w:tabs>
              <w:ind w:left="90" w:hanging="90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959" w:type="dxa"/>
            <w:vMerge/>
            <w:shd w:val="clear" w:color="auto" w:fill="auto"/>
            <w:vAlign w:val="center"/>
          </w:tcPr>
          <w:p w14:paraId="5CC41B7A" w14:textId="77777777" w:rsidR="00235141" w:rsidRPr="00F74232" w:rsidRDefault="00235141" w:rsidP="00235141">
            <w:pPr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7837E24E" w14:textId="77777777" w:rsidTr="00235141">
        <w:trPr>
          <w:trHeight w:val="577"/>
          <w:jc w:val="center"/>
        </w:trPr>
        <w:tc>
          <w:tcPr>
            <w:tcW w:w="2410" w:type="dxa"/>
            <w:vMerge/>
            <w:shd w:val="clear" w:color="auto" w:fill="auto"/>
            <w:vAlign w:val="center"/>
          </w:tcPr>
          <w:p w14:paraId="57426478" w14:textId="77777777" w:rsidR="00235141" w:rsidRPr="00F74232" w:rsidRDefault="00235141" w:rsidP="00A64507">
            <w:pPr>
              <w:numPr>
                <w:ilvl w:val="0"/>
                <w:numId w:val="3"/>
              </w:numPr>
              <w:spacing w:after="200" w:line="276" w:lineRule="auto"/>
              <w:ind w:left="222" w:hanging="222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984" w:type="dxa"/>
            <w:shd w:val="clear" w:color="auto" w:fill="auto"/>
          </w:tcPr>
          <w:p w14:paraId="291545D5" w14:textId="07BB4180" w:rsidR="00235141" w:rsidRDefault="00235141" w:rsidP="00235141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 xml:space="preserve">الاعلان بوسائل ورقية متنوعة، مثلصفحات الفيس بوك موقع الكلية </w:t>
            </w:r>
          </w:p>
        </w:tc>
        <w:tc>
          <w:tcPr>
            <w:tcW w:w="1052" w:type="dxa"/>
            <w:vMerge/>
            <w:shd w:val="clear" w:color="auto" w:fill="auto"/>
            <w:vAlign w:val="center"/>
          </w:tcPr>
          <w:p w14:paraId="3024C7FC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0E18CC97" w14:textId="77777777" w:rsidR="00235141" w:rsidRPr="00F74232" w:rsidRDefault="00235141" w:rsidP="00235141">
            <w:pPr>
              <w:tabs>
                <w:tab w:val="left" w:pos="205"/>
              </w:tabs>
              <w:ind w:left="110" w:hanging="110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657" w:type="dxa"/>
            <w:vMerge/>
            <w:shd w:val="clear" w:color="auto" w:fill="auto"/>
            <w:vAlign w:val="center"/>
          </w:tcPr>
          <w:p w14:paraId="686D7F9D" w14:textId="77777777" w:rsidR="00235141" w:rsidRPr="00F74232" w:rsidRDefault="00235141" w:rsidP="00235141">
            <w:pPr>
              <w:tabs>
                <w:tab w:val="left" w:pos="201"/>
              </w:tabs>
              <w:ind w:left="90" w:hanging="90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959" w:type="dxa"/>
            <w:vMerge/>
            <w:shd w:val="clear" w:color="auto" w:fill="auto"/>
            <w:vAlign w:val="center"/>
          </w:tcPr>
          <w:p w14:paraId="4BC5A42B" w14:textId="77777777" w:rsidR="00235141" w:rsidRPr="00F74232" w:rsidRDefault="00235141" w:rsidP="00235141">
            <w:pPr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5946DB5B" w14:textId="77777777" w:rsidTr="00235141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14:paraId="12F1BEA1" w14:textId="77777777" w:rsidR="00235141" w:rsidRPr="00F74232" w:rsidRDefault="00235141" w:rsidP="00235141">
            <w:pPr>
              <w:ind w:left="132" w:hanging="132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  <w:lang w:bidi="ar-EG"/>
              </w:rPr>
              <w:t>دراسات مقارنة بين</w:t>
            </w:r>
            <w:r w:rsidRPr="00F74232">
              <w:rPr>
                <w:rFonts w:ascii="Arial" w:eastAsia="Calibri" w:hAnsi="Arial" w:cs="Arial" w:hint="cs"/>
                <w:rtl/>
                <w:lang w:bidi="ar-EG"/>
              </w:rPr>
              <w:t xml:space="preserve"> برنامج الشعبة القائم </w:t>
            </w:r>
            <w:r w:rsidRPr="00F74232">
              <w:rPr>
                <w:rFonts w:ascii="Arial" w:eastAsia="Calibri" w:hAnsi="Arial" w:cs="Arial"/>
                <w:rtl/>
                <w:lang w:bidi="ar-EG"/>
              </w:rPr>
              <w:t xml:space="preserve"> </w:t>
            </w:r>
            <w:r w:rsidRPr="00F74232">
              <w:rPr>
                <w:rFonts w:ascii="Arial" w:eastAsia="Calibri" w:hAnsi="Arial" w:cs="Arial" w:hint="cs"/>
                <w:rtl/>
                <w:lang w:bidi="ar-EG"/>
              </w:rPr>
              <w:t>ب</w:t>
            </w:r>
            <w:r w:rsidRPr="00F74232">
              <w:rPr>
                <w:rFonts w:ascii="Arial" w:eastAsia="Calibri" w:hAnsi="Arial" w:cs="Arial"/>
                <w:rtl/>
                <w:lang w:bidi="ar-EG"/>
              </w:rPr>
              <w:t>الكلية  ونظرائها على المستوى المحلى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لتحديد سمات التميز </w:t>
            </w:r>
            <w:r>
              <w:rPr>
                <w:rFonts w:ascii="Arial" w:eastAsia="Calibri" w:hAnsi="Arial" w:cs="Arial" w:hint="cs"/>
                <w:rtl/>
              </w:rPr>
              <w:t>ببرنامج الصحافة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F2AD65E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</w:rPr>
              <w:t>لقاءات و اجتماعات و استبيانات</w:t>
            </w:r>
          </w:p>
          <w:p w14:paraId="096EB09D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</w:rPr>
              <w:t>تحليل النتائج</w:t>
            </w:r>
          </w:p>
          <w:p w14:paraId="767A300D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</w:rPr>
              <w:t>إعداد تقرير الدراسة واعتمادها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48926BB1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بداية كل عام دراسي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343A40A4" w14:textId="77777777" w:rsidR="00235141" w:rsidRPr="00F74232" w:rsidRDefault="00235141" w:rsidP="00235141">
            <w:pPr>
              <w:tabs>
                <w:tab w:val="left" w:pos="205"/>
              </w:tabs>
              <w:ind w:left="110" w:hanging="110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</w:rPr>
              <w:t xml:space="preserve">الفريق التنفيذي لمعيار </w:t>
            </w:r>
            <w:r w:rsidRPr="00F74232">
              <w:rPr>
                <w:rFonts w:ascii="Arial" w:eastAsia="Calibri" w:hAnsi="Arial" w:cs="Arial" w:hint="cs"/>
                <w:rtl/>
              </w:rPr>
              <w:t>رسالة و أهداف البرنامج.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9CE972A" w14:textId="77777777" w:rsidR="00235141" w:rsidRPr="00F74232" w:rsidRDefault="00235141" w:rsidP="00235141">
            <w:pPr>
              <w:tabs>
                <w:tab w:val="left" w:pos="201"/>
              </w:tabs>
              <w:ind w:left="201" w:hanging="201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</w:rPr>
              <w:t>وجود الدراسة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و سمات تميز معتمدة.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4589F9F4" w14:textId="77777777" w:rsidR="00235141" w:rsidRPr="00F74232" w:rsidRDefault="00235141" w:rsidP="00235141">
            <w:pPr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لا يوجد</w:t>
            </w:r>
          </w:p>
        </w:tc>
      </w:tr>
    </w:tbl>
    <w:p w14:paraId="0E5A2A79" w14:textId="77777777" w:rsidR="00235141" w:rsidRDefault="00235141" w:rsidP="00235141">
      <w:pPr>
        <w:spacing w:after="200" w:line="360" w:lineRule="auto"/>
        <w:contextualSpacing/>
        <w:rPr>
          <w:rFonts w:ascii="ae_AlMothnna" w:eastAsia="Calibri" w:hAnsi="ae_AlMothnna" w:cs="ae_AlMothnna"/>
          <w:b/>
          <w:bCs/>
          <w:sz w:val="28"/>
          <w:szCs w:val="28"/>
          <w:rtl/>
          <w:lang w:bidi="ar-EG"/>
        </w:rPr>
      </w:pPr>
    </w:p>
    <w:p w14:paraId="341C1376" w14:textId="77777777" w:rsidR="00235141" w:rsidRDefault="00235141" w:rsidP="00235141">
      <w:pPr>
        <w:spacing w:after="200" w:line="360" w:lineRule="auto"/>
        <w:contextualSpacing/>
        <w:rPr>
          <w:rFonts w:ascii="ae_AlMothnna" w:eastAsia="Calibri" w:hAnsi="ae_AlMothnna" w:cs="ae_AlMothnna"/>
          <w:b/>
          <w:bCs/>
          <w:sz w:val="28"/>
          <w:szCs w:val="28"/>
          <w:rtl/>
          <w:lang w:bidi="ar-EG"/>
        </w:rPr>
      </w:pPr>
    </w:p>
    <w:p w14:paraId="342375DA" w14:textId="77777777" w:rsidR="00235141" w:rsidRPr="004229E9" w:rsidRDefault="00235141" w:rsidP="00235141">
      <w:pPr>
        <w:spacing w:after="200" w:line="360" w:lineRule="auto"/>
        <w:ind w:left="360"/>
        <w:contextualSpacing/>
        <w:rPr>
          <w:rFonts w:ascii="ae_AlMothnna" w:eastAsia="Calibri" w:hAnsi="ae_AlMothnna" w:cs="ae_AlMothnna"/>
          <w:b/>
          <w:bCs/>
          <w:sz w:val="28"/>
          <w:szCs w:val="28"/>
          <w:rtl/>
          <w:lang w:bidi="ar-EG"/>
        </w:rPr>
      </w:pPr>
      <w:r>
        <w:rPr>
          <w:rFonts w:ascii="ae_AlMothnna" w:eastAsia="Calibri" w:hAnsi="ae_AlMothnna" w:cs="ae_AlMothnn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852996" wp14:editId="69F84C92">
                <wp:simplePos x="0" y="0"/>
                <wp:positionH relativeFrom="column">
                  <wp:posOffset>2212340</wp:posOffset>
                </wp:positionH>
                <wp:positionV relativeFrom="paragraph">
                  <wp:posOffset>186690</wp:posOffset>
                </wp:positionV>
                <wp:extent cx="2279015" cy="387985"/>
                <wp:effectExtent l="17145" t="22225" r="18415" b="18415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015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436E2E" w14:textId="77777777" w:rsidR="000A2E63" w:rsidRDefault="000A2E63" w:rsidP="00235141">
                            <w:pPr>
                              <w:spacing w:after="200" w:line="360" w:lineRule="auto"/>
                              <w:ind w:left="360"/>
                              <w:contextualSpacing/>
                              <w:jc w:val="center"/>
                              <w:rPr>
                                <w:rFonts w:ascii="ae_AlMothnna" w:eastAsia="Calibri" w:hAnsi="ae_AlMothnna" w:cs="ae_AlMothnna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4229E9">
                              <w:rPr>
                                <w:rFonts w:ascii="ae_AlMothnna" w:eastAsia="Calibri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قيادة و تنظيم البرنامج</w:t>
                            </w:r>
                          </w:p>
                          <w:p w14:paraId="42E6CCD4" w14:textId="77777777" w:rsidR="000A2E63" w:rsidRDefault="000A2E63" w:rsidP="00235141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852996" id="Rounded Rectangle 18" o:spid="_x0000_s1028" style="position:absolute;left:0;text-align:left;margin-left:174.2pt;margin-top:14.7pt;width:179.45pt;height:3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" strokecolor="#4bacc6" strokeweight="2.5pt">
                <v:shadow color="#868686"/>
                <v:textbox inset="0,0,0,0">
                  <w:txbxContent>
                    <w:p w14:paraId="71436E2E" w14:textId="77777777" w:rsidR="000A2E63" w:rsidRDefault="000A2E63" w:rsidP="00235141">
                      <w:pPr>
                        <w:spacing w:after="200" w:line="360" w:lineRule="auto"/>
                        <w:ind w:left="360"/>
                        <w:contextualSpacing/>
                        <w:jc w:val="center"/>
                        <w:rPr>
                          <w:rFonts w:ascii="ae_AlMothnna" w:eastAsia="Calibri" w:hAnsi="ae_AlMothnna" w:cs="ae_AlMothnna"/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r w:rsidRPr="004229E9">
                        <w:rPr>
                          <w:rFonts w:ascii="ae_AlMothnna" w:eastAsia="Calibri" w:hAnsi="ae_AlMothnna" w:cs="ae_AlMothnna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قيادة و تنظيم البرنامج</w:t>
                      </w:r>
                    </w:p>
                    <w:p w14:paraId="42E6CCD4" w14:textId="77777777" w:rsidR="000A2E63" w:rsidRDefault="000A2E63" w:rsidP="00235141"/>
                  </w:txbxContent>
                </v:textbox>
              </v:roundrect>
            </w:pict>
          </mc:Fallback>
        </mc:AlternateContent>
      </w:r>
    </w:p>
    <w:tbl>
      <w:tblPr>
        <w:tblpPr w:leftFromText="180" w:rightFromText="180" w:vertAnchor="text" w:horzAnchor="margin" w:tblpXSpec="center" w:tblpY="538"/>
        <w:bidiVisual/>
        <w:tblW w:w="10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6"/>
        <w:gridCol w:w="2077"/>
        <w:gridCol w:w="1237"/>
        <w:gridCol w:w="1979"/>
        <w:gridCol w:w="2473"/>
        <w:gridCol w:w="989"/>
      </w:tblGrid>
      <w:tr w:rsidR="00235141" w:rsidRPr="00F74232" w14:paraId="72D695F2" w14:textId="77777777" w:rsidTr="00235141">
        <w:trPr>
          <w:trHeight w:val="100"/>
        </w:trPr>
        <w:tc>
          <w:tcPr>
            <w:tcW w:w="2146" w:type="dxa"/>
            <w:shd w:val="clear" w:color="auto" w:fill="D9D9D9"/>
            <w:vAlign w:val="center"/>
          </w:tcPr>
          <w:p w14:paraId="4F6CF9D2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مقترحات التعزيز</w:t>
            </w: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 xml:space="preserve"> والتطوير</w:t>
            </w:r>
          </w:p>
        </w:tc>
        <w:tc>
          <w:tcPr>
            <w:tcW w:w="2077" w:type="dxa"/>
            <w:shd w:val="clear" w:color="auto" w:fill="D9D9D9"/>
            <w:vAlign w:val="center"/>
          </w:tcPr>
          <w:p w14:paraId="22B8CE06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1237" w:type="dxa"/>
            <w:shd w:val="clear" w:color="auto" w:fill="D9D9D9"/>
            <w:vAlign w:val="center"/>
          </w:tcPr>
          <w:p w14:paraId="26C482C4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1979" w:type="dxa"/>
            <w:shd w:val="clear" w:color="auto" w:fill="D9D9D9"/>
            <w:vAlign w:val="center"/>
          </w:tcPr>
          <w:p w14:paraId="5BD950B9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2473" w:type="dxa"/>
            <w:shd w:val="clear" w:color="auto" w:fill="D9D9D9"/>
            <w:vAlign w:val="center"/>
          </w:tcPr>
          <w:p w14:paraId="3AFAB9E6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989" w:type="dxa"/>
            <w:shd w:val="clear" w:color="auto" w:fill="D9D9D9"/>
            <w:vAlign w:val="center"/>
          </w:tcPr>
          <w:p w14:paraId="3FBA8D96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الميزانية</w:t>
            </w:r>
          </w:p>
        </w:tc>
      </w:tr>
      <w:tr w:rsidR="00235141" w:rsidRPr="00F74232" w14:paraId="7945C0AA" w14:textId="77777777" w:rsidTr="00235141">
        <w:trPr>
          <w:trHeight w:val="189"/>
        </w:trPr>
        <w:tc>
          <w:tcPr>
            <w:tcW w:w="2146" w:type="dxa"/>
            <w:shd w:val="clear" w:color="auto" w:fill="auto"/>
            <w:vAlign w:val="center"/>
          </w:tcPr>
          <w:p w14:paraId="2D4358AE" w14:textId="77777777" w:rsidR="00235141" w:rsidRPr="00F74232" w:rsidRDefault="00235141" w:rsidP="00235141">
            <w:pPr>
              <w:ind w:left="222" w:hanging="22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 xml:space="preserve">- مراجعة و تحديث لائحة </w:t>
            </w:r>
            <w:r>
              <w:rPr>
                <w:rFonts w:ascii="Arial" w:eastAsia="Calibri" w:hAnsi="Arial" w:cs="Arial" w:hint="cs"/>
                <w:rtl/>
                <w:lang w:bidi="ar-EG"/>
              </w:rPr>
              <w:t xml:space="preserve">برنامج الصحافة 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BADD71E" w14:textId="77777777" w:rsidR="00235141" w:rsidRPr="00F74232" w:rsidRDefault="00235141" w:rsidP="00235141">
            <w:pPr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</w:rPr>
              <w:t>لقاءات و اجتماعات واستبيانات</w:t>
            </w:r>
          </w:p>
          <w:p w14:paraId="27224D73" w14:textId="77777777" w:rsidR="00235141" w:rsidRPr="00F74232" w:rsidRDefault="00235141" w:rsidP="00235141">
            <w:pPr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- مقترحات التحسين</w:t>
            </w:r>
          </w:p>
          <w:p w14:paraId="6A020D6A" w14:textId="77777777" w:rsidR="00235141" w:rsidRPr="00F74232" w:rsidRDefault="00235141" w:rsidP="00235141">
            <w:pPr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- اعتماد مقترحات التحسين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6BC99723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2021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2FB80EAE" w14:textId="77777777" w:rsidR="00235141" w:rsidRPr="00F74232" w:rsidRDefault="00235141" w:rsidP="00235141">
            <w:pPr>
              <w:tabs>
                <w:tab w:val="left" w:pos="40"/>
                <w:tab w:val="left" w:pos="130"/>
                <w:tab w:val="num" w:pos="2202"/>
              </w:tabs>
              <w:ind w:left="130" w:hanging="130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مجلس إدارة البرنامج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4317F184" w14:textId="77777777" w:rsidR="00235141" w:rsidRPr="00F74232" w:rsidRDefault="00235141" w:rsidP="00A64507">
            <w:pPr>
              <w:numPr>
                <w:ilvl w:val="0"/>
                <w:numId w:val="3"/>
              </w:numPr>
              <w:spacing w:after="200" w:line="276" w:lineRule="auto"/>
              <w:ind w:left="119" w:hanging="119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القرار التنفيذي لاعتماد مقترحات تطوير و تحديث اللائحة.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89939A9" w14:textId="77777777" w:rsidR="00235141" w:rsidRPr="00F74232" w:rsidRDefault="00235141" w:rsidP="00235141">
            <w:pPr>
              <w:jc w:val="center"/>
              <w:rPr>
                <w:rFonts w:ascii="Simplified Arabic" w:eastAsia="Calibri" w:hAnsi="Simplified Arabic" w:cs="Simplified Arabic"/>
                <w:rtl/>
                <w:lang w:bidi="ar-EG"/>
              </w:rPr>
            </w:pPr>
            <w:r w:rsidRPr="00F74232">
              <w:rPr>
                <w:rFonts w:ascii="Simplified Arabic" w:eastAsia="Calibri" w:hAnsi="Simplified Arabic" w:cs="Simplified Arabic" w:hint="cs"/>
                <w:rtl/>
              </w:rPr>
              <w:t>لا يوجد</w:t>
            </w:r>
          </w:p>
        </w:tc>
      </w:tr>
      <w:tr w:rsidR="00235141" w:rsidRPr="00F74232" w14:paraId="7A9EF0D5" w14:textId="77777777" w:rsidTr="00235141">
        <w:trPr>
          <w:trHeight w:val="244"/>
        </w:trPr>
        <w:tc>
          <w:tcPr>
            <w:tcW w:w="2146" w:type="dxa"/>
            <w:shd w:val="clear" w:color="auto" w:fill="auto"/>
            <w:vAlign w:val="center"/>
          </w:tcPr>
          <w:p w14:paraId="03FD2369" w14:textId="77777777" w:rsidR="00235141" w:rsidRPr="00F74232" w:rsidRDefault="00235141" w:rsidP="00235141">
            <w:pPr>
              <w:ind w:left="222" w:hanging="222"/>
              <w:rPr>
                <w:rFonts w:ascii="Arial" w:eastAsia="Calibri" w:hAnsi="Arial" w:cs="Arial"/>
                <w:lang w:bidi="ar-EG"/>
              </w:rPr>
            </w:pPr>
            <w:r w:rsidRPr="00F74232">
              <w:rPr>
                <w:rFonts w:ascii="Arial" w:eastAsia="Calibri" w:hAnsi="Arial" w:cs="Arial"/>
                <w:rtl/>
                <w:lang w:bidi="ar-EG"/>
              </w:rPr>
              <w:t xml:space="preserve">تطبيق معايير </w:t>
            </w:r>
            <w:r w:rsidRPr="00F74232">
              <w:rPr>
                <w:rFonts w:ascii="Arial" w:eastAsia="Calibri" w:hAnsi="Arial" w:cs="Arial" w:hint="cs"/>
                <w:rtl/>
                <w:lang w:bidi="ar-EG"/>
              </w:rPr>
              <w:t>اختيار</w:t>
            </w:r>
            <w:r w:rsidRPr="00F74232">
              <w:rPr>
                <w:rFonts w:ascii="Arial" w:eastAsia="Calibri" w:hAnsi="Arial" w:cs="Arial"/>
                <w:rtl/>
                <w:lang w:bidi="ar-EG"/>
              </w:rPr>
              <w:t xml:space="preserve"> القيادات الأكاديمية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1442B1E" w14:textId="77777777" w:rsidR="00235141" w:rsidRPr="00F74232" w:rsidRDefault="00235141" w:rsidP="00A64507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323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تطبيق المعايير عند </w:t>
            </w:r>
            <w:r w:rsidRPr="00F74232">
              <w:rPr>
                <w:rFonts w:ascii="Arial" w:eastAsia="Calibri" w:hAnsi="Arial" w:cs="Arial" w:hint="cs"/>
                <w:rtl/>
              </w:rPr>
              <w:t>اختيار</w:t>
            </w:r>
            <w:r w:rsidRPr="00F74232">
              <w:rPr>
                <w:rFonts w:ascii="Arial" w:eastAsia="Calibri" w:hAnsi="Arial" w:cs="Arial"/>
                <w:rtl/>
              </w:rPr>
              <w:t xml:space="preserve"> القيادات</w:t>
            </w:r>
          </w:p>
          <w:p w14:paraId="4F36EBAC" w14:textId="77777777" w:rsidR="00235141" w:rsidRPr="00F74232" w:rsidRDefault="00235141" w:rsidP="00A64507">
            <w:pPr>
              <w:numPr>
                <w:ilvl w:val="0"/>
                <w:numId w:val="4"/>
              </w:numPr>
              <w:tabs>
                <w:tab w:val="left" w:pos="34"/>
                <w:tab w:val="left" w:pos="40"/>
                <w:tab w:val="left" w:pos="130"/>
                <w:tab w:val="num" w:pos="176"/>
                <w:tab w:val="num" w:pos="2202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اجتياز القيادات الأكاديمية دورات خاصة بالتنمية الإدارية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08FC1428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2021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499E00DF" w14:textId="77777777" w:rsidR="00235141" w:rsidRPr="00F74232" w:rsidRDefault="00235141" w:rsidP="00A64507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323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مجلس إدارة البرنامج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4D9449A5" w14:textId="77777777" w:rsidR="00235141" w:rsidRPr="00F74232" w:rsidRDefault="00235141" w:rsidP="00A64507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323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قيادات تم </w:t>
            </w:r>
            <w:r w:rsidRPr="00F74232">
              <w:rPr>
                <w:rFonts w:ascii="Arial" w:eastAsia="Calibri" w:hAnsi="Arial" w:cs="Arial" w:hint="cs"/>
                <w:rtl/>
              </w:rPr>
              <w:t>اختيارها</w:t>
            </w:r>
            <w:r w:rsidRPr="00F74232">
              <w:rPr>
                <w:rFonts w:ascii="Arial" w:eastAsia="Calibri" w:hAnsi="Arial" w:cs="Arial"/>
                <w:rtl/>
              </w:rPr>
              <w:t xml:space="preserve"> حسب المعايير</w:t>
            </w:r>
            <w:r w:rsidRPr="00F74232">
              <w:rPr>
                <w:rFonts w:ascii="Arial" w:eastAsia="Calibri" w:hAnsi="Arial" w:cs="Arial" w:hint="cs"/>
                <w:rtl/>
              </w:rPr>
              <w:t>.</w:t>
            </w:r>
          </w:p>
          <w:p w14:paraId="4CDA2897" w14:textId="77777777" w:rsidR="00235141" w:rsidRPr="00F74232" w:rsidRDefault="00235141" w:rsidP="00235141">
            <w:pPr>
              <w:tabs>
                <w:tab w:val="left" w:pos="40"/>
                <w:tab w:val="left" w:pos="130"/>
              </w:tabs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- زيادة عدد الحاصلين على هذه الدورات.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6854070A" w14:textId="77777777" w:rsidR="00235141" w:rsidRPr="00F74232" w:rsidRDefault="00235141" w:rsidP="00235141">
            <w:pPr>
              <w:jc w:val="center"/>
              <w:rPr>
                <w:rFonts w:ascii="Simplified Arabic" w:eastAsia="Calibri" w:hAnsi="Simplified Arabic" w:cs="Simplified Arabic"/>
                <w:sz w:val="22"/>
                <w:szCs w:val="22"/>
                <w:lang w:bidi="ar-EG"/>
              </w:rPr>
            </w:pPr>
            <w:r w:rsidRPr="00F74232">
              <w:rPr>
                <w:rFonts w:ascii="Simplified Arabic" w:eastAsia="Calibri" w:hAnsi="Simplified Arabic" w:cs="Simplified Arabic" w:hint="cs"/>
                <w:rtl/>
              </w:rPr>
              <w:t>لا يوجد</w:t>
            </w:r>
          </w:p>
        </w:tc>
      </w:tr>
      <w:tr w:rsidR="00235141" w:rsidRPr="00F74232" w14:paraId="58BF53C3" w14:textId="77777777" w:rsidTr="00235141">
        <w:trPr>
          <w:trHeight w:val="1100"/>
        </w:trPr>
        <w:tc>
          <w:tcPr>
            <w:tcW w:w="2146" w:type="dxa"/>
            <w:shd w:val="clear" w:color="auto" w:fill="auto"/>
            <w:vAlign w:val="center"/>
          </w:tcPr>
          <w:p w14:paraId="3E8A124A" w14:textId="77777777" w:rsidR="00235141" w:rsidRPr="00F74232" w:rsidRDefault="00235141" w:rsidP="00235141">
            <w:pPr>
              <w:spacing w:line="276" w:lineRule="auto"/>
              <w:ind w:left="131" w:hanging="131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- التقييم الدوري لأداء القيادات الاكاديمية للبرنامج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1EC84E9" w14:textId="77777777" w:rsidR="00235141" w:rsidRPr="00F74232" w:rsidRDefault="00235141" w:rsidP="00235141">
            <w:pPr>
              <w:tabs>
                <w:tab w:val="left" w:pos="195"/>
              </w:tabs>
              <w:ind w:left="195" w:hanging="195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- طرح استبيانات لتقييم الاداء</w:t>
            </w:r>
          </w:p>
          <w:p w14:paraId="79B3CB4A" w14:textId="77777777" w:rsidR="00235141" w:rsidRPr="00F74232" w:rsidRDefault="00235141" w:rsidP="00235141">
            <w:pPr>
              <w:tabs>
                <w:tab w:val="left" w:pos="195"/>
              </w:tabs>
              <w:ind w:left="195" w:hanging="195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- تحليل نتائج الاستبيانات</w:t>
            </w:r>
          </w:p>
          <w:p w14:paraId="018ABE43" w14:textId="77777777" w:rsidR="00235141" w:rsidRPr="00F74232" w:rsidRDefault="00235141" w:rsidP="00235141">
            <w:pPr>
              <w:tabs>
                <w:tab w:val="left" w:pos="195"/>
              </w:tabs>
              <w:ind w:left="195" w:hanging="195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- إرسال نتائج التقييم للفئات المستهدفة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42B1C4DD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نهاية كل عام دراسي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38DA38CA" w14:textId="77777777" w:rsidR="00235141" w:rsidRPr="00F74232" w:rsidRDefault="00235141" w:rsidP="00235141">
            <w:pPr>
              <w:tabs>
                <w:tab w:val="left" w:pos="40"/>
              </w:tabs>
              <w:spacing w:after="200" w:line="276" w:lineRule="auto"/>
              <w:ind w:left="158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أعضاء هيئة التدريس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26C16EE8" w14:textId="77777777" w:rsidR="00235141" w:rsidRPr="00F74232" w:rsidRDefault="00235141" w:rsidP="00A64507">
            <w:pPr>
              <w:numPr>
                <w:ilvl w:val="0"/>
                <w:numId w:val="4"/>
              </w:numPr>
              <w:tabs>
                <w:tab w:val="num" w:pos="115"/>
              </w:tabs>
              <w:spacing w:after="200" w:line="276" w:lineRule="auto"/>
              <w:ind w:hanging="644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تقارير تقييم الأداء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65C885BB" w14:textId="77777777" w:rsidR="00235141" w:rsidRPr="00F74232" w:rsidRDefault="00235141" w:rsidP="00235141">
            <w:pPr>
              <w:jc w:val="center"/>
              <w:rPr>
                <w:rFonts w:ascii="Simplified Arabic" w:eastAsia="Calibri" w:hAnsi="Simplified Arabic" w:cs="Simplified Arabic"/>
                <w:rtl/>
              </w:rPr>
            </w:pPr>
            <w:r w:rsidRPr="00F74232">
              <w:rPr>
                <w:rFonts w:ascii="Simplified Arabic" w:eastAsia="Calibri" w:hAnsi="Simplified Arabic" w:cs="Simplified Arabic" w:hint="cs"/>
                <w:rtl/>
              </w:rPr>
              <w:t>لا يوجد</w:t>
            </w:r>
          </w:p>
        </w:tc>
      </w:tr>
      <w:tr w:rsidR="00235141" w:rsidRPr="00F74232" w14:paraId="49F9580D" w14:textId="77777777" w:rsidTr="00235141">
        <w:trPr>
          <w:trHeight w:val="2517"/>
        </w:trPr>
        <w:tc>
          <w:tcPr>
            <w:tcW w:w="2146" w:type="dxa"/>
            <w:shd w:val="clear" w:color="auto" w:fill="auto"/>
            <w:vAlign w:val="center"/>
          </w:tcPr>
          <w:p w14:paraId="3EFD5135" w14:textId="77777777" w:rsidR="00235141" w:rsidRPr="00F74232" w:rsidRDefault="00235141" w:rsidP="00A64507">
            <w:pPr>
              <w:numPr>
                <w:ilvl w:val="0"/>
                <w:numId w:val="3"/>
              </w:numPr>
              <w:spacing w:after="200" w:line="276" w:lineRule="auto"/>
              <w:ind w:left="131" w:hanging="131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مراجعة و تحديث الهيكل التنظيمي للبرنامج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7213147" w14:textId="77777777" w:rsidR="00235141" w:rsidRPr="00F74232" w:rsidRDefault="00235141" w:rsidP="00A64507">
            <w:pPr>
              <w:numPr>
                <w:ilvl w:val="0"/>
                <w:numId w:val="3"/>
              </w:numPr>
              <w:tabs>
                <w:tab w:val="left" w:pos="10"/>
              </w:tabs>
              <w:spacing w:after="200" w:line="276" w:lineRule="auto"/>
              <w:ind w:left="195" w:hanging="195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تكليف فريق عمل للتحديث بصفة دورية سنويا.</w:t>
            </w:r>
          </w:p>
          <w:p w14:paraId="2433ABAB" w14:textId="77777777" w:rsidR="00235141" w:rsidRPr="00F74232" w:rsidRDefault="00235141" w:rsidP="00A64507">
            <w:pPr>
              <w:numPr>
                <w:ilvl w:val="0"/>
                <w:numId w:val="3"/>
              </w:numPr>
              <w:tabs>
                <w:tab w:val="left" w:pos="10"/>
              </w:tabs>
              <w:spacing w:after="200" w:line="276" w:lineRule="auto"/>
              <w:ind w:left="195" w:hanging="195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ادراج منسق للإرشاد الاكاديمي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6D4D91C4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بداية كل عام دراسي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53DDF374" w14:textId="77777777" w:rsidR="00235141" w:rsidRPr="00F74232" w:rsidRDefault="00235141" w:rsidP="00235141">
            <w:pPr>
              <w:tabs>
                <w:tab w:val="left" w:pos="40"/>
                <w:tab w:val="left" w:pos="130"/>
                <w:tab w:val="num" w:pos="2202"/>
              </w:tabs>
              <w:ind w:left="130" w:hanging="130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- مجلس إدارة البرنامج</w:t>
            </w:r>
            <w:r w:rsidRPr="00F74232">
              <w:rPr>
                <w:rFonts w:ascii="Arial" w:eastAsia="Calibri" w:hAnsi="Arial" w:cs="Arial"/>
                <w:rtl/>
              </w:rPr>
              <w:t>.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04D18EAC" w14:textId="77777777" w:rsidR="00235141" w:rsidRPr="00F74232" w:rsidRDefault="00235141" w:rsidP="00235141">
            <w:pPr>
              <w:tabs>
                <w:tab w:val="num" w:pos="2202"/>
              </w:tabs>
              <w:ind w:left="124" w:hanging="124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</w:rPr>
              <w:t xml:space="preserve">وجود هيكل </w:t>
            </w:r>
            <w:r w:rsidRPr="00F74232">
              <w:rPr>
                <w:rFonts w:ascii="Arial" w:eastAsia="Calibri" w:hAnsi="Arial" w:cs="Arial" w:hint="cs"/>
                <w:rtl/>
              </w:rPr>
              <w:t>تنظيمي</w:t>
            </w:r>
            <w:r w:rsidRPr="00F74232">
              <w:rPr>
                <w:rFonts w:ascii="Arial" w:eastAsia="Calibri" w:hAnsi="Arial" w:cs="Arial"/>
                <w:rtl/>
              </w:rPr>
              <w:t xml:space="preserve"> محدث.</w:t>
            </w:r>
          </w:p>
          <w:p w14:paraId="765B14AD" w14:textId="77777777" w:rsidR="00235141" w:rsidRPr="00F74232" w:rsidRDefault="00235141" w:rsidP="00235141">
            <w:pPr>
              <w:tabs>
                <w:tab w:val="num" w:pos="2202"/>
              </w:tabs>
              <w:rPr>
                <w:rFonts w:ascii="Arial" w:eastAsia="Calibri" w:hAnsi="Arial" w:cs="Arial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1F3539E5" w14:textId="77777777" w:rsidR="00235141" w:rsidRPr="00F74232" w:rsidRDefault="00235141" w:rsidP="00235141">
            <w:pPr>
              <w:jc w:val="center"/>
              <w:rPr>
                <w:rFonts w:ascii="Simplified Arabic" w:eastAsia="Calibri" w:hAnsi="Simplified Arabic" w:cs="Simplified Arabic"/>
                <w:rtl/>
              </w:rPr>
            </w:pPr>
          </w:p>
          <w:p w14:paraId="57FAC235" w14:textId="77777777" w:rsidR="00235141" w:rsidRPr="00F74232" w:rsidRDefault="00235141" w:rsidP="00235141">
            <w:pPr>
              <w:jc w:val="center"/>
              <w:rPr>
                <w:rFonts w:ascii="Simplified Arabic" w:eastAsia="Calibri" w:hAnsi="Simplified Arabic" w:cs="Simplified Arabic"/>
              </w:rPr>
            </w:pPr>
            <w:r w:rsidRPr="00F74232">
              <w:rPr>
                <w:rFonts w:ascii="Simplified Arabic" w:eastAsia="Calibri" w:hAnsi="Simplified Arabic" w:cs="Simplified Arabic" w:hint="cs"/>
                <w:rtl/>
              </w:rPr>
              <w:t>لا يوجد</w:t>
            </w:r>
          </w:p>
        </w:tc>
      </w:tr>
      <w:tr w:rsidR="00235141" w:rsidRPr="00F74232" w14:paraId="6809977F" w14:textId="77777777" w:rsidTr="00235141">
        <w:trPr>
          <w:trHeight w:val="31"/>
        </w:trPr>
        <w:tc>
          <w:tcPr>
            <w:tcW w:w="2146" w:type="dxa"/>
            <w:shd w:val="clear" w:color="auto" w:fill="auto"/>
            <w:vAlign w:val="center"/>
          </w:tcPr>
          <w:p w14:paraId="7DB3BAAB" w14:textId="77777777" w:rsidR="00235141" w:rsidRPr="00F74232" w:rsidRDefault="00235141" w:rsidP="00A64507">
            <w:pPr>
              <w:numPr>
                <w:ilvl w:val="0"/>
                <w:numId w:val="4"/>
              </w:numPr>
              <w:spacing w:after="200" w:line="276" w:lineRule="auto"/>
              <w:ind w:left="132" w:hanging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برامج تدريبية لتنمية قدرات الجهاز الإداري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30D2B0D" w14:textId="77777777" w:rsidR="00235141" w:rsidRPr="00F74232" w:rsidRDefault="00235141" w:rsidP="00A64507">
            <w:pPr>
              <w:numPr>
                <w:ilvl w:val="0"/>
                <w:numId w:val="4"/>
              </w:numPr>
              <w:tabs>
                <w:tab w:val="left" w:pos="10"/>
                <w:tab w:val="num" w:pos="162"/>
                <w:tab w:val="num" w:pos="2202"/>
              </w:tabs>
              <w:spacing w:after="200" w:line="276" w:lineRule="auto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للتحديث بصفة دورية سنويا بناء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ً </w:t>
            </w:r>
            <w:r w:rsidRPr="00F74232">
              <w:rPr>
                <w:rFonts w:ascii="Arial" w:eastAsia="Calibri" w:hAnsi="Arial" w:cs="Arial"/>
                <w:rtl/>
              </w:rPr>
              <w:t>علي حصر الاحتياجات التدريبية</w:t>
            </w:r>
          </w:p>
          <w:p w14:paraId="5B399884" w14:textId="77777777" w:rsidR="00235141" w:rsidRPr="00F74232" w:rsidRDefault="00235141" w:rsidP="00A64507">
            <w:pPr>
              <w:numPr>
                <w:ilvl w:val="0"/>
                <w:numId w:val="4"/>
              </w:numPr>
              <w:tabs>
                <w:tab w:val="num" w:pos="9"/>
                <w:tab w:val="left" w:pos="105"/>
                <w:tab w:val="num" w:pos="2202"/>
              </w:tabs>
              <w:spacing w:after="200" w:line="276" w:lineRule="auto"/>
              <w:ind w:left="0" w:firstLine="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 تنفيذ الخطة التدريبية</w:t>
            </w:r>
            <w:r w:rsidRPr="00F74232">
              <w:rPr>
                <w:rFonts w:ascii="Arial" w:eastAsia="Calibri" w:hAnsi="Arial" w:cs="Arial"/>
                <w:rtl/>
              </w:rPr>
              <w:t xml:space="preserve">  </w:t>
            </w:r>
          </w:p>
          <w:p w14:paraId="4B9CF777" w14:textId="77777777" w:rsidR="00235141" w:rsidRPr="00F74232" w:rsidRDefault="00235141" w:rsidP="00A64507">
            <w:pPr>
              <w:numPr>
                <w:ilvl w:val="0"/>
                <w:numId w:val="4"/>
              </w:numPr>
              <w:tabs>
                <w:tab w:val="num" w:pos="9"/>
                <w:tab w:val="left" w:pos="105"/>
                <w:tab w:val="num" w:pos="2202"/>
              </w:tabs>
              <w:spacing w:after="200" w:line="276" w:lineRule="auto"/>
              <w:ind w:left="0" w:firstLine="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قياس أثر التدريب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5FCE5F34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بداية كل عام دراسي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0B2738F7" w14:textId="77777777" w:rsidR="00235141" w:rsidRPr="00F74232" w:rsidRDefault="00235141" w:rsidP="00A64507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2202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منسق معيار الجهاز الإداري</w:t>
            </w:r>
          </w:p>
          <w:p w14:paraId="7AC124DB" w14:textId="77777777" w:rsidR="00235141" w:rsidRPr="00F74232" w:rsidRDefault="00235141" w:rsidP="00A64507">
            <w:pPr>
              <w:numPr>
                <w:ilvl w:val="0"/>
                <w:numId w:val="4"/>
              </w:numPr>
              <w:tabs>
                <w:tab w:val="num" w:pos="158"/>
              </w:tabs>
              <w:spacing w:after="200" w:line="276" w:lineRule="auto"/>
              <w:ind w:hanging="644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مدير عام الكلية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5EAFF08D" w14:textId="77777777" w:rsidR="00235141" w:rsidRPr="00F74232" w:rsidRDefault="00235141" w:rsidP="00A64507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2202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وجود خطة تدريبية محدثة</w:t>
            </w:r>
          </w:p>
          <w:p w14:paraId="1EAC28F7" w14:textId="77777777" w:rsidR="00235141" w:rsidRPr="00F74232" w:rsidRDefault="00235141" w:rsidP="00A64507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2202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تقارير عن أثر التدريب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DAC5A1B" w14:textId="77777777" w:rsidR="00235141" w:rsidRPr="00F74232" w:rsidRDefault="00235141" w:rsidP="00235141">
            <w:pPr>
              <w:jc w:val="center"/>
              <w:rPr>
                <w:rFonts w:ascii="Simplified Arabic" w:eastAsia="Calibri" w:hAnsi="Simplified Arabic" w:cs="Simplified Arabic"/>
              </w:rPr>
            </w:pPr>
            <w:r w:rsidRPr="00F74232">
              <w:rPr>
                <w:rFonts w:ascii="Simplified Arabic" w:eastAsia="Calibri" w:hAnsi="Simplified Arabic" w:cs="Simplified Arabic" w:hint="cs"/>
                <w:rtl/>
              </w:rPr>
              <w:t>لا يوجد</w:t>
            </w:r>
          </w:p>
        </w:tc>
      </w:tr>
      <w:tr w:rsidR="00235141" w:rsidRPr="00F74232" w14:paraId="01558DB6" w14:textId="77777777" w:rsidTr="00235141">
        <w:trPr>
          <w:trHeight w:val="3724"/>
        </w:trPr>
        <w:tc>
          <w:tcPr>
            <w:tcW w:w="2146" w:type="dxa"/>
            <w:shd w:val="clear" w:color="auto" w:fill="auto"/>
            <w:vAlign w:val="center"/>
          </w:tcPr>
          <w:p w14:paraId="5305CD3C" w14:textId="77777777" w:rsidR="00235141" w:rsidRPr="00F74232" w:rsidRDefault="00235141" w:rsidP="00A64507">
            <w:pPr>
              <w:numPr>
                <w:ilvl w:val="0"/>
                <w:numId w:val="4"/>
              </w:numPr>
              <w:spacing w:after="200" w:line="276" w:lineRule="auto"/>
              <w:ind w:left="132" w:hanging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lastRenderedPageBreak/>
              <w:t>التحديث الدوري لقواعد بيانات البرنامج و الموقع الالكتروني للكلية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09F586E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التحديث الدوري للمعلومات المتوفرة عن الكلية</w:t>
            </w:r>
          </w:p>
          <w:p w14:paraId="1C104170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تحديث كتيبات أدلة لطلاب</w:t>
            </w:r>
          </w:p>
          <w:p w14:paraId="36AB387C" w14:textId="77777777" w:rsidR="00235141" w:rsidRPr="00F74232" w:rsidRDefault="00235141" w:rsidP="00235141">
            <w:pPr>
              <w:spacing w:line="276" w:lineRule="auto"/>
              <w:ind w:left="132" w:hanging="13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 w:hint="eastAsia"/>
                <w:rtl/>
              </w:rPr>
              <w:t>تخصيص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فريق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عمل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مسئول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عن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موقع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ال</w:t>
            </w:r>
            <w:r w:rsidRPr="00F74232">
              <w:rPr>
                <w:rFonts w:ascii="Arial" w:eastAsia="Calibri" w:hAnsi="Arial" w:cs="Arial" w:hint="cs"/>
                <w:rtl/>
              </w:rPr>
              <w:t>برنامج</w:t>
            </w:r>
          </w:p>
          <w:p w14:paraId="61A2BBDF" w14:textId="77777777" w:rsidR="00235141" w:rsidRPr="00F74232" w:rsidRDefault="00235141" w:rsidP="00235141">
            <w:pPr>
              <w:spacing w:line="276" w:lineRule="auto"/>
              <w:ind w:left="132" w:hanging="13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 w:hint="eastAsia"/>
                <w:rtl/>
              </w:rPr>
              <w:t>ربط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موقع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ال</w:t>
            </w:r>
            <w:r w:rsidRPr="00F74232">
              <w:rPr>
                <w:rFonts w:ascii="Arial" w:eastAsia="Calibri" w:hAnsi="Arial" w:cs="Arial" w:hint="cs"/>
                <w:rtl/>
              </w:rPr>
              <w:t>برنامج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بموقع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الكلية و موقع </w:t>
            </w:r>
            <w:r w:rsidRPr="00F74232">
              <w:rPr>
                <w:rFonts w:ascii="Arial" w:eastAsia="Calibri" w:hAnsi="Arial" w:cs="Arial" w:hint="eastAsia"/>
                <w:rtl/>
              </w:rPr>
              <w:t>الجامعة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بشكل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فعال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3B0E3726" w14:textId="77777777" w:rsidR="00235141" w:rsidRPr="00F74232" w:rsidRDefault="00235141" w:rsidP="00235141">
            <w:pPr>
              <w:tabs>
                <w:tab w:val="left" w:pos="40"/>
                <w:tab w:val="left" w:pos="130"/>
                <w:tab w:val="num" w:pos="644"/>
              </w:tabs>
              <w:spacing w:after="200" w:line="276" w:lineRule="auto"/>
              <w:ind w:left="13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2B667E2E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لجنة تحديث الموقع الإلكتروني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1603683B" w14:textId="77777777" w:rsidR="00235141" w:rsidRPr="00F74232" w:rsidRDefault="00235141" w:rsidP="00A64507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323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توافر  بيانات حديثة على موقع الكلية وفى كتيبات أدلة الطلاب.</w:t>
            </w:r>
          </w:p>
          <w:p w14:paraId="1BC257C8" w14:textId="77777777" w:rsidR="00235141" w:rsidRPr="00F74232" w:rsidRDefault="00235141" w:rsidP="00A64507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323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Calibri" w:eastAsia="Calibri" w:hAnsi="Calibri" w:cs="Arial" w:hint="cs"/>
                <w:rtl/>
                <w:lang w:bidi="ar-EG"/>
              </w:rPr>
              <w:t>زيادة عدد الزائرين اليومي للموقع</w:t>
            </w:r>
            <w:r w:rsidRPr="00F74232">
              <w:rPr>
                <w:rFonts w:ascii="Arial" w:eastAsia="Calibri" w:hAnsi="Arial" w:cs="Arial" w:hint="cs"/>
                <w:rtl/>
              </w:rPr>
              <w:t>.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9AE5DEA" w14:textId="77777777" w:rsidR="00235141" w:rsidRPr="00F74232" w:rsidRDefault="00235141" w:rsidP="00235141">
            <w:pPr>
              <w:jc w:val="center"/>
              <w:rPr>
                <w:rFonts w:ascii="Simplified Arabic" w:eastAsia="Calibri" w:hAnsi="Simplified Arabic" w:cs="Simplified Arabic"/>
              </w:rPr>
            </w:pPr>
            <w:r w:rsidRPr="00F74232">
              <w:rPr>
                <w:rFonts w:ascii="Simplified Arabic" w:eastAsia="Calibri" w:hAnsi="Simplified Arabic" w:cs="Simplified Arabic" w:hint="cs"/>
                <w:rtl/>
              </w:rPr>
              <w:t>لا يوجد</w:t>
            </w:r>
          </w:p>
        </w:tc>
      </w:tr>
      <w:tr w:rsidR="00235141" w:rsidRPr="00F74232" w14:paraId="4DEDCACE" w14:textId="77777777" w:rsidTr="00235141">
        <w:trPr>
          <w:trHeight w:val="31"/>
        </w:trPr>
        <w:tc>
          <w:tcPr>
            <w:tcW w:w="2146" w:type="dxa"/>
            <w:shd w:val="clear" w:color="auto" w:fill="auto"/>
            <w:vAlign w:val="center"/>
          </w:tcPr>
          <w:p w14:paraId="4A2A3F55" w14:textId="77777777" w:rsidR="00235141" w:rsidRPr="00F74232" w:rsidRDefault="00235141" w:rsidP="00A64507">
            <w:pPr>
              <w:numPr>
                <w:ilvl w:val="0"/>
                <w:numId w:val="4"/>
              </w:numPr>
              <w:spacing w:after="200" w:line="276" w:lineRule="auto"/>
              <w:ind w:left="132" w:hanging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تشكيل لجنة لمراجعة و تطوير البرنامج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1CC6CE8" w14:textId="77777777" w:rsidR="00235141" w:rsidRPr="00F74232" w:rsidRDefault="00235141" w:rsidP="00A64507">
            <w:pPr>
              <w:numPr>
                <w:ilvl w:val="0"/>
                <w:numId w:val="4"/>
              </w:numPr>
              <w:spacing w:after="200" w:line="276" w:lineRule="auto"/>
              <w:ind w:left="132" w:hanging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تشكيل لجنة من ذوي الخبرة و الكفاءة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2A7ADB19" w14:textId="77777777" w:rsidR="00235141" w:rsidRPr="00F74232" w:rsidRDefault="00235141" w:rsidP="00235141">
            <w:pPr>
              <w:tabs>
                <w:tab w:val="left" w:pos="40"/>
                <w:tab w:val="left" w:pos="130"/>
                <w:tab w:val="num" w:pos="644"/>
              </w:tabs>
              <w:spacing w:after="200" w:line="276" w:lineRule="auto"/>
              <w:ind w:left="130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46340741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مجلس إدارة البرنامج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550712CB" w14:textId="77777777" w:rsidR="00235141" w:rsidRPr="00F74232" w:rsidRDefault="00235141" w:rsidP="00A64507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323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تشكيل معتمد للجنة ومحاضر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B68C8D8" w14:textId="77777777" w:rsidR="00235141" w:rsidRPr="00F74232" w:rsidRDefault="00235141" w:rsidP="00235141">
            <w:pPr>
              <w:jc w:val="center"/>
              <w:rPr>
                <w:rFonts w:ascii="Simplified Arabic" w:eastAsia="Calibri" w:hAnsi="Simplified Arabic" w:cs="Simplified Arabic"/>
                <w:rtl/>
              </w:rPr>
            </w:pPr>
            <w:r w:rsidRPr="00F74232">
              <w:rPr>
                <w:rFonts w:ascii="Simplified Arabic" w:eastAsia="Calibri" w:hAnsi="Simplified Arabic" w:cs="Simplified Arabic" w:hint="cs"/>
                <w:rtl/>
              </w:rPr>
              <w:t>لا يوجد</w:t>
            </w:r>
          </w:p>
        </w:tc>
      </w:tr>
      <w:tr w:rsidR="00235141" w:rsidRPr="00F74232" w14:paraId="6238DE21" w14:textId="77777777" w:rsidTr="00235141">
        <w:trPr>
          <w:trHeight w:val="411"/>
        </w:trPr>
        <w:tc>
          <w:tcPr>
            <w:tcW w:w="2146" w:type="dxa"/>
            <w:shd w:val="clear" w:color="auto" w:fill="auto"/>
            <w:vAlign w:val="center"/>
          </w:tcPr>
          <w:p w14:paraId="368A0D7D" w14:textId="77777777" w:rsidR="00235141" w:rsidRPr="00F74232" w:rsidRDefault="00235141" w:rsidP="00A64507">
            <w:pPr>
              <w:numPr>
                <w:ilvl w:val="0"/>
                <w:numId w:val="4"/>
              </w:numPr>
              <w:spacing w:after="200" w:line="276" w:lineRule="auto"/>
              <w:ind w:left="132" w:hanging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البرنامج محددة السلطات و المسئوليات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9344747" w14:textId="00FABAFD" w:rsidR="00235141" w:rsidRPr="00F74232" w:rsidRDefault="00235141" w:rsidP="00A64507">
            <w:pPr>
              <w:numPr>
                <w:ilvl w:val="0"/>
                <w:numId w:val="4"/>
              </w:numPr>
              <w:spacing w:after="200" w:line="276" w:lineRule="auto"/>
              <w:ind w:left="132" w:hanging="132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لدراسة آل</w:t>
            </w:r>
            <w:r w:rsidRPr="00F74232">
              <w:rPr>
                <w:rFonts w:ascii="Arial" w:eastAsia="Calibri" w:hAnsi="Arial" w:cs="Arial" w:hint="cs"/>
                <w:rtl/>
              </w:rPr>
              <w:t>ية تطوير البرنامج</w:t>
            </w:r>
          </w:p>
          <w:p w14:paraId="159F6AF4" w14:textId="77777777" w:rsidR="00235141" w:rsidRPr="00F74232" w:rsidRDefault="00235141" w:rsidP="00A64507">
            <w:pPr>
              <w:numPr>
                <w:ilvl w:val="0"/>
                <w:numId w:val="4"/>
              </w:numPr>
              <w:spacing w:after="200" w:line="276" w:lineRule="auto"/>
              <w:ind w:left="132" w:hanging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-تحديد السلطات و المسئوليات المخولة للجنة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1FD6C54B" w14:textId="77777777" w:rsidR="00235141" w:rsidRPr="00F74232" w:rsidRDefault="00235141" w:rsidP="00235141">
            <w:pPr>
              <w:tabs>
                <w:tab w:val="left" w:pos="40"/>
                <w:tab w:val="left" w:pos="130"/>
                <w:tab w:val="num" w:pos="644"/>
              </w:tabs>
              <w:spacing w:after="200" w:line="276" w:lineRule="auto"/>
              <w:ind w:left="130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0D5B9FFF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0F15B3A2" w14:textId="77777777" w:rsidR="00235141" w:rsidRPr="00F74232" w:rsidRDefault="00235141" w:rsidP="00A64507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323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اجتماعات و مقترحات تطوير و تحديث للبرنامج.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E9917F5" w14:textId="77777777" w:rsidR="00235141" w:rsidRPr="00F74232" w:rsidRDefault="00235141" w:rsidP="00235141">
            <w:pPr>
              <w:jc w:val="center"/>
              <w:rPr>
                <w:rFonts w:ascii="Simplified Arabic" w:eastAsia="Calibri" w:hAnsi="Simplified Arabic" w:cs="Simplified Arabic"/>
                <w:rtl/>
              </w:rPr>
            </w:pPr>
            <w:r w:rsidRPr="00F74232">
              <w:rPr>
                <w:rFonts w:ascii="Simplified Arabic" w:eastAsia="Calibri" w:hAnsi="Simplified Arabic" w:cs="Simplified Arabic" w:hint="cs"/>
                <w:rtl/>
              </w:rPr>
              <w:t>لا يوجد</w:t>
            </w:r>
          </w:p>
        </w:tc>
      </w:tr>
    </w:tbl>
    <w:p w14:paraId="3AAE86CF" w14:textId="77777777" w:rsidR="00235141" w:rsidRDefault="00235141" w:rsidP="00235141">
      <w:pPr>
        <w:spacing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p w14:paraId="54767F7A" w14:textId="77777777" w:rsidR="00235141" w:rsidRDefault="00235141" w:rsidP="00235141">
      <w:pPr>
        <w:spacing w:after="200"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  <w:r>
        <w:rPr>
          <w:rFonts w:ascii="ae_AlMothnna" w:eastAsia="Calibri" w:hAnsi="ae_AlMothnna" w:cs="ae_AlMothnna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FF6F1F" wp14:editId="0256AC57">
                <wp:simplePos x="0" y="0"/>
                <wp:positionH relativeFrom="column">
                  <wp:posOffset>212725</wp:posOffset>
                </wp:positionH>
                <wp:positionV relativeFrom="paragraph">
                  <wp:posOffset>64135</wp:posOffset>
                </wp:positionV>
                <wp:extent cx="4836160" cy="354965"/>
                <wp:effectExtent l="17780" t="24130" r="22860" b="20955"/>
                <wp:wrapNone/>
                <wp:docPr id="17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6160" cy="354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3928A3" w14:textId="77777777" w:rsidR="007E7071" w:rsidRPr="00F74232" w:rsidRDefault="007E7071" w:rsidP="00A64507">
                            <w:pPr>
                              <w:numPr>
                                <w:ilvl w:val="0"/>
                                <w:numId w:val="8"/>
                              </w:numPr>
                              <w:spacing w:after="200" w:line="360" w:lineRule="auto"/>
                              <w:contextualSpacing/>
                              <w:rPr>
                                <w:rFonts w:ascii="Calibri" w:eastAsia="Calibri" w:hAnsi="Calibri" w:cs="Arial"/>
                                <w:sz w:val="32"/>
                                <w:szCs w:val="32"/>
                                <w:rtl/>
                              </w:rPr>
                            </w:pPr>
                            <w:r w:rsidRPr="00F74232">
                              <w:rPr>
                                <w:rFonts w:ascii="Calibri" w:eastAsia="Calibri" w:hAnsi="Calibri" w:cs="Arial" w:hint="cs"/>
                                <w:sz w:val="32"/>
                                <w:szCs w:val="32"/>
                                <w:rtl/>
                              </w:rPr>
                              <w:t>الموارد</w:t>
                            </w:r>
                            <w:r w:rsidRPr="00F74232">
                              <w:rPr>
                                <w:rFonts w:ascii="Calibri" w:eastAsia="Calibri" w:hAnsi="Calibri" w:cs="Arial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74232">
                              <w:rPr>
                                <w:rFonts w:ascii="Calibri" w:eastAsia="Calibri" w:hAnsi="Calibri" w:cs="Arial" w:hint="cs"/>
                                <w:sz w:val="32"/>
                                <w:szCs w:val="32"/>
                                <w:rtl/>
                              </w:rPr>
                              <w:t>المالية</w:t>
                            </w:r>
                            <w:r w:rsidRPr="00F74232">
                              <w:rPr>
                                <w:rFonts w:ascii="Calibri" w:eastAsia="Calibri" w:hAnsi="Calibri" w:cs="Arial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74232">
                              <w:rPr>
                                <w:rFonts w:ascii="Calibri" w:eastAsia="Calibri" w:hAnsi="Calibri" w:cs="Arial" w:hint="cs"/>
                                <w:sz w:val="32"/>
                                <w:szCs w:val="32"/>
                                <w:rtl/>
                              </w:rPr>
                              <w:t>والتسهيلات</w:t>
                            </w:r>
                            <w:r w:rsidRPr="00F74232">
                              <w:rPr>
                                <w:rFonts w:ascii="Calibri" w:eastAsia="Calibri" w:hAnsi="Calibri" w:cs="Arial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74232">
                              <w:rPr>
                                <w:rFonts w:ascii="Calibri" w:eastAsia="Calibri" w:hAnsi="Calibri" w:cs="Arial" w:hint="cs"/>
                                <w:sz w:val="32"/>
                                <w:szCs w:val="32"/>
                                <w:rtl/>
                              </w:rPr>
                              <w:t>المادية</w:t>
                            </w:r>
                            <w:r w:rsidRPr="00F74232">
                              <w:rPr>
                                <w:rFonts w:ascii="Calibri" w:eastAsia="Calibri" w:hAnsi="Calibri" w:cs="Arial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74232">
                              <w:rPr>
                                <w:rFonts w:ascii="Calibri" w:eastAsia="Calibri" w:hAnsi="Calibri" w:cs="Arial" w:hint="cs"/>
                                <w:sz w:val="32"/>
                                <w:szCs w:val="32"/>
                                <w:rtl/>
                              </w:rPr>
                              <w:t>الداعمة</w:t>
                            </w:r>
                          </w:p>
                          <w:p w14:paraId="2B4CAD12" w14:textId="5882EFDF" w:rsidR="000A2E63" w:rsidRDefault="000A2E63" w:rsidP="00235141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FF6F1F" id="Rounded Rectangle 17" o:spid="_x0000_s1029" style="position:absolute;left:0;text-align:left;margin-left:16.75pt;margin-top:5.05pt;width:380.8pt;height:2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" strokecolor="#4bacc6" strokeweight="2.5pt">
                <v:shadow color="#868686"/>
                <v:textbox inset="0,0,0,0">
                  <w:txbxContent>
                    <w:p w14:paraId="323928A3" w14:textId="77777777" w:rsidR="007E7071" w:rsidRPr="00F74232" w:rsidRDefault="007E7071" w:rsidP="00A64507">
                      <w:pPr>
                        <w:numPr>
                          <w:ilvl w:val="0"/>
                          <w:numId w:val="8"/>
                        </w:numPr>
                        <w:spacing w:after="200" w:line="360" w:lineRule="auto"/>
                        <w:contextualSpacing/>
                        <w:rPr>
                          <w:rFonts w:ascii="Calibri" w:eastAsia="Calibri" w:hAnsi="Calibri" w:cs="Arial"/>
                          <w:sz w:val="32"/>
                          <w:szCs w:val="32"/>
                          <w:rtl/>
                        </w:rPr>
                      </w:pPr>
                      <w:r w:rsidRPr="00F74232">
                        <w:rPr>
                          <w:rFonts w:ascii="Calibri" w:eastAsia="Calibri" w:hAnsi="Calibri" w:cs="Arial" w:hint="cs"/>
                          <w:sz w:val="32"/>
                          <w:szCs w:val="32"/>
                          <w:rtl/>
                        </w:rPr>
                        <w:t>الموارد</w:t>
                      </w:r>
                      <w:r w:rsidRPr="00F74232">
                        <w:rPr>
                          <w:rFonts w:ascii="Calibri" w:eastAsia="Calibri" w:hAnsi="Calibri" w:cs="Arial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74232">
                        <w:rPr>
                          <w:rFonts w:ascii="Calibri" w:eastAsia="Calibri" w:hAnsi="Calibri" w:cs="Arial" w:hint="cs"/>
                          <w:sz w:val="32"/>
                          <w:szCs w:val="32"/>
                          <w:rtl/>
                        </w:rPr>
                        <w:t>المالية</w:t>
                      </w:r>
                      <w:r w:rsidRPr="00F74232">
                        <w:rPr>
                          <w:rFonts w:ascii="Calibri" w:eastAsia="Calibri" w:hAnsi="Calibri" w:cs="Arial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74232">
                        <w:rPr>
                          <w:rFonts w:ascii="Calibri" w:eastAsia="Calibri" w:hAnsi="Calibri" w:cs="Arial" w:hint="cs"/>
                          <w:sz w:val="32"/>
                          <w:szCs w:val="32"/>
                          <w:rtl/>
                        </w:rPr>
                        <w:t>والتسهيلات</w:t>
                      </w:r>
                      <w:r w:rsidRPr="00F74232">
                        <w:rPr>
                          <w:rFonts w:ascii="Calibri" w:eastAsia="Calibri" w:hAnsi="Calibri" w:cs="Arial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74232">
                        <w:rPr>
                          <w:rFonts w:ascii="Calibri" w:eastAsia="Calibri" w:hAnsi="Calibri" w:cs="Arial" w:hint="cs"/>
                          <w:sz w:val="32"/>
                          <w:szCs w:val="32"/>
                          <w:rtl/>
                        </w:rPr>
                        <w:t>المادية</w:t>
                      </w:r>
                      <w:r w:rsidRPr="00F74232">
                        <w:rPr>
                          <w:rFonts w:ascii="Calibri" w:eastAsia="Calibri" w:hAnsi="Calibri" w:cs="Arial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74232">
                        <w:rPr>
                          <w:rFonts w:ascii="Calibri" w:eastAsia="Calibri" w:hAnsi="Calibri" w:cs="Arial" w:hint="cs"/>
                          <w:sz w:val="32"/>
                          <w:szCs w:val="32"/>
                          <w:rtl/>
                        </w:rPr>
                        <w:t>الداعمة</w:t>
                      </w:r>
                    </w:p>
                    <w:p w14:paraId="2B4CAD12" w14:textId="5882EFDF" w:rsidR="000A2E63" w:rsidRDefault="000A2E63" w:rsidP="00235141">
                      <w:pPr>
                        <w:jc w:val="center"/>
                        <w:rPr>
                          <w:lang w:bidi="ar-E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10541B6" w14:textId="77777777" w:rsidR="00235141" w:rsidRPr="00F74232" w:rsidRDefault="00235141" w:rsidP="00235141">
      <w:pPr>
        <w:spacing w:after="200"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1963"/>
        <w:gridCol w:w="1398"/>
        <w:gridCol w:w="1113"/>
        <w:gridCol w:w="1556"/>
        <w:gridCol w:w="875"/>
      </w:tblGrid>
      <w:tr w:rsidR="00235141" w:rsidRPr="00F74232" w14:paraId="1EFE0ECA" w14:textId="77777777" w:rsidTr="00235141">
        <w:trPr>
          <w:trHeight w:val="511"/>
          <w:tblHeader/>
          <w:jc w:val="center"/>
        </w:trPr>
        <w:tc>
          <w:tcPr>
            <w:tcW w:w="3376" w:type="dxa"/>
            <w:shd w:val="clear" w:color="auto" w:fill="D9D9D9"/>
            <w:vAlign w:val="center"/>
          </w:tcPr>
          <w:p w14:paraId="21B6CD84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مقترحات التطوير والتعزيز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7CF71817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1612" w:type="dxa"/>
            <w:shd w:val="clear" w:color="auto" w:fill="D9D9D9"/>
            <w:vAlign w:val="center"/>
          </w:tcPr>
          <w:p w14:paraId="2E643413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1197" w:type="dxa"/>
            <w:shd w:val="clear" w:color="auto" w:fill="D9D9D9"/>
            <w:vAlign w:val="center"/>
          </w:tcPr>
          <w:p w14:paraId="552E9158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1731" w:type="dxa"/>
            <w:shd w:val="clear" w:color="auto" w:fill="D9D9D9"/>
            <w:vAlign w:val="center"/>
          </w:tcPr>
          <w:p w14:paraId="768AD201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743" w:type="dxa"/>
            <w:shd w:val="clear" w:color="auto" w:fill="D9D9D9"/>
            <w:vAlign w:val="center"/>
          </w:tcPr>
          <w:p w14:paraId="46A765ED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الميزانية</w:t>
            </w:r>
          </w:p>
        </w:tc>
      </w:tr>
      <w:tr w:rsidR="00235141" w:rsidRPr="00F74232" w14:paraId="338FAE7C" w14:textId="77777777" w:rsidTr="00235141">
        <w:trPr>
          <w:trHeight w:val="1910"/>
          <w:jc w:val="center"/>
        </w:trPr>
        <w:tc>
          <w:tcPr>
            <w:tcW w:w="3376" w:type="dxa"/>
            <w:shd w:val="clear" w:color="auto" w:fill="auto"/>
            <w:vAlign w:val="center"/>
          </w:tcPr>
          <w:p w14:paraId="138A1F1F" w14:textId="77777777" w:rsidR="00235141" w:rsidRPr="00F74232" w:rsidRDefault="00235141" w:rsidP="00A64507">
            <w:pPr>
              <w:numPr>
                <w:ilvl w:val="0"/>
                <w:numId w:val="4"/>
              </w:numPr>
              <w:spacing w:after="200" w:line="276" w:lineRule="auto"/>
              <w:ind w:left="132" w:hanging="132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استمرار </w:t>
            </w:r>
            <w:r w:rsidRPr="00F74232">
              <w:rPr>
                <w:rFonts w:ascii="Arial" w:eastAsia="Calibri" w:hAnsi="Arial" w:cs="Arial"/>
                <w:rtl/>
              </w:rPr>
              <w:t xml:space="preserve">تطوير مدرجات ومعامل </w:t>
            </w:r>
            <w:r>
              <w:rPr>
                <w:rFonts w:ascii="Arial" w:eastAsia="Calibri" w:hAnsi="Arial" w:cs="Arial" w:hint="cs"/>
                <w:rtl/>
              </w:rPr>
              <w:t xml:space="preserve">برنامج الصحافة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4D8A388" w14:textId="2DE42113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 xml:space="preserve"> </w:t>
            </w:r>
            <w:r w:rsidRPr="00F74232">
              <w:rPr>
                <w:rFonts w:ascii="Arial" w:eastAsia="Calibri" w:hAnsi="Arial" w:cs="Arial"/>
                <w:rtl/>
              </w:rPr>
              <w:t>تحديث المدرجات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و معامل الحاسب </w:t>
            </w:r>
            <w:r>
              <w:rPr>
                <w:rFonts w:ascii="Arial" w:eastAsia="Calibri" w:hAnsi="Arial" w:cs="Arial" w:hint="cs"/>
                <w:rtl/>
              </w:rPr>
              <w:t>الآ</w:t>
            </w:r>
            <w:r w:rsidRPr="00F74232">
              <w:rPr>
                <w:rFonts w:ascii="Arial" w:eastAsia="Calibri" w:hAnsi="Arial" w:cs="Arial" w:hint="cs"/>
                <w:rtl/>
              </w:rPr>
              <w:t>لي</w:t>
            </w:r>
            <w:r>
              <w:rPr>
                <w:rFonts w:ascii="Arial" w:eastAsia="Calibri" w:hAnsi="Arial" w:cs="Arial" w:hint="cs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cs"/>
                <w:rtl/>
              </w:rPr>
              <w:t>ب</w:t>
            </w:r>
            <w:r w:rsidRPr="00F74232">
              <w:rPr>
                <w:rFonts w:ascii="Arial" w:eastAsia="Calibri" w:hAnsi="Arial" w:cs="Arial"/>
                <w:rtl/>
              </w:rPr>
              <w:t>تركيب وصلات إنترنت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وأجهزة تكييف</w:t>
            </w:r>
            <w:r>
              <w:rPr>
                <w:rFonts w:ascii="Arial" w:eastAsia="Calibri" w:hAnsi="Arial" w:cs="Arial" w:hint="cs"/>
                <w:rtl/>
              </w:rPr>
              <w:t>.</w:t>
            </w:r>
          </w:p>
          <w:p w14:paraId="760665E1" w14:textId="23D5B35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 w:hint="cs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تركيب ستائر و أجهزة داتا شو بالمدرجات و المعامل و أنظمة الصوت </w:t>
            </w:r>
            <w:r>
              <w:rPr>
                <w:rFonts w:ascii="Arial" w:eastAsia="Calibri" w:hAnsi="Arial" w:cs="Arial" w:hint="cs"/>
                <w:rtl/>
              </w:rPr>
              <w:t>.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6E7F61E5" w14:textId="53E1C7B8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وقت الأحتياج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27DB8375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Calibri" w:eastAsia="Calibri" w:hAnsi="Calibri" w:cs="Arial"/>
                <w:rtl/>
                <w:lang w:bidi="ar-EG"/>
              </w:rPr>
            </w:pPr>
            <w:r w:rsidRPr="00F74232">
              <w:rPr>
                <w:rFonts w:ascii="Calibri" w:eastAsia="Calibri" w:hAnsi="Calibri" w:cs="Arial" w:hint="cs"/>
                <w:rtl/>
                <w:lang w:bidi="ar-EG"/>
              </w:rPr>
              <w:t xml:space="preserve">مجلس إدارة البرنامج </w:t>
            </w:r>
          </w:p>
          <w:p w14:paraId="2B4EDD52" w14:textId="77777777" w:rsidR="00235141" w:rsidRPr="00F74232" w:rsidRDefault="00235141" w:rsidP="00235141">
            <w:pPr>
              <w:spacing w:after="200"/>
              <w:ind w:left="34"/>
              <w:jc w:val="center"/>
              <w:rPr>
                <w:rFonts w:ascii="Calibri" w:eastAsia="Calibri" w:hAnsi="Calibri" w:cs="Arial"/>
                <w:rtl/>
                <w:lang w:bidi="ar-EG"/>
              </w:rPr>
            </w:pPr>
            <w:r w:rsidRPr="00F74232">
              <w:rPr>
                <w:rFonts w:ascii="Calibri" w:eastAsia="Calibri" w:hAnsi="Calibri" w:cs="Arial" w:hint="cs"/>
                <w:rtl/>
                <w:lang w:bidi="ar-EG"/>
              </w:rPr>
              <w:t>الإدارة الهندسية بالكلية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0B8D6703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توافر الوسائل التعليمية بالمعامل و المدرجات و التنسيق الداخلي للبرنامج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4AB597DC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Calibri" w:eastAsia="Calibri" w:hAnsi="Calibri" w:cs="Arial"/>
                <w:rtl/>
                <w:lang w:bidi="ar-EG"/>
              </w:rPr>
            </w:pPr>
          </w:p>
        </w:tc>
      </w:tr>
      <w:tr w:rsidR="00235141" w:rsidRPr="00F74232" w14:paraId="56419A7D" w14:textId="77777777" w:rsidTr="00235141">
        <w:trPr>
          <w:trHeight w:val="509"/>
          <w:jc w:val="center"/>
        </w:trPr>
        <w:tc>
          <w:tcPr>
            <w:tcW w:w="3376" w:type="dxa"/>
            <w:shd w:val="clear" w:color="auto" w:fill="auto"/>
            <w:vAlign w:val="center"/>
          </w:tcPr>
          <w:p w14:paraId="2A25A38A" w14:textId="77777777" w:rsidR="00235141" w:rsidRPr="00F74232" w:rsidRDefault="00235141" w:rsidP="00A64507">
            <w:pPr>
              <w:numPr>
                <w:ilvl w:val="0"/>
                <w:numId w:val="4"/>
              </w:numPr>
              <w:spacing w:after="200" w:line="276" w:lineRule="auto"/>
              <w:ind w:left="132" w:hanging="132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مراجعة اللائحة المالية للبرنامج و زيادة التمويل للبرنامج لتحقيق رسالة و أهداف البرنامج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0FFAC78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مراجعة اللائحة المالية</w:t>
            </w:r>
          </w:p>
          <w:p w14:paraId="6B882812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تحديد بنود أوجه الصرف و الانفاق </w:t>
            </w:r>
          </w:p>
          <w:p w14:paraId="61762862" w14:textId="044226F9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lastRenderedPageBreak/>
              <w:t xml:space="preserve">تحديد مصادر التمويل 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0CF827EC" w14:textId="137AAA4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 w:hint="cs"/>
                <w:rtl/>
              </w:rPr>
              <w:lastRenderedPageBreak/>
              <w:t>وقت الأحتياج</w:t>
            </w:r>
          </w:p>
          <w:p w14:paraId="272046ED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197" w:type="dxa"/>
            <w:shd w:val="clear" w:color="auto" w:fill="auto"/>
            <w:vAlign w:val="center"/>
          </w:tcPr>
          <w:p w14:paraId="1C4DC2CC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Calibri" w:eastAsia="Calibri" w:hAnsi="Calibri" w:cs="Arial"/>
                <w:rtl/>
                <w:lang w:bidi="ar-EG"/>
              </w:rPr>
            </w:pPr>
            <w:r w:rsidRPr="00F74232">
              <w:rPr>
                <w:rFonts w:ascii="Calibri" w:eastAsia="Calibri" w:hAnsi="Calibri" w:cs="Arial" w:hint="cs"/>
                <w:rtl/>
                <w:lang w:bidi="ar-EG"/>
              </w:rPr>
              <w:t>لجنة الموارد المالية بالبرنامج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6E36D7A2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لائحة مالية محدثة </w:t>
            </w:r>
          </w:p>
          <w:p w14:paraId="48FB65A6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lastRenderedPageBreak/>
              <w:t>التقارير الدورية للجنة الموارد المالية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6F777E9F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Calibri" w:eastAsia="Calibri" w:hAnsi="Calibri" w:cs="Arial"/>
                <w:rtl/>
                <w:lang w:bidi="ar-EG"/>
              </w:rPr>
            </w:pPr>
          </w:p>
        </w:tc>
      </w:tr>
    </w:tbl>
    <w:p w14:paraId="2DD089A6" w14:textId="128A9694" w:rsidR="00235141" w:rsidRDefault="00235141" w:rsidP="00235141">
      <w:pPr>
        <w:spacing w:after="200"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  <w:r>
        <w:rPr>
          <w:rFonts w:ascii="ae_AlMothnna" w:eastAsia="Calibri" w:hAnsi="ae_AlMothnna" w:cs="ae_AlMothnna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33D6EB" wp14:editId="711BC124">
                <wp:simplePos x="0" y="0"/>
                <wp:positionH relativeFrom="column">
                  <wp:posOffset>1537970</wp:posOffset>
                </wp:positionH>
                <wp:positionV relativeFrom="paragraph">
                  <wp:posOffset>31115</wp:posOffset>
                </wp:positionV>
                <wp:extent cx="2694940" cy="439420"/>
                <wp:effectExtent l="19050" t="24765" r="19685" b="21590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4940" cy="439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4F5492" w14:textId="6E59549C" w:rsidR="000A2E63" w:rsidRPr="00F74232" w:rsidRDefault="000A2E63" w:rsidP="00235141">
                            <w:pPr>
                              <w:spacing w:after="200" w:line="360" w:lineRule="auto"/>
                              <w:ind w:left="360"/>
                              <w:contextualSpacing/>
                              <w:jc w:val="center"/>
                              <w:rPr>
                                <w:rFonts w:ascii="ae_AlMothnna" w:eastAsia="Calibri" w:hAnsi="ae_AlMothnna" w:cs="ae_AlMothnna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المعايير الأكاديمية</w:t>
                            </w:r>
                            <w:r w:rsidR="007E7071"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للبرنامج</w:t>
                            </w:r>
                          </w:p>
                          <w:p w14:paraId="666C2C98" w14:textId="77777777" w:rsidR="000A2E63" w:rsidRDefault="000A2E63" w:rsidP="00235141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33D6EB" id="Rounded Rectangle 9" o:spid="_x0000_s1030" style="position:absolute;left:0;text-align:left;margin-left:121.1pt;margin-top:2.45pt;width:212.2pt;height:3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" strokecolor="#4bacc6" strokeweight="2.5pt">
                <v:shadow color="#868686"/>
                <v:textbox inset="0,0,0,0">
                  <w:txbxContent>
                    <w:p w14:paraId="084F5492" w14:textId="6E59549C" w:rsidR="000A2E63" w:rsidRPr="00F74232" w:rsidRDefault="000A2E63" w:rsidP="00235141">
                      <w:pPr>
                        <w:spacing w:after="200" w:line="360" w:lineRule="auto"/>
                        <w:ind w:left="360"/>
                        <w:contextualSpacing/>
                        <w:jc w:val="center"/>
                        <w:rPr>
                          <w:rFonts w:ascii="ae_AlMothnna" w:eastAsia="Calibri" w:hAnsi="ae_AlMothnna" w:cs="ae_AlMothnna"/>
                          <w:sz w:val="28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>المعايير الأكاديمية</w:t>
                      </w:r>
                      <w:r w:rsidR="007E7071"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 xml:space="preserve"> للبرنامج</w:t>
                      </w:r>
                    </w:p>
                    <w:p w14:paraId="666C2C98" w14:textId="77777777" w:rsidR="000A2E63" w:rsidRDefault="000A2E63" w:rsidP="00235141"/>
                  </w:txbxContent>
                </v:textbox>
              </v:roundrect>
            </w:pict>
          </mc:Fallback>
        </mc:AlternateContent>
      </w:r>
    </w:p>
    <w:p w14:paraId="343D6FC9" w14:textId="0DDA80C4" w:rsidR="00235141" w:rsidRPr="00D85B1D" w:rsidRDefault="00235141" w:rsidP="00235141">
      <w:pPr>
        <w:spacing w:after="200"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tbl>
      <w:tblPr>
        <w:tblpPr w:leftFromText="180" w:rightFromText="180" w:vertAnchor="text" w:horzAnchor="margin" w:tblpXSpec="center" w:tblpY="-71"/>
        <w:bidiVisual/>
        <w:tblW w:w="1091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5"/>
        <w:gridCol w:w="151"/>
        <w:gridCol w:w="2766"/>
        <w:gridCol w:w="898"/>
        <w:gridCol w:w="2324"/>
        <w:gridCol w:w="2724"/>
        <w:gridCol w:w="927"/>
      </w:tblGrid>
      <w:tr w:rsidR="00235141" w:rsidRPr="00F74232" w14:paraId="012A8D35" w14:textId="77777777" w:rsidTr="00235141">
        <w:trPr>
          <w:trHeight w:val="557"/>
        </w:trPr>
        <w:tc>
          <w:tcPr>
            <w:tcW w:w="1125" w:type="dxa"/>
            <w:shd w:val="clear" w:color="auto" w:fill="F2F2F2"/>
            <w:vAlign w:val="center"/>
          </w:tcPr>
          <w:p w14:paraId="33F63AA0" w14:textId="77777777" w:rsidR="00235141" w:rsidRPr="00F74232" w:rsidRDefault="00235141" w:rsidP="00235141">
            <w:pPr>
              <w:spacing w:after="120" w:line="276" w:lineRule="auto"/>
              <w:ind w:right="-213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مقترحات التطوير والتعزيز</w:t>
            </w:r>
          </w:p>
        </w:tc>
        <w:tc>
          <w:tcPr>
            <w:tcW w:w="2917" w:type="dxa"/>
            <w:gridSpan w:val="2"/>
            <w:shd w:val="clear" w:color="auto" w:fill="F2F2F2"/>
            <w:vAlign w:val="center"/>
          </w:tcPr>
          <w:p w14:paraId="0833E658" w14:textId="77777777" w:rsidR="00235141" w:rsidRPr="00F74232" w:rsidRDefault="00235141" w:rsidP="00235141">
            <w:pPr>
              <w:spacing w:after="120" w:line="276" w:lineRule="auto"/>
              <w:ind w:right="-213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898" w:type="dxa"/>
            <w:shd w:val="clear" w:color="auto" w:fill="F2F2F2"/>
            <w:vAlign w:val="center"/>
          </w:tcPr>
          <w:p w14:paraId="4A1865C1" w14:textId="77777777" w:rsidR="00235141" w:rsidRPr="00F74232" w:rsidRDefault="00235141" w:rsidP="00235141">
            <w:pPr>
              <w:spacing w:after="120" w:line="276" w:lineRule="auto"/>
              <w:ind w:right="-213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2324" w:type="dxa"/>
            <w:shd w:val="clear" w:color="auto" w:fill="F2F2F2"/>
            <w:vAlign w:val="center"/>
          </w:tcPr>
          <w:p w14:paraId="25048843" w14:textId="77777777" w:rsidR="00235141" w:rsidRPr="00F74232" w:rsidRDefault="00235141" w:rsidP="00235141">
            <w:pPr>
              <w:spacing w:after="120" w:line="276" w:lineRule="auto"/>
              <w:ind w:right="-213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2724" w:type="dxa"/>
            <w:shd w:val="clear" w:color="auto" w:fill="F2F2F2"/>
            <w:vAlign w:val="center"/>
          </w:tcPr>
          <w:p w14:paraId="39EC4270" w14:textId="77777777" w:rsidR="00235141" w:rsidRPr="00F74232" w:rsidRDefault="00235141" w:rsidP="00235141">
            <w:pPr>
              <w:spacing w:after="120"/>
              <w:ind w:right="-213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 xml:space="preserve">  </w:t>
            </w: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927" w:type="dxa"/>
            <w:shd w:val="clear" w:color="auto" w:fill="F2F2F2"/>
            <w:vAlign w:val="center"/>
          </w:tcPr>
          <w:p w14:paraId="37BDA332" w14:textId="77777777" w:rsidR="00235141" w:rsidRPr="00F74232" w:rsidRDefault="00235141" w:rsidP="00235141">
            <w:pPr>
              <w:spacing w:after="120" w:line="276" w:lineRule="auto"/>
              <w:ind w:right="-57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الميزانية</w:t>
            </w:r>
          </w:p>
        </w:tc>
      </w:tr>
      <w:tr w:rsidR="00235141" w:rsidRPr="00F74232" w14:paraId="6538FD97" w14:textId="77777777" w:rsidTr="00235141">
        <w:trPr>
          <w:trHeight w:val="808"/>
        </w:trPr>
        <w:tc>
          <w:tcPr>
            <w:tcW w:w="1276" w:type="dxa"/>
            <w:gridSpan w:val="2"/>
          </w:tcPr>
          <w:p w14:paraId="5877EE23" w14:textId="77777777" w:rsidR="00235141" w:rsidRPr="00F74232" w:rsidRDefault="00235141" w:rsidP="00235141">
            <w:pPr>
              <w:tabs>
                <w:tab w:val="left" w:pos="-29"/>
                <w:tab w:val="num" w:pos="644"/>
              </w:tabs>
              <w:ind w:left="7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 الاستمرار في نشر الوعي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cs"/>
                <w:rtl/>
              </w:rPr>
              <w:t>ل</w:t>
            </w:r>
            <w:r w:rsidRPr="00F74232">
              <w:rPr>
                <w:rFonts w:ascii="Arial" w:eastAsia="Calibri" w:hAnsi="Arial" w:cs="Arial"/>
                <w:rtl/>
              </w:rPr>
              <w:t>أعضاء هيئة التدريس والهيئة المعاونة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و</w:t>
            </w:r>
            <w:r w:rsidRPr="00F74232">
              <w:rPr>
                <w:rFonts w:ascii="Arial" w:eastAsia="Calibri" w:hAnsi="Arial" w:cs="Arial"/>
                <w:rtl/>
              </w:rPr>
              <w:t xml:space="preserve"> الطلاب الجدد بالمعايير الأكاديمية</w:t>
            </w:r>
          </w:p>
        </w:tc>
        <w:tc>
          <w:tcPr>
            <w:tcW w:w="2766" w:type="dxa"/>
          </w:tcPr>
          <w:p w14:paraId="0BF7A44A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86"/>
                <w:tab w:val="num" w:pos="396"/>
                <w:tab w:val="num" w:pos="502"/>
              </w:tabs>
              <w:spacing w:after="200" w:line="276" w:lineRule="auto"/>
              <w:ind w:left="126" w:hanging="126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عقد ندوات ولقاءات </w:t>
            </w:r>
            <w:r w:rsidRPr="00F74232">
              <w:rPr>
                <w:rFonts w:ascii="Arial" w:eastAsia="Calibri" w:hAnsi="Arial" w:cs="Arial" w:hint="cs"/>
                <w:rtl/>
              </w:rPr>
              <w:t>و ورش عمل عن المعايير</w:t>
            </w:r>
            <w:r w:rsidRPr="00F74232">
              <w:rPr>
                <w:rFonts w:ascii="Arial" w:eastAsia="Calibri" w:hAnsi="Arial" w:cs="Arial"/>
                <w:rtl/>
              </w:rPr>
              <w:t xml:space="preserve"> الأكاديمية</w:t>
            </w:r>
          </w:p>
        </w:tc>
        <w:tc>
          <w:tcPr>
            <w:tcW w:w="898" w:type="dxa"/>
          </w:tcPr>
          <w:p w14:paraId="36665538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دورياً</w:t>
            </w:r>
          </w:p>
        </w:tc>
        <w:tc>
          <w:tcPr>
            <w:tcW w:w="2324" w:type="dxa"/>
          </w:tcPr>
          <w:p w14:paraId="0EE010E0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53"/>
                <w:tab w:val="num" w:pos="502"/>
              </w:tabs>
              <w:spacing w:after="200" w:line="276" w:lineRule="auto"/>
              <w:ind w:left="153" w:hanging="153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فريق</w:t>
            </w:r>
            <w:r w:rsidRPr="00F74232">
              <w:rPr>
                <w:rFonts w:ascii="Arial" w:eastAsia="Calibri" w:hAnsi="Arial" w:cs="Arial"/>
                <w:rtl/>
              </w:rPr>
              <w:t xml:space="preserve"> المعايير الأكاديمية </w:t>
            </w:r>
          </w:p>
        </w:tc>
        <w:tc>
          <w:tcPr>
            <w:tcW w:w="2724" w:type="dxa"/>
          </w:tcPr>
          <w:p w14:paraId="44F41873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7"/>
                <w:tab w:val="num" w:pos="133"/>
              </w:tabs>
              <w:spacing w:after="200" w:line="276" w:lineRule="auto"/>
              <w:ind w:left="187" w:hanging="187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توافر قائمة بالندوات وأسماء المشاركين</w:t>
            </w:r>
          </w:p>
          <w:p w14:paraId="635ABAA8" w14:textId="77777777" w:rsidR="00235141" w:rsidRPr="00F74232" w:rsidRDefault="00235141" w:rsidP="00235141">
            <w:pPr>
              <w:tabs>
                <w:tab w:val="num" w:pos="644"/>
              </w:tabs>
              <w:ind w:left="187"/>
              <w:jc w:val="lowKashida"/>
              <w:rPr>
                <w:rFonts w:ascii="Arial" w:eastAsia="Calibri" w:hAnsi="Arial" w:cs="Arial"/>
              </w:rPr>
            </w:pPr>
          </w:p>
        </w:tc>
        <w:tc>
          <w:tcPr>
            <w:tcW w:w="927" w:type="dxa"/>
          </w:tcPr>
          <w:p w14:paraId="2AB7B8CB" w14:textId="77777777" w:rsidR="00235141" w:rsidRPr="00F74232" w:rsidRDefault="00235141" w:rsidP="00235141">
            <w:pPr>
              <w:ind w:right="133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لا يوجد</w:t>
            </w:r>
          </w:p>
        </w:tc>
      </w:tr>
      <w:tr w:rsidR="00235141" w:rsidRPr="00F74232" w14:paraId="659B76B1" w14:textId="77777777" w:rsidTr="00235141">
        <w:trPr>
          <w:trHeight w:val="129"/>
        </w:trPr>
        <w:tc>
          <w:tcPr>
            <w:tcW w:w="1276" w:type="dxa"/>
            <w:gridSpan w:val="2"/>
          </w:tcPr>
          <w:p w14:paraId="56656C63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323"/>
                <w:tab w:val="num" w:pos="502"/>
              </w:tabs>
              <w:spacing w:after="200" w:line="276" w:lineRule="auto"/>
              <w:ind w:left="323" w:hanging="323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متابعة تطبيق المعايير الاكاديمية </w:t>
            </w:r>
          </w:p>
        </w:tc>
        <w:tc>
          <w:tcPr>
            <w:tcW w:w="2766" w:type="dxa"/>
          </w:tcPr>
          <w:p w14:paraId="0BFBE656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86"/>
                <w:tab w:val="num" w:pos="502"/>
              </w:tabs>
              <w:spacing w:after="200" w:line="276" w:lineRule="auto"/>
              <w:ind w:left="96" w:hanging="96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تشكيل لجنة لمراجعة و تطوير البرنامج تلتزم بتطبيق المعايير الاكاديمية في توصيف البرنامج </w:t>
            </w:r>
          </w:p>
        </w:tc>
        <w:tc>
          <w:tcPr>
            <w:tcW w:w="898" w:type="dxa"/>
          </w:tcPr>
          <w:p w14:paraId="59C038F3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2324" w:type="dxa"/>
          </w:tcPr>
          <w:p w14:paraId="3E559599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63"/>
                <w:tab w:val="num" w:pos="153"/>
                <w:tab w:val="num" w:pos="502"/>
              </w:tabs>
              <w:spacing w:after="200" w:line="276" w:lineRule="auto"/>
              <w:ind w:left="63" w:hanging="144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أعضاء لجنة </w:t>
            </w:r>
            <w:r w:rsidRPr="00F74232">
              <w:rPr>
                <w:rFonts w:eastAsia="Calibri" w:hint="cs"/>
                <w:rtl/>
              </w:rPr>
              <w:t xml:space="preserve">مراجعة و تطوير البرنامج </w:t>
            </w:r>
          </w:p>
        </w:tc>
        <w:tc>
          <w:tcPr>
            <w:tcW w:w="2724" w:type="dxa"/>
          </w:tcPr>
          <w:p w14:paraId="7458E7D2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228"/>
                <w:tab w:val="num" w:pos="502"/>
              </w:tabs>
              <w:spacing w:after="200" w:line="276" w:lineRule="auto"/>
              <w:ind w:left="169" w:hanging="169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اعتماد محاضر اللجنة بمجلس القسم</w:t>
            </w:r>
          </w:p>
        </w:tc>
        <w:tc>
          <w:tcPr>
            <w:tcW w:w="927" w:type="dxa"/>
          </w:tcPr>
          <w:p w14:paraId="11C249F2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rtl/>
              </w:rPr>
            </w:pPr>
          </w:p>
        </w:tc>
      </w:tr>
    </w:tbl>
    <w:p w14:paraId="182563D5" w14:textId="086FAAE8" w:rsidR="00235141" w:rsidRPr="00F74232" w:rsidRDefault="00235141" w:rsidP="00235141">
      <w:pPr>
        <w:spacing w:after="200"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  <w:r>
        <w:rPr>
          <w:rFonts w:ascii="ae_AlMothnna" w:eastAsia="Calibri" w:hAnsi="ae_AlMothnna" w:cs="ae_AlMothnna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1E424C" wp14:editId="3EFC4093">
                <wp:simplePos x="0" y="0"/>
                <wp:positionH relativeFrom="margin">
                  <wp:align>center</wp:align>
                </wp:positionH>
                <wp:positionV relativeFrom="paragraph">
                  <wp:posOffset>3442335</wp:posOffset>
                </wp:positionV>
                <wp:extent cx="2659380" cy="330835"/>
                <wp:effectExtent l="19050" t="19050" r="26670" b="12065"/>
                <wp:wrapNone/>
                <wp:docPr id="1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9380" cy="330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984D07" w14:textId="77777777" w:rsidR="000A2E63" w:rsidRDefault="000A2E63" w:rsidP="00235141">
                            <w:pPr>
                              <w:jc w:val="center"/>
                            </w:pPr>
                            <w:r w:rsidRPr="00F74232"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تصميم البرامج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1E424C" id="Rounded Rectangle 10" o:spid="_x0000_s1031" style="position:absolute;left:0;text-align:left;margin-left:0;margin-top:271.05pt;width:209.4pt;height:26.0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" strokecolor="#4bacc6" strokeweight="2.5pt">
                <v:shadow color="#868686"/>
                <v:textbox inset="0,0,0,0">
                  <w:txbxContent>
                    <w:p w14:paraId="37984D07" w14:textId="77777777" w:rsidR="000A2E63" w:rsidRDefault="000A2E63" w:rsidP="00235141">
                      <w:pPr>
                        <w:jc w:val="center"/>
                      </w:pPr>
                      <w:r w:rsidRPr="00F74232"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>تصميم البرامج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bidiVisual/>
        <w:tblW w:w="1027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5"/>
        <w:gridCol w:w="1722"/>
        <w:gridCol w:w="934"/>
        <w:gridCol w:w="1681"/>
        <w:gridCol w:w="2935"/>
        <w:gridCol w:w="1330"/>
      </w:tblGrid>
      <w:tr w:rsidR="00235141" w:rsidRPr="00F74232" w14:paraId="24F826AF" w14:textId="77777777" w:rsidTr="00235141">
        <w:trPr>
          <w:trHeight w:val="693"/>
          <w:jc w:val="center"/>
        </w:trPr>
        <w:tc>
          <w:tcPr>
            <w:tcW w:w="1675" w:type="dxa"/>
            <w:shd w:val="clear" w:color="auto" w:fill="F2F2F2"/>
            <w:vAlign w:val="center"/>
          </w:tcPr>
          <w:p w14:paraId="6D739BB2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مقترحات التطوير والتعزيز</w:t>
            </w:r>
          </w:p>
        </w:tc>
        <w:tc>
          <w:tcPr>
            <w:tcW w:w="1722" w:type="dxa"/>
            <w:shd w:val="clear" w:color="auto" w:fill="F2F2F2"/>
            <w:vAlign w:val="center"/>
          </w:tcPr>
          <w:p w14:paraId="0728FA26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934" w:type="dxa"/>
            <w:shd w:val="clear" w:color="auto" w:fill="F2F2F2"/>
            <w:vAlign w:val="center"/>
          </w:tcPr>
          <w:p w14:paraId="4A11284B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1681" w:type="dxa"/>
            <w:shd w:val="clear" w:color="auto" w:fill="F2F2F2"/>
            <w:vAlign w:val="center"/>
          </w:tcPr>
          <w:p w14:paraId="0F43B0B2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2935" w:type="dxa"/>
            <w:shd w:val="clear" w:color="auto" w:fill="F2F2F2"/>
            <w:vAlign w:val="center"/>
          </w:tcPr>
          <w:p w14:paraId="32DE6246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1330" w:type="dxa"/>
            <w:shd w:val="clear" w:color="auto" w:fill="F2F2F2"/>
            <w:vAlign w:val="center"/>
          </w:tcPr>
          <w:p w14:paraId="186CE775" w14:textId="77777777" w:rsidR="00235141" w:rsidRPr="00F74232" w:rsidRDefault="00235141" w:rsidP="00235141">
            <w:pPr>
              <w:spacing w:line="276" w:lineRule="auto"/>
              <w:ind w:right="-226" w:firstLine="252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الميزانية</w:t>
            </w:r>
          </w:p>
        </w:tc>
      </w:tr>
      <w:tr w:rsidR="00235141" w:rsidRPr="00F74232" w14:paraId="43E73DC7" w14:textId="77777777" w:rsidTr="00235141">
        <w:trPr>
          <w:trHeight w:val="1625"/>
          <w:jc w:val="center"/>
        </w:trPr>
        <w:tc>
          <w:tcPr>
            <w:tcW w:w="1675" w:type="dxa"/>
            <w:vAlign w:val="center"/>
          </w:tcPr>
          <w:p w14:paraId="5EF0BD5F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التدريب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المستمر</w:t>
            </w:r>
            <w:r w:rsidRPr="00F74232">
              <w:rPr>
                <w:rFonts w:ascii="Arial" w:eastAsia="Calibri" w:hAnsi="Arial" w:cs="Arial"/>
                <w:rtl/>
              </w:rPr>
              <w:t xml:space="preserve"> على توصيف وتقرير البرنامج والمقررات الدراسية</w:t>
            </w:r>
            <w:r w:rsidRPr="00F74232">
              <w:rPr>
                <w:rFonts w:ascii="Arial" w:eastAsia="Calibri" w:hAnsi="Arial" w:cs="Arial"/>
              </w:rPr>
              <w:t>.</w:t>
            </w:r>
          </w:p>
        </w:tc>
        <w:tc>
          <w:tcPr>
            <w:tcW w:w="1722" w:type="dxa"/>
            <w:vAlign w:val="center"/>
          </w:tcPr>
          <w:p w14:paraId="549DCF62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4"/>
              </w:tabs>
              <w:spacing w:after="200" w:line="276" w:lineRule="auto"/>
              <w:ind w:left="164" w:hanging="164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عقد دورات تدريبية وورش عمل</w:t>
            </w:r>
          </w:p>
        </w:tc>
        <w:tc>
          <w:tcPr>
            <w:tcW w:w="934" w:type="dxa"/>
            <w:vAlign w:val="center"/>
          </w:tcPr>
          <w:p w14:paraId="4529D5B1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دورياً</w:t>
            </w:r>
          </w:p>
        </w:tc>
        <w:tc>
          <w:tcPr>
            <w:tcW w:w="1681" w:type="dxa"/>
            <w:vAlign w:val="center"/>
          </w:tcPr>
          <w:p w14:paraId="70F7C123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81"/>
              </w:tabs>
              <w:spacing w:after="200" w:line="276" w:lineRule="auto"/>
              <w:ind w:left="181" w:hanging="181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فريق متابعة التوصيفات بالبرنامج </w:t>
            </w:r>
          </w:p>
        </w:tc>
        <w:tc>
          <w:tcPr>
            <w:tcW w:w="2935" w:type="dxa"/>
            <w:vAlign w:val="center"/>
          </w:tcPr>
          <w:p w14:paraId="6BB953BF" w14:textId="77777777" w:rsidR="00235141" w:rsidRPr="00F74232" w:rsidRDefault="00235141" w:rsidP="00A64507">
            <w:pPr>
              <w:numPr>
                <w:ilvl w:val="0"/>
                <w:numId w:val="6"/>
              </w:numPr>
              <w:spacing w:after="200" w:line="276" w:lineRule="auto"/>
              <w:ind w:left="158" w:hanging="158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توافر </w:t>
            </w:r>
            <w:r w:rsidRPr="00F74232">
              <w:rPr>
                <w:rFonts w:ascii="Arial" w:eastAsia="Calibri" w:hAnsi="Arial" w:cs="Arial" w:hint="cs"/>
                <w:rtl/>
              </w:rPr>
              <w:t>توصيفات المقررات الدراسية</w:t>
            </w:r>
          </w:p>
          <w:p w14:paraId="3FCEC64A" w14:textId="77777777" w:rsidR="00235141" w:rsidRPr="00F74232" w:rsidRDefault="00235141" w:rsidP="00A64507">
            <w:pPr>
              <w:numPr>
                <w:ilvl w:val="0"/>
                <w:numId w:val="6"/>
              </w:numPr>
              <w:spacing w:after="200" w:line="276" w:lineRule="auto"/>
              <w:ind w:left="158" w:hanging="158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توافر تقارير المقررات الدراسية</w:t>
            </w:r>
          </w:p>
          <w:p w14:paraId="7A99E11E" w14:textId="77777777" w:rsidR="00235141" w:rsidRPr="00F74232" w:rsidRDefault="00235141" w:rsidP="00A64507">
            <w:pPr>
              <w:numPr>
                <w:ilvl w:val="0"/>
                <w:numId w:val="6"/>
              </w:numPr>
              <w:spacing w:after="200" w:line="276" w:lineRule="auto"/>
              <w:ind w:left="158" w:hanging="158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توافر مصفوفة المقررات الدراسية </w:t>
            </w:r>
          </w:p>
        </w:tc>
        <w:tc>
          <w:tcPr>
            <w:tcW w:w="1330" w:type="dxa"/>
            <w:vAlign w:val="center"/>
          </w:tcPr>
          <w:p w14:paraId="7C5E2CBD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لا يوجد</w:t>
            </w:r>
          </w:p>
        </w:tc>
      </w:tr>
      <w:tr w:rsidR="00235141" w:rsidRPr="00F74232" w14:paraId="13BFB7DD" w14:textId="77777777" w:rsidTr="00235141">
        <w:trPr>
          <w:trHeight w:val="67"/>
          <w:jc w:val="center"/>
        </w:trPr>
        <w:tc>
          <w:tcPr>
            <w:tcW w:w="1675" w:type="dxa"/>
            <w:vMerge w:val="restart"/>
            <w:vAlign w:val="center"/>
          </w:tcPr>
          <w:p w14:paraId="1939E385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المراجعة الخارجية للمقررات و البرامج الدراسية </w:t>
            </w:r>
          </w:p>
          <w:p w14:paraId="5CDA3231" w14:textId="77777777" w:rsidR="00235141" w:rsidRPr="00F74232" w:rsidRDefault="00235141" w:rsidP="00235141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722" w:type="dxa"/>
            <w:vAlign w:val="center"/>
          </w:tcPr>
          <w:p w14:paraId="39C46994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4"/>
              </w:tabs>
              <w:spacing w:after="200" w:line="276" w:lineRule="auto"/>
              <w:ind w:left="164" w:hanging="164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إرسال البرنامج وا</w:t>
            </w:r>
            <w:r w:rsidRPr="00F74232">
              <w:rPr>
                <w:rFonts w:ascii="Arial" w:eastAsia="Calibri" w:hAnsi="Arial" w:cs="Arial"/>
                <w:rtl/>
              </w:rPr>
              <w:t>لمقررات الدراس</w:t>
            </w:r>
            <w:r w:rsidRPr="00F74232">
              <w:rPr>
                <w:rFonts w:ascii="Arial" w:eastAsia="Calibri" w:hAnsi="Arial" w:cs="Arial" w:hint="cs"/>
                <w:rtl/>
              </w:rPr>
              <w:t>ية ل</w:t>
            </w:r>
            <w:r w:rsidRPr="00F74232">
              <w:rPr>
                <w:rFonts w:ascii="Arial" w:eastAsia="Calibri" w:hAnsi="Arial" w:cs="Arial"/>
                <w:rtl/>
              </w:rPr>
              <w:t>لمراجعة الخارجية</w:t>
            </w:r>
          </w:p>
        </w:tc>
        <w:tc>
          <w:tcPr>
            <w:tcW w:w="934" w:type="dxa"/>
            <w:vAlign w:val="center"/>
          </w:tcPr>
          <w:p w14:paraId="3F131C32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681" w:type="dxa"/>
            <w:vAlign w:val="center"/>
          </w:tcPr>
          <w:p w14:paraId="5B2D844D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78"/>
              </w:tabs>
              <w:spacing w:after="200" w:line="276" w:lineRule="auto"/>
              <w:ind w:left="323" w:hanging="323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رئيس مجلس القسم.</w:t>
            </w:r>
          </w:p>
          <w:p w14:paraId="7C396B84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78"/>
              </w:tabs>
              <w:spacing w:after="200" w:line="276" w:lineRule="auto"/>
              <w:ind w:left="178" w:hanging="178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رئيس لجنة الجودة بالبرنامج.</w:t>
            </w:r>
          </w:p>
        </w:tc>
        <w:tc>
          <w:tcPr>
            <w:tcW w:w="2935" w:type="dxa"/>
            <w:vAlign w:val="center"/>
          </w:tcPr>
          <w:p w14:paraId="41DE9639" w14:textId="77777777" w:rsidR="00235141" w:rsidRPr="00F74232" w:rsidRDefault="00235141" w:rsidP="00A64507">
            <w:pPr>
              <w:numPr>
                <w:ilvl w:val="0"/>
                <w:numId w:val="6"/>
              </w:numPr>
              <w:spacing w:after="200" w:line="276" w:lineRule="auto"/>
              <w:ind w:left="158" w:hanging="158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وجود تقارير المراجعين الخارجيين</w:t>
            </w:r>
          </w:p>
        </w:tc>
        <w:tc>
          <w:tcPr>
            <w:tcW w:w="1330" w:type="dxa"/>
            <w:vAlign w:val="center"/>
          </w:tcPr>
          <w:p w14:paraId="1335D882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07936ED6" w14:textId="77777777" w:rsidTr="00235141">
        <w:trPr>
          <w:trHeight w:val="137"/>
          <w:jc w:val="center"/>
        </w:trPr>
        <w:tc>
          <w:tcPr>
            <w:tcW w:w="1675" w:type="dxa"/>
            <w:vMerge/>
            <w:vAlign w:val="center"/>
          </w:tcPr>
          <w:p w14:paraId="3CFD5B73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722" w:type="dxa"/>
            <w:vAlign w:val="center"/>
          </w:tcPr>
          <w:p w14:paraId="5EAA0D2A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4"/>
              </w:tabs>
              <w:spacing w:after="200" w:line="276" w:lineRule="auto"/>
              <w:ind w:left="164" w:hanging="164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دراسة تقرير المراجع </w:t>
            </w:r>
            <w:r w:rsidRPr="00F74232">
              <w:rPr>
                <w:rFonts w:ascii="Arial" w:eastAsia="Calibri" w:hAnsi="Arial" w:cs="Arial" w:hint="cs"/>
                <w:rtl/>
              </w:rPr>
              <w:t>الخارجي</w:t>
            </w:r>
            <w:r w:rsidRPr="00F74232">
              <w:rPr>
                <w:rFonts w:ascii="Arial" w:eastAsia="Calibri" w:hAnsi="Arial" w:cs="Arial"/>
                <w:rtl/>
              </w:rPr>
              <w:t xml:space="preserve"> للمقررات بمجلس القسم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و الملاحظات </w:t>
            </w:r>
            <w:r w:rsidRPr="00F74232">
              <w:rPr>
                <w:rFonts w:ascii="Arial" w:eastAsia="Calibri" w:hAnsi="Arial" w:cs="Arial"/>
                <w:rtl/>
              </w:rPr>
              <w:t xml:space="preserve">الواردة بتقرير المراجع </w:t>
            </w:r>
            <w:r w:rsidRPr="00F74232">
              <w:rPr>
                <w:rFonts w:ascii="Arial" w:eastAsia="Calibri" w:hAnsi="Arial" w:cs="Arial" w:hint="cs"/>
                <w:rtl/>
              </w:rPr>
              <w:t>الخارجي</w:t>
            </w:r>
            <w:r w:rsidRPr="00F74232">
              <w:rPr>
                <w:rFonts w:ascii="Arial" w:eastAsia="Calibri" w:hAnsi="Arial" w:cs="Arial"/>
                <w:rtl/>
              </w:rPr>
              <w:t xml:space="preserve"> للبرنامج</w:t>
            </w:r>
          </w:p>
        </w:tc>
        <w:tc>
          <w:tcPr>
            <w:tcW w:w="934" w:type="dxa"/>
            <w:vAlign w:val="center"/>
          </w:tcPr>
          <w:p w14:paraId="3CC7DB8D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681" w:type="dxa"/>
            <w:vAlign w:val="center"/>
          </w:tcPr>
          <w:p w14:paraId="5A3E7B26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78"/>
              </w:tabs>
              <w:spacing w:after="200" w:line="276" w:lineRule="auto"/>
              <w:ind w:left="323" w:hanging="323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رئيس مجلس القسم.</w:t>
            </w:r>
          </w:p>
          <w:p w14:paraId="2A075339" w14:textId="0C5AE679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78"/>
              </w:tabs>
              <w:spacing w:after="200" w:line="276" w:lineRule="auto"/>
              <w:ind w:left="178" w:hanging="178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رئيس لجنة الجودة بالبرنامج.</w:t>
            </w:r>
          </w:p>
        </w:tc>
        <w:tc>
          <w:tcPr>
            <w:tcW w:w="2935" w:type="dxa"/>
            <w:vAlign w:val="center"/>
          </w:tcPr>
          <w:p w14:paraId="76107331" w14:textId="77777777" w:rsidR="00235141" w:rsidRPr="00F74232" w:rsidRDefault="00235141" w:rsidP="00A64507">
            <w:pPr>
              <w:numPr>
                <w:ilvl w:val="0"/>
                <w:numId w:val="6"/>
              </w:numPr>
              <w:spacing w:after="200" w:line="276" w:lineRule="auto"/>
              <w:ind w:left="158" w:hanging="158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عرض تقرير المراجع ومناقشته </w:t>
            </w:r>
            <w:r w:rsidRPr="00F74232">
              <w:rPr>
                <w:rFonts w:ascii="Arial" w:eastAsia="Calibri" w:hAnsi="Arial" w:cs="Arial" w:hint="cs"/>
                <w:rtl/>
              </w:rPr>
              <w:t>واعتماده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cs"/>
                <w:rtl/>
              </w:rPr>
              <w:t>واتخاذ</w:t>
            </w:r>
            <w:r w:rsidRPr="00F74232">
              <w:rPr>
                <w:rFonts w:ascii="Arial" w:eastAsia="Calibri" w:hAnsi="Arial" w:cs="Arial"/>
                <w:rtl/>
              </w:rPr>
              <w:t xml:space="preserve"> إجراءات تصحيحية إن لزم الأمر بمجلس القسم </w:t>
            </w:r>
          </w:p>
        </w:tc>
        <w:tc>
          <w:tcPr>
            <w:tcW w:w="1330" w:type="dxa"/>
            <w:vAlign w:val="center"/>
          </w:tcPr>
          <w:p w14:paraId="7020158F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-------</w:t>
            </w:r>
          </w:p>
          <w:p w14:paraId="19E80B68" w14:textId="77777777" w:rsidR="00235141" w:rsidRPr="00F74232" w:rsidRDefault="00235141" w:rsidP="00235141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</w:p>
          <w:p w14:paraId="760A6361" w14:textId="77777777" w:rsidR="00235141" w:rsidRPr="00F74232" w:rsidRDefault="00235141" w:rsidP="00235141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</w:p>
        </w:tc>
      </w:tr>
    </w:tbl>
    <w:p w14:paraId="3E0FBF1D" w14:textId="164864C9" w:rsidR="00235141" w:rsidRPr="00F74232" w:rsidRDefault="007E7071" w:rsidP="00235141">
      <w:pPr>
        <w:spacing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  <w:r>
        <w:rPr>
          <w:rFonts w:ascii="ae_AlMothnna" w:eastAsia="Calibri" w:hAnsi="ae_AlMothnna" w:cs="ae_AlMothnna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3B288" wp14:editId="3BE67029">
                <wp:simplePos x="0" y="0"/>
                <wp:positionH relativeFrom="column">
                  <wp:posOffset>2248535</wp:posOffset>
                </wp:positionH>
                <wp:positionV relativeFrom="paragraph">
                  <wp:posOffset>20955</wp:posOffset>
                </wp:positionV>
                <wp:extent cx="2085975" cy="262255"/>
                <wp:effectExtent l="19050" t="19050" r="28575" b="23495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262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001B36" w14:textId="77777777" w:rsidR="000A2E63" w:rsidRDefault="000A2E63" w:rsidP="00235141">
                            <w:pPr>
                              <w:jc w:val="center"/>
                            </w:pPr>
                            <w:r w:rsidRPr="00F74232"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الطلاب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D3B288" id="Rounded Rectangle 8" o:spid="_x0000_s1032" style="position:absolute;left:0;text-align:left;margin-left:177.05pt;margin-top:1.65pt;width:164.25pt;height:2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" strokecolor="#4bacc6" strokeweight="2.5pt">
                <v:shadow color="#868686"/>
                <v:textbox inset="0,0,0,0">
                  <w:txbxContent>
                    <w:p w14:paraId="5F001B36" w14:textId="77777777" w:rsidR="000A2E63" w:rsidRDefault="000A2E63" w:rsidP="00235141">
                      <w:pPr>
                        <w:jc w:val="center"/>
                      </w:pPr>
                      <w:r w:rsidRPr="00F74232"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>الطلاب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bidiVisual/>
        <w:tblW w:w="1024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3"/>
        <w:gridCol w:w="2542"/>
        <w:gridCol w:w="1241"/>
        <w:gridCol w:w="1984"/>
        <w:gridCol w:w="2260"/>
        <w:gridCol w:w="1080"/>
      </w:tblGrid>
      <w:tr w:rsidR="00235141" w:rsidRPr="00F74232" w14:paraId="25D0C886" w14:textId="77777777" w:rsidTr="00235141">
        <w:trPr>
          <w:trHeight w:val="788"/>
          <w:tblHeader/>
          <w:jc w:val="center"/>
        </w:trPr>
        <w:tc>
          <w:tcPr>
            <w:tcW w:w="1058" w:type="dxa"/>
            <w:shd w:val="clear" w:color="auto" w:fill="F2F2F2"/>
            <w:vAlign w:val="center"/>
          </w:tcPr>
          <w:p w14:paraId="7D239E4A" w14:textId="77777777" w:rsidR="00235141" w:rsidRPr="00F74232" w:rsidRDefault="00235141" w:rsidP="00235141">
            <w:pPr>
              <w:spacing w:line="276" w:lineRule="auto"/>
              <w:ind w:right="27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مقترحات التطوير والتعزيز</w:t>
            </w:r>
          </w:p>
        </w:tc>
        <w:tc>
          <w:tcPr>
            <w:tcW w:w="2568" w:type="dxa"/>
            <w:shd w:val="clear" w:color="auto" w:fill="F2F2F2"/>
            <w:vAlign w:val="center"/>
          </w:tcPr>
          <w:p w14:paraId="5A7C6628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1252" w:type="dxa"/>
            <w:shd w:val="clear" w:color="auto" w:fill="F2F2F2"/>
            <w:vAlign w:val="center"/>
          </w:tcPr>
          <w:p w14:paraId="7167EE4F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2000" w:type="dxa"/>
            <w:shd w:val="clear" w:color="auto" w:fill="F2F2F2"/>
            <w:vAlign w:val="center"/>
          </w:tcPr>
          <w:p w14:paraId="3B2E4E7A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2277" w:type="dxa"/>
            <w:shd w:val="clear" w:color="auto" w:fill="F2F2F2"/>
            <w:vAlign w:val="center"/>
          </w:tcPr>
          <w:p w14:paraId="7A8568DF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1085" w:type="dxa"/>
            <w:shd w:val="clear" w:color="auto" w:fill="F2F2F2"/>
            <w:vAlign w:val="center"/>
          </w:tcPr>
          <w:p w14:paraId="6B1528F2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الميزانية</w:t>
            </w:r>
          </w:p>
        </w:tc>
      </w:tr>
      <w:tr w:rsidR="00235141" w:rsidRPr="00F74232" w14:paraId="34A709EB" w14:textId="77777777" w:rsidTr="00235141">
        <w:trPr>
          <w:trHeight w:val="370"/>
          <w:jc w:val="center"/>
        </w:trPr>
        <w:tc>
          <w:tcPr>
            <w:tcW w:w="1058" w:type="dxa"/>
            <w:vMerge w:val="restart"/>
            <w:vAlign w:val="center"/>
          </w:tcPr>
          <w:p w14:paraId="55A972DA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تفعيل </w:t>
            </w:r>
            <w:r w:rsidRPr="00F74232">
              <w:rPr>
                <w:rFonts w:ascii="Arial" w:eastAsia="Calibri" w:hAnsi="Arial" w:cs="Arial" w:hint="cs"/>
                <w:rtl/>
              </w:rPr>
              <w:t>الارشاد الاكاديمي</w:t>
            </w:r>
            <w:r w:rsidRPr="00F74232">
              <w:rPr>
                <w:rFonts w:ascii="Arial" w:eastAsia="Calibri" w:hAnsi="Arial" w:cs="Arial"/>
              </w:rPr>
              <w:t>.</w:t>
            </w:r>
          </w:p>
        </w:tc>
        <w:tc>
          <w:tcPr>
            <w:tcW w:w="2568" w:type="dxa"/>
          </w:tcPr>
          <w:p w14:paraId="60A7FB8C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left" w:pos="10"/>
                <w:tab w:val="num" w:pos="162"/>
              </w:tabs>
              <w:spacing w:after="200" w:line="276" w:lineRule="auto"/>
              <w:ind w:left="162" w:hanging="162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اجتماعات دورية مع المرشدين الأكاديميي</w:t>
            </w:r>
            <w:r w:rsidRPr="00F74232">
              <w:rPr>
                <w:rFonts w:ascii="Arial" w:eastAsia="Calibri" w:hAnsi="Arial" w:cs="Arial" w:hint="eastAsia"/>
                <w:rtl/>
              </w:rPr>
              <w:t>ن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لطلاب البرنامج </w:t>
            </w:r>
          </w:p>
        </w:tc>
        <w:tc>
          <w:tcPr>
            <w:tcW w:w="1252" w:type="dxa"/>
            <w:vMerge w:val="restart"/>
            <w:vAlign w:val="center"/>
          </w:tcPr>
          <w:p w14:paraId="276A0859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بداية كل عام دراسي</w:t>
            </w:r>
          </w:p>
        </w:tc>
        <w:tc>
          <w:tcPr>
            <w:tcW w:w="2000" w:type="dxa"/>
          </w:tcPr>
          <w:p w14:paraId="29CEF3AF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left" w:pos="40"/>
                <w:tab w:val="left" w:pos="130"/>
                <w:tab w:val="num" w:pos="156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منسق البرنامج</w:t>
            </w:r>
          </w:p>
        </w:tc>
        <w:tc>
          <w:tcPr>
            <w:tcW w:w="2277" w:type="dxa"/>
          </w:tcPr>
          <w:p w14:paraId="036740A4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24"/>
              </w:tabs>
              <w:spacing w:after="200" w:line="276" w:lineRule="auto"/>
              <w:ind w:left="124" w:hanging="124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الإعلان عن أسماء المشرفين وأماكن وأوقات تواجدهم على موقع الكلية وفى لوحات الطلاب</w:t>
            </w:r>
          </w:p>
        </w:tc>
        <w:tc>
          <w:tcPr>
            <w:tcW w:w="1085" w:type="dxa"/>
          </w:tcPr>
          <w:p w14:paraId="2B2792AB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---------</w:t>
            </w:r>
          </w:p>
          <w:p w14:paraId="283281B7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0A13B4E7" w14:textId="77777777" w:rsidTr="00235141">
        <w:trPr>
          <w:trHeight w:val="470"/>
          <w:jc w:val="center"/>
        </w:trPr>
        <w:tc>
          <w:tcPr>
            <w:tcW w:w="1058" w:type="dxa"/>
            <w:vMerge/>
            <w:vAlign w:val="center"/>
          </w:tcPr>
          <w:p w14:paraId="07345E4E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568" w:type="dxa"/>
          </w:tcPr>
          <w:p w14:paraId="7F129951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left" w:pos="10"/>
                <w:tab w:val="num" w:pos="162"/>
                <w:tab w:val="num" w:pos="323"/>
              </w:tabs>
              <w:spacing w:after="200" w:line="276" w:lineRule="auto"/>
              <w:ind w:left="162" w:hanging="162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 ورش عمل للمرشدين الأكاديميي</w:t>
            </w:r>
            <w:r w:rsidRPr="00F74232">
              <w:rPr>
                <w:rFonts w:ascii="Arial" w:eastAsia="Calibri" w:hAnsi="Arial" w:cs="Arial" w:hint="eastAsia"/>
                <w:rtl/>
              </w:rPr>
              <w:t>ن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للتوعية بالمهام الخاصة بالطلاب ونظام الدراسة بالساعات المعتمدة و اجراءات التسجيل الالكترونية للطلاب </w:t>
            </w:r>
          </w:p>
        </w:tc>
        <w:tc>
          <w:tcPr>
            <w:tcW w:w="1252" w:type="dxa"/>
            <w:vMerge/>
          </w:tcPr>
          <w:p w14:paraId="0790C778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000" w:type="dxa"/>
          </w:tcPr>
          <w:p w14:paraId="5840F0A1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left" w:pos="40"/>
                <w:tab w:val="left" w:pos="130"/>
                <w:tab w:val="num" w:pos="156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وحدة التدريب </w:t>
            </w:r>
            <w:r w:rsidRPr="00F74232">
              <w:rPr>
                <w:rFonts w:ascii="Arial" w:eastAsia="Calibri" w:hAnsi="Arial" w:cs="Arial"/>
                <w:rtl/>
              </w:rPr>
              <w:t xml:space="preserve">بوحدة 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إدارة </w:t>
            </w:r>
            <w:r w:rsidRPr="00F74232">
              <w:rPr>
                <w:rFonts w:ascii="Arial" w:eastAsia="Calibri" w:hAnsi="Arial" w:cs="Arial"/>
                <w:rtl/>
              </w:rPr>
              <w:t>الجودة</w:t>
            </w:r>
          </w:p>
        </w:tc>
        <w:tc>
          <w:tcPr>
            <w:tcW w:w="2277" w:type="dxa"/>
          </w:tcPr>
          <w:p w14:paraId="4E5C2681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24"/>
              </w:tabs>
              <w:spacing w:after="200" w:line="276" w:lineRule="auto"/>
              <w:ind w:left="124" w:hanging="124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سجلات حضور الطلاب</w:t>
            </w:r>
          </w:p>
          <w:p w14:paraId="403E10C9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24"/>
              </w:tabs>
              <w:spacing w:after="200" w:line="276" w:lineRule="auto"/>
              <w:ind w:left="124" w:hanging="124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  <w:rtl/>
              </w:rPr>
              <w:t>النتائج الايجابية لزيادة الوعي و الرضا و الاستفادة من نظام الإشراف الأكاديمي</w:t>
            </w:r>
          </w:p>
        </w:tc>
        <w:tc>
          <w:tcPr>
            <w:tcW w:w="1085" w:type="dxa"/>
            <w:vAlign w:val="center"/>
          </w:tcPr>
          <w:p w14:paraId="2816B468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lang w:bidi="ar-EG"/>
              </w:rPr>
            </w:pPr>
          </w:p>
        </w:tc>
      </w:tr>
      <w:tr w:rsidR="00235141" w:rsidRPr="00F74232" w14:paraId="4D901150" w14:textId="77777777" w:rsidTr="00235141">
        <w:trPr>
          <w:trHeight w:val="502"/>
          <w:jc w:val="center"/>
        </w:trPr>
        <w:tc>
          <w:tcPr>
            <w:tcW w:w="1058" w:type="dxa"/>
            <w:vMerge/>
            <w:vAlign w:val="center"/>
          </w:tcPr>
          <w:p w14:paraId="310FC175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568" w:type="dxa"/>
          </w:tcPr>
          <w:p w14:paraId="447D808B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left" w:pos="10"/>
                <w:tab w:val="num" w:pos="162"/>
                <w:tab w:val="num" w:pos="323"/>
              </w:tabs>
              <w:spacing w:after="200" w:line="276" w:lineRule="auto"/>
              <w:ind w:left="162" w:hanging="162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مراجعة لملفات الطلاب و الانجاز وملفات المرشد و دورية عقد اللقاءات مع الطلاب</w:t>
            </w:r>
          </w:p>
        </w:tc>
        <w:tc>
          <w:tcPr>
            <w:tcW w:w="1252" w:type="dxa"/>
            <w:vMerge/>
          </w:tcPr>
          <w:p w14:paraId="1DB92293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000" w:type="dxa"/>
          </w:tcPr>
          <w:p w14:paraId="62701F37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left" w:pos="40"/>
                <w:tab w:val="left" w:pos="130"/>
                <w:tab w:val="num" w:pos="156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منسق برنامج الشعبة</w:t>
            </w:r>
          </w:p>
          <w:p w14:paraId="026A7B91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left" w:pos="40"/>
                <w:tab w:val="left" w:pos="130"/>
                <w:tab w:val="num" w:pos="156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منسق الجودة بالبرنامج</w:t>
            </w:r>
          </w:p>
        </w:tc>
        <w:tc>
          <w:tcPr>
            <w:tcW w:w="2277" w:type="dxa"/>
          </w:tcPr>
          <w:p w14:paraId="4A132372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24"/>
              </w:tabs>
              <w:spacing w:after="200" w:line="276" w:lineRule="auto"/>
              <w:ind w:left="124" w:hanging="124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توافر التقارير الدورية ومحاضر الاجتماعات والإجراءات التصحيحية</w:t>
            </w:r>
          </w:p>
        </w:tc>
        <w:tc>
          <w:tcPr>
            <w:tcW w:w="1085" w:type="dxa"/>
          </w:tcPr>
          <w:p w14:paraId="5B43A7FA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</w:rPr>
              <w:t>---------</w:t>
            </w:r>
          </w:p>
        </w:tc>
      </w:tr>
      <w:tr w:rsidR="00235141" w:rsidRPr="00F74232" w14:paraId="479E0FEB" w14:textId="77777777" w:rsidTr="00235141">
        <w:trPr>
          <w:trHeight w:val="454"/>
          <w:jc w:val="center"/>
        </w:trPr>
        <w:tc>
          <w:tcPr>
            <w:tcW w:w="1058" w:type="dxa"/>
            <w:vMerge/>
            <w:vAlign w:val="center"/>
          </w:tcPr>
          <w:p w14:paraId="2AF50EB1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568" w:type="dxa"/>
          </w:tcPr>
          <w:p w14:paraId="164173F8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left" w:pos="10"/>
                <w:tab w:val="num" w:pos="162"/>
                <w:tab w:val="num" w:pos="323"/>
              </w:tabs>
              <w:spacing w:after="200" w:line="276" w:lineRule="auto"/>
              <w:ind w:left="162" w:hanging="162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قياس رضا الطلاب عن أداء المرشد الأكاديمي.</w:t>
            </w:r>
          </w:p>
        </w:tc>
        <w:tc>
          <w:tcPr>
            <w:tcW w:w="1252" w:type="dxa"/>
            <w:vMerge/>
          </w:tcPr>
          <w:p w14:paraId="680AB880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000" w:type="dxa"/>
          </w:tcPr>
          <w:p w14:paraId="7E54E44F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left" w:pos="40"/>
                <w:tab w:val="left" w:pos="130"/>
                <w:tab w:val="num" w:pos="156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منسق الجودة بالبرنامج</w:t>
            </w:r>
          </w:p>
        </w:tc>
        <w:tc>
          <w:tcPr>
            <w:tcW w:w="2277" w:type="dxa"/>
          </w:tcPr>
          <w:p w14:paraId="19C7946D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24"/>
              </w:tabs>
              <w:spacing w:after="200" w:line="276" w:lineRule="auto"/>
              <w:ind w:left="124" w:hanging="124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النسبة المئوية لرضا الطلاب عن الارشاد الأكاديمي.</w:t>
            </w:r>
          </w:p>
        </w:tc>
        <w:tc>
          <w:tcPr>
            <w:tcW w:w="1085" w:type="dxa"/>
          </w:tcPr>
          <w:p w14:paraId="1895D877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lang w:bidi="ar-EG"/>
              </w:rPr>
            </w:pPr>
          </w:p>
        </w:tc>
      </w:tr>
      <w:tr w:rsidR="00235141" w:rsidRPr="00F74232" w14:paraId="72DF47EA" w14:textId="77777777" w:rsidTr="00235141">
        <w:trPr>
          <w:trHeight w:val="156"/>
          <w:jc w:val="center"/>
        </w:trPr>
        <w:tc>
          <w:tcPr>
            <w:tcW w:w="1058" w:type="dxa"/>
            <w:vMerge w:val="restart"/>
            <w:vAlign w:val="center"/>
          </w:tcPr>
          <w:p w14:paraId="15D5772D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  <w:lang w:bidi="ar-EG"/>
              </w:rPr>
              <w:t>برامح رعاية الطلاب المتعثرين</w:t>
            </w:r>
          </w:p>
        </w:tc>
        <w:tc>
          <w:tcPr>
            <w:tcW w:w="2568" w:type="dxa"/>
          </w:tcPr>
          <w:p w14:paraId="3949B3CB" w14:textId="77777777" w:rsidR="00235141" w:rsidRPr="00F74232" w:rsidRDefault="00235141" w:rsidP="00A64507">
            <w:pPr>
              <w:numPr>
                <w:ilvl w:val="0"/>
                <w:numId w:val="7"/>
              </w:numPr>
              <w:tabs>
                <w:tab w:val="left" w:pos="276"/>
              </w:tabs>
              <w:spacing w:after="200" w:line="360" w:lineRule="auto"/>
              <w:ind w:left="190" w:right="314" w:hanging="190"/>
              <w:jc w:val="lowKashida"/>
              <w:rPr>
                <w:rFonts w:ascii="Arial" w:eastAsia="Calibri" w:hAnsi="Arial" w:cs="Arial"/>
                <w:sz w:val="22"/>
                <w:szCs w:val="22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sz w:val="22"/>
                <w:szCs w:val="22"/>
                <w:rtl/>
                <w:lang w:bidi="ar-EG"/>
              </w:rPr>
              <w:t xml:space="preserve">تحديد الطلاب المتعثرين للبرنامج </w:t>
            </w:r>
          </w:p>
        </w:tc>
        <w:tc>
          <w:tcPr>
            <w:tcW w:w="1252" w:type="dxa"/>
            <w:vMerge w:val="restart"/>
            <w:vAlign w:val="center"/>
          </w:tcPr>
          <w:p w14:paraId="5B83404C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2000" w:type="dxa"/>
          </w:tcPr>
          <w:p w14:paraId="55467D5F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left" w:pos="40"/>
                <w:tab w:val="left" w:pos="130"/>
                <w:tab w:val="num" w:pos="156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وكيل الكلية لشئون التعليم والطلاب</w:t>
            </w:r>
          </w:p>
          <w:p w14:paraId="0C449695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left" w:pos="40"/>
                <w:tab w:val="left" w:pos="130"/>
                <w:tab w:val="num" w:pos="156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 xml:space="preserve">منسق البرنامج </w:t>
            </w:r>
          </w:p>
        </w:tc>
        <w:tc>
          <w:tcPr>
            <w:tcW w:w="2277" w:type="dxa"/>
            <w:vMerge w:val="restart"/>
            <w:vAlign w:val="center"/>
          </w:tcPr>
          <w:p w14:paraId="3E518947" w14:textId="77777777" w:rsidR="00235141" w:rsidRPr="00F74232" w:rsidRDefault="00235141" w:rsidP="00A64507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 xml:space="preserve">انخفاض نسبة الطلاب المتعثرين </w:t>
            </w:r>
          </w:p>
          <w:p w14:paraId="590C36A4" w14:textId="77777777" w:rsidR="00235141" w:rsidRPr="00F74232" w:rsidRDefault="00235141" w:rsidP="00A64507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 xml:space="preserve">تحسن النسب المئوية للنجاح </w:t>
            </w:r>
          </w:p>
        </w:tc>
        <w:tc>
          <w:tcPr>
            <w:tcW w:w="1085" w:type="dxa"/>
            <w:vMerge w:val="restart"/>
            <w:vAlign w:val="center"/>
          </w:tcPr>
          <w:p w14:paraId="44992737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rtl/>
                <w:lang w:bidi="ar-EG"/>
              </w:rPr>
            </w:pPr>
          </w:p>
          <w:p w14:paraId="42824990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  <w:lang w:bidi="ar-EG"/>
              </w:rPr>
            </w:pPr>
          </w:p>
          <w:p w14:paraId="1B4CF853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/>
                <w:lang w:bidi="ar-EG"/>
              </w:rPr>
              <w:t>-----------</w:t>
            </w:r>
          </w:p>
        </w:tc>
      </w:tr>
      <w:tr w:rsidR="00235141" w:rsidRPr="00F74232" w14:paraId="709EE52E" w14:textId="77777777" w:rsidTr="00235141">
        <w:trPr>
          <w:trHeight w:val="156"/>
          <w:jc w:val="center"/>
        </w:trPr>
        <w:tc>
          <w:tcPr>
            <w:tcW w:w="1058" w:type="dxa"/>
            <w:vMerge/>
            <w:vAlign w:val="center"/>
          </w:tcPr>
          <w:p w14:paraId="7AD6CBF3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568" w:type="dxa"/>
          </w:tcPr>
          <w:p w14:paraId="1D5B1181" w14:textId="77777777" w:rsidR="00235141" w:rsidRPr="00F74232" w:rsidRDefault="00235141" w:rsidP="00A64507">
            <w:pPr>
              <w:numPr>
                <w:ilvl w:val="0"/>
                <w:numId w:val="7"/>
              </w:numPr>
              <w:tabs>
                <w:tab w:val="left" w:pos="276"/>
              </w:tabs>
              <w:spacing w:after="200" w:line="360" w:lineRule="auto"/>
              <w:ind w:left="190" w:right="314" w:hanging="190"/>
              <w:jc w:val="lowKashida"/>
              <w:rPr>
                <w:rFonts w:ascii="Arial" w:eastAsia="Calibri" w:hAnsi="Arial" w:cs="Arial"/>
                <w:sz w:val="22"/>
                <w:szCs w:val="22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sz w:val="22"/>
                <w:szCs w:val="22"/>
                <w:rtl/>
                <w:lang w:bidi="ar-EG"/>
              </w:rPr>
              <w:t>طرح الامتحانات الدورية للاكتشاف المبكر للتعثر وسهولة معالجته.</w:t>
            </w:r>
          </w:p>
        </w:tc>
        <w:tc>
          <w:tcPr>
            <w:tcW w:w="1252" w:type="dxa"/>
            <w:vMerge/>
          </w:tcPr>
          <w:p w14:paraId="49BB4ED0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000" w:type="dxa"/>
          </w:tcPr>
          <w:p w14:paraId="31CB704F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left" w:pos="40"/>
                <w:tab w:val="left" w:pos="130"/>
                <w:tab w:val="num" w:pos="156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أعضاء هيئة التدريس المشاركين بالبرنامج</w:t>
            </w:r>
          </w:p>
        </w:tc>
        <w:tc>
          <w:tcPr>
            <w:tcW w:w="2277" w:type="dxa"/>
            <w:vMerge/>
            <w:vAlign w:val="center"/>
          </w:tcPr>
          <w:p w14:paraId="64A04C02" w14:textId="77777777" w:rsidR="00235141" w:rsidRPr="00F74232" w:rsidRDefault="00235141" w:rsidP="00235141">
            <w:pPr>
              <w:jc w:val="right"/>
              <w:rPr>
                <w:rFonts w:ascii="Arial" w:eastAsia="Calibri" w:hAnsi="Arial" w:cs="Arial"/>
              </w:rPr>
            </w:pPr>
          </w:p>
        </w:tc>
        <w:tc>
          <w:tcPr>
            <w:tcW w:w="1085" w:type="dxa"/>
            <w:vMerge/>
            <w:vAlign w:val="center"/>
          </w:tcPr>
          <w:p w14:paraId="7490C33D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3A003143" w14:textId="77777777" w:rsidTr="00235141">
        <w:trPr>
          <w:trHeight w:val="156"/>
          <w:jc w:val="center"/>
        </w:trPr>
        <w:tc>
          <w:tcPr>
            <w:tcW w:w="1058" w:type="dxa"/>
            <w:vMerge/>
            <w:vAlign w:val="center"/>
          </w:tcPr>
          <w:p w14:paraId="1ACB16D1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568" w:type="dxa"/>
          </w:tcPr>
          <w:p w14:paraId="7C370233" w14:textId="77777777" w:rsidR="00235141" w:rsidRPr="00F74232" w:rsidRDefault="00235141" w:rsidP="00A64507">
            <w:pPr>
              <w:numPr>
                <w:ilvl w:val="0"/>
                <w:numId w:val="7"/>
              </w:numPr>
              <w:tabs>
                <w:tab w:val="left" w:pos="276"/>
              </w:tabs>
              <w:spacing w:after="200" w:line="360" w:lineRule="auto"/>
              <w:ind w:left="190" w:right="314" w:hanging="190"/>
              <w:jc w:val="lowKashida"/>
              <w:rPr>
                <w:rFonts w:ascii="Arial" w:eastAsia="Calibri" w:hAnsi="Arial" w:cs="Arial"/>
                <w:sz w:val="22"/>
                <w:szCs w:val="22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sz w:val="22"/>
                <w:szCs w:val="22"/>
                <w:rtl/>
                <w:lang w:bidi="ar-EG"/>
              </w:rPr>
              <w:t>دعم أعضاء هيئة التدريس للطلاب المتعثرين من خلال الساعات المكتبية المتاحة</w:t>
            </w:r>
          </w:p>
        </w:tc>
        <w:tc>
          <w:tcPr>
            <w:tcW w:w="1252" w:type="dxa"/>
            <w:vMerge/>
          </w:tcPr>
          <w:p w14:paraId="655C5A28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000" w:type="dxa"/>
          </w:tcPr>
          <w:p w14:paraId="22FBA5A5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24"/>
              </w:tabs>
              <w:spacing w:after="200" w:line="276" w:lineRule="auto"/>
              <w:ind w:left="323" w:hanging="323"/>
              <w:jc w:val="lowKashida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أعضاء هيئة التدريس المشاركين بالبرنامج</w:t>
            </w:r>
          </w:p>
        </w:tc>
        <w:tc>
          <w:tcPr>
            <w:tcW w:w="2277" w:type="dxa"/>
            <w:vMerge/>
          </w:tcPr>
          <w:p w14:paraId="2B0E811C" w14:textId="77777777" w:rsidR="00235141" w:rsidRPr="00F74232" w:rsidRDefault="00235141" w:rsidP="00235141">
            <w:pPr>
              <w:jc w:val="right"/>
              <w:rPr>
                <w:rFonts w:ascii="Arial" w:eastAsia="Calibri" w:hAnsi="Arial" w:cs="Arial"/>
                <w:rtl/>
                <w:lang w:bidi="ar-EG"/>
              </w:rPr>
            </w:pPr>
          </w:p>
        </w:tc>
        <w:tc>
          <w:tcPr>
            <w:tcW w:w="1085" w:type="dxa"/>
            <w:vMerge/>
            <w:vAlign w:val="center"/>
          </w:tcPr>
          <w:p w14:paraId="667BE4AA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125F25AE" w14:textId="77777777" w:rsidTr="00235141">
        <w:trPr>
          <w:trHeight w:val="156"/>
          <w:jc w:val="center"/>
        </w:trPr>
        <w:tc>
          <w:tcPr>
            <w:tcW w:w="1058" w:type="dxa"/>
          </w:tcPr>
          <w:p w14:paraId="346EB992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75"/>
              </w:tabs>
              <w:spacing w:after="200" w:line="276" w:lineRule="auto"/>
              <w:ind w:left="175" w:hanging="175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جذب وتشجيع أعضاء هيئة التدريس والطلاب على ممارسة الأنشطة</w:t>
            </w:r>
            <w:r w:rsidRPr="00F74232">
              <w:rPr>
                <w:rFonts w:ascii="Arial" w:eastAsia="Calibri" w:hAnsi="Arial" w:cs="Arial" w:hint="cs"/>
                <w:rtl/>
              </w:rPr>
              <w:t>.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</w:p>
        </w:tc>
        <w:tc>
          <w:tcPr>
            <w:tcW w:w="2568" w:type="dxa"/>
          </w:tcPr>
          <w:p w14:paraId="16D1F4E7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8"/>
              </w:tabs>
              <w:spacing w:after="200" w:line="276" w:lineRule="auto"/>
              <w:ind w:left="168" w:hanging="168"/>
              <w:jc w:val="both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إعلان أسماء وصور الطلاب المتميزين بالأنشطة</w:t>
            </w:r>
            <w:r w:rsidRPr="00F74232">
              <w:rPr>
                <w:rFonts w:ascii="Arial" w:eastAsia="Calibri" w:hAnsi="Arial" w:cs="Arial" w:hint="cs"/>
                <w:rtl/>
              </w:rPr>
              <w:t>.</w:t>
            </w:r>
          </w:p>
          <w:p w14:paraId="0FACF3C0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8"/>
              </w:tabs>
              <w:spacing w:after="200" w:line="276" w:lineRule="auto"/>
              <w:ind w:left="168" w:hanging="168"/>
              <w:jc w:val="both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تكريم الطلاب المتميزين </w:t>
            </w:r>
            <w:r w:rsidRPr="00F74232">
              <w:rPr>
                <w:rFonts w:ascii="Arial" w:eastAsia="Calibri" w:hAnsi="Arial" w:cs="Arial" w:hint="cs"/>
                <w:rtl/>
              </w:rPr>
              <w:t>في</w:t>
            </w:r>
            <w:r w:rsidRPr="00F74232">
              <w:rPr>
                <w:rFonts w:ascii="Arial" w:eastAsia="Calibri" w:hAnsi="Arial" w:cs="Arial"/>
                <w:rtl/>
              </w:rPr>
              <w:t xml:space="preserve"> الأنشطة</w:t>
            </w:r>
            <w:r w:rsidRPr="00F74232">
              <w:rPr>
                <w:rFonts w:ascii="Arial" w:eastAsia="Calibri" w:hAnsi="Arial" w:cs="Arial" w:hint="cs"/>
                <w:rtl/>
              </w:rPr>
              <w:t>.</w:t>
            </w:r>
          </w:p>
        </w:tc>
        <w:tc>
          <w:tcPr>
            <w:tcW w:w="1252" w:type="dxa"/>
            <w:vAlign w:val="center"/>
          </w:tcPr>
          <w:p w14:paraId="790FB835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نهاية كل عام دراسي</w:t>
            </w:r>
          </w:p>
        </w:tc>
        <w:tc>
          <w:tcPr>
            <w:tcW w:w="2000" w:type="dxa"/>
            <w:vAlign w:val="center"/>
          </w:tcPr>
          <w:p w14:paraId="6B1AB094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276" w:lineRule="auto"/>
              <w:ind w:left="162" w:hanging="162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فريق معيار الطلاب</w:t>
            </w:r>
          </w:p>
        </w:tc>
        <w:tc>
          <w:tcPr>
            <w:tcW w:w="2277" w:type="dxa"/>
            <w:vAlign w:val="center"/>
          </w:tcPr>
          <w:p w14:paraId="79F50A2F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80"/>
              </w:tabs>
              <w:spacing w:after="200" w:line="276" w:lineRule="auto"/>
              <w:ind w:left="180" w:hanging="18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وجود إعلان بأسماء وصور الطلاب</w:t>
            </w:r>
          </w:p>
          <w:p w14:paraId="4894A6FB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80"/>
              </w:tabs>
              <w:spacing w:after="200" w:line="276" w:lineRule="auto"/>
              <w:ind w:left="180" w:hanging="18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حفل ختام </w:t>
            </w:r>
            <w:r w:rsidRPr="00F74232">
              <w:rPr>
                <w:rFonts w:ascii="Arial" w:eastAsia="Calibri" w:hAnsi="Arial" w:cs="Arial" w:hint="cs"/>
                <w:rtl/>
              </w:rPr>
              <w:t>العام الدراس</w:t>
            </w:r>
            <w:r>
              <w:rPr>
                <w:rFonts w:ascii="Arial" w:eastAsia="Calibri" w:hAnsi="Arial" w:cs="Arial" w:hint="cs"/>
                <w:rtl/>
              </w:rPr>
              <w:t>ي</w:t>
            </w:r>
          </w:p>
        </w:tc>
        <w:tc>
          <w:tcPr>
            <w:tcW w:w="1085" w:type="dxa"/>
          </w:tcPr>
          <w:p w14:paraId="09D6D968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32E4314A" w14:textId="77777777" w:rsidTr="00235141">
        <w:trPr>
          <w:trHeight w:val="156"/>
          <w:jc w:val="center"/>
        </w:trPr>
        <w:tc>
          <w:tcPr>
            <w:tcW w:w="1058" w:type="dxa"/>
            <w:tcBorders>
              <w:top w:val="single" w:sz="4" w:space="0" w:color="auto"/>
            </w:tcBorders>
            <w:vAlign w:val="center"/>
          </w:tcPr>
          <w:p w14:paraId="67352ED8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72"/>
              </w:tabs>
              <w:spacing w:after="200" w:line="360" w:lineRule="exact"/>
              <w:ind w:left="172" w:hanging="172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تحديث نظام التعامل مع التظلمات والشكاوى</w:t>
            </w:r>
          </w:p>
        </w:tc>
        <w:tc>
          <w:tcPr>
            <w:tcW w:w="2568" w:type="dxa"/>
            <w:vAlign w:val="center"/>
          </w:tcPr>
          <w:p w14:paraId="7E52FBDE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ممارسة أعمال لجنة الشكاوى والمقترحات</w:t>
            </w:r>
          </w:p>
        </w:tc>
        <w:tc>
          <w:tcPr>
            <w:tcW w:w="1252" w:type="dxa"/>
            <w:vAlign w:val="center"/>
          </w:tcPr>
          <w:p w14:paraId="509566F6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2000" w:type="dxa"/>
            <w:vAlign w:val="center"/>
          </w:tcPr>
          <w:p w14:paraId="0E9BDA31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رئيس مجلس القسم</w:t>
            </w:r>
          </w:p>
          <w:p w14:paraId="0C0E2FB8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رئيس لجنة التعامل مع الشكاوى و التظلمات</w:t>
            </w:r>
          </w:p>
        </w:tc>
        <w:tc>
          <w:tcPr>
            <w:tcW w:w="2277" w:type="dxa"/>
          </w:tcPr>
          <w:p w14:paraId="174955E0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تقارير المتابعة عن فتح صناديق الشكاوى وفحص الشكاوى الموجودة بها واتخاذ الإجراءات التصحيحية</w:t>
            </w:r>
          </w:p>
        </w:tc>
        <w:tc>
          <w:tcPr>
            <w:tcW w:w="1085" w:type="dxa"/>
          </w:tcPr>
          <w:p w14:paraId="73703668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4A21A2F1" w14:textId="77777777" w:rsidTr="00235141">
        <w:trPr>
          <w:trHeight w:val="156"/>
          <w:jc w:val="center"/>
        </w:trPr>
        <w:tc>
          <w:tcPr>
            <w:tcW w:w="1058" w:type="dxa"/>
            <w:vAlign w:val="center"/>
          </w:tcPr>
          <w:p w14:paraId="7743A0F2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72"/>
              </w:tabs>
              <w:spacing w:after="200" w:line="276" w:lineRule="auto"/>
              <w:ind w:left="172" w:hanging="172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قياس رضا الطلاب</w:t>
            </w:r>
          </w:p>
        </w:tc>
        <w:tc>
          <w:tcPr>
            <w:tcW w:w="2568" w:type="dxa"/>
            <w:vAlign w:val="center"/>
          </w:tcPr>
          <w:p w14:paraId="78826589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8"/>
              </w:tabs>
              <w:spacing w:after="200" w:line="276" w:lineRule="auto"/>
              <w:ind w:left="168" w:hanging="168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استبيانات لقياس رضا الطلاب عن سياسات القبول و التحويل و الارشاد الاكاديمي وأساليب التعليم و التعلم و التسهيلات المادية الداعمة و التدريب الميداني و طرق التقويم</w:t>
            </w:r>
          </w:p>
        </w:tc>
        <w:tc>
          <w:tcPr>
            <w:tcW w:w="1252" w:type="dxa"/>
            <w:vAlign w:val="center"/>
          </w:tcPr>
          <w:p w14:paraId="3D7E4243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نهاية كل عام دراسي</w:t>
            </w:r>
          </w:p>
        </w:tc>
        <w:tc>
          <w:tcPr>
            <w:tcW w:w="2000" w:type="dxa"/>
            <w:vAlign w:val="center"/>
          </w:tcPr>
          <w:p w14:paraId="2FC0EA2B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276" w:lineRule="auto"/>
              <w:ind w:left="162" w:hanging="162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منسقي الجودة بالبرنامج</w:t>
            </w:r>
          </w:p>
        </w:tc>
        <w:tc>
          <w:tcPr>
            <w:tcW w:w="2277" w:type="dxa"/>
            <w:vAlign w:val="center"/>
          </w:tcPr>
          <w:p w14:paraId="16E447B2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80"/>
              </w:tabs>
              <w:spacing w:after="200" w:line="276" w:lineRule="auto"/>
              <w:ind w:left="180" w:hanging="180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الاجراءات التصحيحية لنتائج الاستبيانات</w:t>
            </w:r>
          </w:p>
        </w:tc>
        <w:tc>
          <w:tcPr>
            <w:tcW w:w="1085" w:type="dxa"/>
          </w:tcPr>
          <w:p w14:paraId="4E9F237F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rtl/>
                <w:lang w:bidi="ar-EG"/>
              </w:rPr>
            </w:pPr>
          </w:p>
        </w:tc>
      </w:tr>
    </w:tbl>
    <w:p w14:paraId="0774CF4C" w14:textId="77777777" w:rsidR="00235141" w:rsidRDefault="00235141" w:rsidP="00235141">
      <w:pPr>
        <w:spacing w:line="276" w:lineRule="auto"/>
        <w:rPr>
          <w:rFonts w:ascii="Calibri" w:eastAsia="Calibri" w:hAnsi="Calibri" w:cs="Arial"/>
          <w:sz w:val="22"/>
          <w:szCs w:val="22"/>
          <w:rtl/>
          <w:lang w:bidi="ar-EG"/>
        </w:rPr>
      </w:pPr>
    </w:p>
    <w:p w14:paraId="27413E9F" w14:textId="77777777" w:rsidR="00235141" w:rsidRDefault="00235141" w:rsidP="00235141">
      <w:pPr>
        <w:spacing w:line="276" w:lineRule="auto"/>
        <w:rPr>
          <w:rFonts w:ascii="Calibri" w:eastAsia="Calibri" w:hAnsi="Calibri" w:cs="Arial"/>
          <w:sz w:val="22"/>
          <w:szCs w:val="22"/>
          <w:rtl/>
          <w:lang w:bidi="ar-EG"/>
        </w:rPr>
      </w:pPr>
      <w:r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3794C8" wp14:editId="3B538051">
                <wp:simplePos x="0" y="0"/>
                <wp:positionH relativeFrom="column">
                  <wp:posOffset>1740535</wp:posOffset>
                </wp:positionH>
                <wp:positionV relativeFrom="paragraph">
                  <wp:posOffset>139065</wp:posOffset>
                </wp:positionV>
                <wp:extent cx="2544445" cy="426720"/>
                <wp:effectExtent l="21590" t="19685" r="24765" b="2032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4445" cy="426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52E55A" w14:textId="77777777" w:rsidR="000A2E63" w:rsidRDefault="000A2E63" w:rsidP="00235141">
                            <w:pPr>
                              <w:jc w:val="center"/>
                            </w:pPr>
                            <w:r w:rsidRPr="00F74232"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أعضاء هيئة التدريس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3794C8" id="Rounded Rectangle 4" o:spid="_x0000_s1033" style="position:absolute;left:0;text-align:left;margin-left:137.05pt;margin-top:10.95pt;width:200.35pt;height:3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" strokecolor="#4bacc6" strokeweight="2.5pt">
                <v:shadow color="#868686"/>
                <v:textbox inset="0,0,0,0">
                  <w:txbxContent>
                    <w:p w14:paraId="5F52E55A" w14:textId="77777777" w:rsidR="000A2E63" w:rsidRDefault="000A2E63" w:rsidP="00235141">
                      <w:pPr>
                        <w:jc w:val="center"/>
                      </w:pPr>
                      <w:r w:rsidRPr="00F74232"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>أعضاء هيئة التدريس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0C3374" w14:textId="77777777" w:rsidR="00235141" w:rsidRDefault="00235141" w:rsidP="00235141">
      <w:pPr>
        <w:spacing w:line="276" w:lineRule="auto"/>
        <w:rPr>
          <w:rFonts w:ascii="Calibri" w:eastAsia="Calibri" w:hAnsi="Calibri" w:cs="Arial"/>
          <w:sz w:val="22"/>
          <w:szCs w:val="22"/>
          <w:rtl/>
          <w:lang w:bidi="ar-EG"/>
        </w:rPr>
      </w:pPr>
    </w:p>
    <w:p w14:paraId="281EACE1" w14:textId="77777777" w:rsidR="00235141" w:rsidRDefault="00235141" w:rsidP="00235141">
      <w:pPr>
        <w:spacing w:line="276" w:lineRule="auto"/>
        <w:rPr>
          <w:rFonts w:ascii="Calibri" w:eastAsia="Calibri" w:hAnsi="Calibri" w:cs="Arial"/>
          <w:sz w:val="22"/>
          <w:szCs w:val="22"/>
          <w:rtl/>
          <w:lang w:bidi="ar-EG"/>
        </w:rPr>
      </w:pPr>
    </w:p>
    <w:p w14:paraId="3BDAEF02" w14:textId="77777777" w:rsidR="00235141" w:rsidRDefault="00235141" w:rsidP="00235141">
      <w:pPr>
        <w:spacing w:line="276" w:lineRule="auto"/>
        <w:rPr>
          <w:rFonts w:ascii="Calibri" w:eastAsia="Calibri" w:hAnsi="Calibri" w:cs="Arial" w:hint="cs"/>
          <w:sz w:val="22"/>
          <w:szCs w:val="22"/>
          <w:rtl/>
          <w:lang w:bidi="ar-EG"/>
        </w:rPr>
      </w:pPr>
    </w:p>
    <w:p w14:paraId="590FED34" w14:textId="77777777" w:rsidR="00235141" w:rsidRPr="00644024" w:rsidRDefault="00235141" w:rsidP="00235141">
      <w:pPr>
        <w:spacing w:line="276" w:lineRule="auto"/>
        <w:rPr>
          <w:rFonts w:ascii="Calibri" w:eastAsia="Calibri" w:hAnsi="Calibri" w:cs="Arial"/>
          <w:sz w:val="22"/>
          <w:szCs w:val="22"/>
          <w:rtl/>
          <w:lang w:bidi="ar-EG"/>
        </w:rPr>
      </w:pPr>
    </w:p>
    <w:tbl>
      <w:tblPr>
        <w:tblpPr w:leftFromText="180" w:rightFromText="180" w:vertAnchor="text" w:tblpXSpec="center" w:tblpY="1"/>
        <w:tblOverlap w:val="never"/>
        <w:bidiVisual/>
        <w:tblW w:w="109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3"/>
        <w:gridCol w:w="2409"/>
        <w:gridCol w:w="994"/>
        <w:gridCol w:w="1753"/>
        <w:gridCol w:w="3070"/>
        <w:gridCol w:w="1601"/>
      </w:tblGrid>
      <w:tr w:rsidR="00235141" w:rsidRPr="00F74232" w14:paraId="1335C4C6" w14:textId="77777777" w:rsidTr="007E7071">
        <w:trPr>
          <w:trHeight w:val="715"/>
        </w:trPr>
        <w:tc>
          <w:tcPr>
            <w:tcW w:w="1123" w:type="dxa"/>
            <w:shd w:val="clear" w:color="auto" w:fill="F2F2F2"/>
            <w:vAlign w:val="center"/>
          </w:tcPr>
          <w:p w14:paraId="530BB6B0" w14:textId="77777777" w:rsidR="00235141" w:rsidRPr="00F74232" w:rsidRDefault="00235141" w:rsidP="007E707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مقترحات التطوير والتعزيز</w:t>
            </w:r>
          </w:p>
        </w:tc>
        <w:tc>
          <w:tcPr>
            <w:tcW w:w="2409" w:type="dxa"/>
            <w:shd w:val="clear" w:color="auto" w:fill="F2F2F2"/>
            <w:vAlign w:val="center"/>
          </w:tcPr>
          <w:p w14:paraId="036C4CC4" w14:textId="77777777" w:rsidR="00235141" w:rsidRPr="00F74232" w:rsidRDefault="00235141" w:rsidP="007E707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994" w:type="dxa"/>
            <w:shd w:val="clear" w:color="auto" w:fill="F2F2F2"/>
            <w:vAlign w:val="center"/>
          </w:tcPr>
          <w:p w14:paraId="6CC9B1F9" w14:textId="77777777" w:rsidR="00235141" w:rsidRPr="00F74232" w:rsidRDefault="00235141" w:rsidP="007E707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1753" w:type="dxa"/>
            <w:shd w:val="clear" w:color="auto" w:fill="F2F2F2"/>
            <w:vAlign w:val="center"/>
          </w:tcPr>
          <w:p w14:paraId="10BD9532" w14:textId="77777777" w:rsidR="00235141" w:rsidRPr="00F74232" w:rsidRDefault="00235141" w:rsidP="007E707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3070" w:type="dxa"/>
            <w:shd w:val="clear" w:color="auto" w:fill="F2F2F2"/>
            <w:vAlign w:val="center"/>
          </w:tcPr>
          <w:p w14:paraId="54115CD4" w14:textId="77777777" w:rsidR="00235141" w:rsidRPr="00F74232" w:rsidRDefault="00235141" w:rsidP="007E707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1601" w:type="dxa"/>
            <w:shd w:val="clear" w:color="auto" w:fill="F2F2F2"/>
            <w:vAlign w:val="center"/>
          </w:tcPr>
          <w:p w14:paraId="39231DAA" w14:textId="77777777" w:rsidR="00235141" w:rsidRPr="00F74232" w:rsidRDefault="00235141" w:rsidP="007E7071">
            <w:pPr>
              <w:spacing w:line="276" w:lineRule="auto"/>
              <w:ind w:right="-226" w:firstLine="252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الميزانية</w:t>
            </w:r>
          </w:p>
        </w:tc>
      </w:tr>
      <w:tr w:rsidR="00235141" w:rsidRPr="00F74232" w14:paraId="6B999E0D" w14:textId="77777777" w:rsidTr="007E7071">
        <w:trPr>
          <w:trHeight w:val="1676"/>
        </w:trPr>
        <w:tc>
          <w:tcPr>
            <w:tcW w:w="1123" w:type="dxa"/>
          </w:tcPr>
          <w:p w14:paraId="10CA9462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lastRenderedPageBreak/>
              <w:t>تنمية قدرات ومهارات أعضاء هيئة التدريس والهيئة المعاونة</w:t>
            </w:r>
          </w:p>
        </w:tc>
        <w:tc>
          <w:tcPr>
            <w:tcW w:w="2409" w:type="dxa"/>
          </w:tcPr>
          <w:p w14:paraId="46AB2CC6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تحديث و مراجعة خطة التدريب بناءً على حصر الاحتياجات التدريبية</w:t>
            </w:r>
          </w:p>
          <w:p w14:paraId="2FE1721C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عمل دورات تدريبية </w:t>
            </w:r>
          </w:p>
          <w:p w14:paraId="76E36F44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both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تقييم فاع</w:t>
            </w:r>
            <w:r w:rsidRPr="00F74232">
              <w:rPr>
                <w:rFonts w:ascii="Arial" w:eastAsia="Calibri" w:hAnsi="Arial" w:cs="Arial" w:hint="cs"/>
                <w:rtl/>
              </w:rPr>
              <w:t>ل</w:t>
            </w:r>
            <w:r w:rsidRPr="00F74232">
              <w:rPr>
                <w:rFonts w:ascii="Arial" w:eastAsia="Calibri" w:hAnsi="Arial" w:cs="Arial"/>
                <w:rtl/>
              </w:rPr>
              <w:t>ية التدريب</w:t>
            </w:r>
          </w:p>
        </w:tc>
        <w:tc>
          <w:tcPr>
            <w:tcW w:w="994" w:type="dxa"/>
            <w:vAlign w:val="center"/>
          </w:tcPr>
          <w:p w14:paraId="0E306E68" w14:textId="77777777" w:rsidR="00235141" w:rsidRPr="00F74232" w:rsidRDefault="00235141" w:rsidP="007E707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</w:t>
            </w:r>
          </w:p>
        </w:tc>
        <w:tc>
          <w:tcPr>
            <w:tcW w:w="1753" w:type="dxa"/>
          </w:tcPr>
          <w:p w14:paraId="73083211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فريق معيار</w:t>
            </w:r>
            <w:r w:rsidRPr="00F74232">
              <w:rPr>
                <w:rFonts w:ascii="Arial" w:eastAsia="Calibri" w:hAnsi="Arial" w:cs="Arial"/>
                <w:rtl/>
              </w:rPr>
              <w:t xml:space="preserve"> أعضاء هيئة التدريس</w:t>
            </w:r>
          </w:p>
        </w:tc>
        <w:tc>
          <w:tcPr>
            <w:tcW w:w="3070" w:type="dxa"/>
            <w:vAlign w:val="center"/>
          </w:tcPr>
          <w:p w14:paraId="1C75AF6A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خطة تدريبية معتمدة</w:t>
            </w:r>
          </w:p>
          <w:p w14:paraId="69D72516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  <w:rtl/>
              </w:rPr>
              <w:t>كشوف حضور الدورات ونماذج من الشهادات</w:t>
            </w:r>
          </w:p>
          <w:p w14:paraId="7DB6A3F1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نتائج تحليل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cs"/>
                <w:rtl/>
              </w:rPr>
              <w:t>الاستبيانات</w:t>
            </w:r>
            <w:r w:rsidRPr="00F74232">
              <w:rPr>
                <w:rFonts w:ascii="Arial" w:eastAsia="Calibri" w:hAnsi="Arial" w:cs="Arial"/>
                <w:rtl/>
              </w:rPr>
              <w:t xml:space="preserve"> وتحليلها</w:t>
            </w:r>
          </w:p>
        </w:tc>
        <w:tc>
          <w:tcPr>
            <w:tcW w:w="1601" w:type="dxa"/>
          </w:tcPr>
          <w:p w14:paraId="62BC446B" w14:textId="77777777" w:rsidR="00235141" w:rsidRPr="00F74232" w:rsidRDefault="00235141" w:rsidP="007E7071">
            <w:pPr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lang w:bidi="ar-EG"/>
              </w:rPr>
              <w:t>-----------</w:t>
            </w:r>
          </w:p>
        </w:tc>
      </w:tr>
      <w:tr w:rsidR="00235141" w:rsidRPr="00F74232" w14:paraId="762B1C8F" w14:textId="77777777" w:rsidTr="007E7071">
        <w:trPr>
          <w:trHeight w:val="1676"/>
        </w:trPr>
        <w:tc>
          <w:tcPr>
            <w:tcW w:w="1123" w:type="dxa"/>
          </w:tcPr>
          <w:p w14:paraId="7F51491D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تقييم اداء أعضاء هيئة التدريس</w:t>
            </w:r>
          </w:p>
        </w:tc>
        <w:tc>
          <w:tcPr>
            <w:tcW w:w="2409" w:type="dxa"/>
          </w:tcPr>
          <w:p w14:paraId="6C6EC90E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both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طرح نماذج تقييم الاداء الذاتي لأعضاء هيئة التدريس.</w:t>
            </w:r>
          </w:p>
          <w:p w14:paraId="71241119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both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طرح نماذج تقييم الاداء من قبل رئيس مجلس القسم.</w:t>
            </w:r>
          </w:p>
          <w:p w14:paraId="0FB0E565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طرح نماذج تقييم الطلاب للمحاضرين</w:t>
            </w:r>
          </w:p>
        </w:tc>
        <w:tc>
          <w:tcPr>
            <w:tcW w:w="994" w:type="dxa"/>
            <w:vAlign w:val="center"/>
          </w:tcPr>
          <w:p w14:paraId="105D0A2B" w14:textId="77777777" w:rsidR="00235141" w:rsidRPr="00F74232" w:rsidRDefault="00235141" w:rsidP="007E707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</w:t>
            </w:r>
          </w:p>
        </w:tc>
        <w:tc>
          <w:tcPr>
            <w:tcW w:w="1753" w:type="dxa"/>
            <w:vAlign w:val="center"/>
          </w:tcPr>
          <w:p w14:paraId="5C5BC91E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فريق معيار</w:t>
            </w:r>
            <w:r w:rsidRPr="00F74232">
              <w:rPr>
                <w:rFonts w:ascii="Arial" w:eastAsia="Calibri" w:hAnsi="Arial" w:cs="Arial"/>
                <w:rtl/>
              </w:rPr>
              <w:t xml:space="preserve"> أعضاء هيئة التدريس</w:t>
            </w:r>
          </w:p>
        </w:tc>
        <w:tc>
          <w:tcPr>
            <w:tcW w:w="3070" w:type="dxa"/>
            <w:vAlign w:val="center"/>
          </w:tcPr>
          <w:p w14:paraId="483F7843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تقارير تقييم الاداء</w:t>
            </w:r>
          </w:p>
        </w:tc>
        <w:tc>
          <w:tcPr>
            <w:tcW w:w="1601" w:type="dxa"/>
          </w:tcPr>
          <w:p w14:paraId="45F57F8D" w14:textId="77777777" w:rsidR="00235141" w:rsidRPr="00F74232" w:rsidRDefault="00235141" w:rsidP="007E7071">
            <w:pPr>
              <w:jc w:val="center"/>
              <w:rPr>
                <w:rFonts w:ascii="Arial" w:eastAsia="Calibri" w:hAnsi="Arial" w:cs="Arial"/>
                <w:rtl/>
                <w:lang w:bidi="ar-EG"/>
              </w:rPr>
            </w:pPr>
          </w:p>
        </w:tc>
      </w:tr>
      <w:tr w:rsidR="00235141" w:rsidRPr="00F74232" w14:paraId="5B63FBBF" w14:textId="77777777" w:rsidTr="007E7071">
        <w:trPr>
          <w:trHeight w:val="1676"/>
        </w:trPr>
        <w:tc>
          <w:tcPr>
            <w:tcW w:w="1123" w:type="dxa"/>
          </w:tcPr>
          <w:p w14:paraId="6EF3A011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مراجعة آليات المحاسبة والمساءلة</w:t>
            </w:r>
          </w:p>
        </w:tc>
        <w:tc>
          <w:tcPr>
            <w:tcW w:w="2409" w:type="dxa"/>
          </w:tcPr>
          <w:p w14:paraId="1350B1C7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اجتماعات</w:t>
            </w:r>
            <w:r w:rsidRPr="00F74232">
              <w:rPr>
                <w:rFonts w:ascii="Arial" w:eastAsia="Calibri" w:hAnsi="Arial" w:cs="Arial"/>
                <w:rtl/>
              </w:rPr>
              <w:t xml:space="preserve"> مع أعضاء هيئة التدريس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و</w:t>
            </w:r>
            <w:r w:rsidRPr="00F74232">
              <w:rPr>
                <w:rFonts w:ascii="Arial" w:eastAsia="Calibri" w:hAnsi="Arial" w:cs="Arial"/>
                <w:rtl/>
              </w:rPr>
              <w:t xml:space="preserve"> الهيئة المعاونة للتعريف بهذه الآليات</w:t>
            </w:r>
            <w:r w:rsidRPr="00F74232">
              <w:rPr>
                <w:rFonts w:ascii="Arial" w:eastAsia="Calibri" w:hAnsi="Arial" w:cs="Arial" w:hint="cs"/>
                <w:rtl/>
              </w:rPr>
              <w:t>.</w:t>
            </w:r>
          </w:p>
        </w:tc>
        <w:tc>
          <w:tcPr>
            <w:tcW w:w="994" w:type="dxa"/>
            <w:vAlign w:val="center"/>
          </w:tcPr>
          <w:p w14:paraId="19C0CDAD" w14:textId="77777777" w:rsidR="00235141" w:rsidRPr="00F74232" w:rsidRDefault="00235141" w:rsidP="007E707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</w:t>
            </w:r>
          </w:p>
        </w:tc>
        <w:tc>
          <w:tcPr>
            <w:tcW w:w="1753" w:type="dxa"/>
            <w:vAlign w:val="center"/>
          </w:tcPr>
          <w:p w14:paraId="149F2A09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رئيس مجلس القسم</w:t>
            </w:r>
          </w:p>
          <w:p w14:paraId="391C59FC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فريق معيار أعضاء هيئة التدريس </w:t>
            </w:r>
          </w:p>
        </w:tc>
        <w:tc>
          <w:tcPr>
            <w:tcW w:w="3070" w:type="dxa"/>
            <w:vAlign w:val="center"/>
          </w:tcPr>
          <w:p w14:paraId="0FB4F3AA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زيادة </w:t>
            </w:r>
            <w:r w:rsidRPr="00F74232">
              <w:rPr>
                <w:rFonts w:ascii="Arial" w:eastAsia="Calibri" w:hAnsi="Arial" w:cs="Arial" w:hint="cs"/>
                <w:rtl/>
              </w:rPr>
              <w:t>الوعى</w:t>
            </w:r>
            <w:r w:rsidRPr="00F74232">
              <w:rPr>
                <w:rFonts w:ascii="Arial" w:eastAsia="Calibri" w:hAnsi="Arial" w:cs="Arial"/>
                <w:rtl/>
              </w:rPr>
              <w:t xml:space="preserve"> لدى أعضاء هيئة التدريس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و</w:t>
            </w:r>
            <w:r w:rsidRPr="00F74232">
              <w:rPr>
                <w:rFonts w:ascii="Arial" w:eastAsia="Calibri" w:hAnsi="Arial" w:cs="Arial"/>
                <w:rtl/>
              </w:rPr>
              <w:t>الهيئة المعاونة بهذه الآليات</w:t>
            </w:r>
          </w:p>
        </w:tc>
        <w:tc>
          <w:tcPr>
            <w:tcW w:w="1601" w:type="dxa"/>
          </w:tcPr>
          <w:p w14:paraId="2BF46F71" w14:textId="77777777" w:rsidR="00235141" w:rsidRPr="00F74232" w:rsidRDefault="00235141" w:rsidP="007E7071">
            <w:pPr>
              <w:ind w:left="323" w:right="342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5B7F3DA0" w14:textId="77777777" w:rsidTr="007E7071">
        <w:trPr>
          <w:trHeight w:val="1676"/>
        </w:trPr>
        <w:tc>
          <w:tcPr>
            <w:tcW w:w="1123" w:type="dxa"/>
          </w:tcPr>
          <w:p w14:paraId="25BDA2FC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قياس الرضا </w:t>
            </w:r>
            <w:r w:rsidRPr="00F74232">
              <w:rPr>
                <w:rFonts w:ascii="Arial" w:eastAsia="Calibri" w:hAnsi="Arial" w:cs="Arial" w:hint="cs"/>
                <w:rtl/>
              </w:rPr>
              <w:t>الوظيفي</w:t>
            </w:r>
            <w:r w:rsidRPr="00F74232">
              <w:rPr>
                <w:rFonts w:ascii="Arial" w:eastAsia="Calibri" w:hAnsi="Arial" w:cs="Arial"/>
                <w:rtl/>
              </w:rPr>
              <w:t xml:space="preserve"> لأعضاء هيئة التدريس والهيئة المعاونة</w:t>
            </w:r>
          </w:p>
        </w:tc>
        <w:tc>
          <w:tcPr>
            <w:tcW w:w="2409" w:type="dxa"/>
          </w:tcPr>
          <w:p w14:paraId="772253CB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طرح الاستبيانات</w:t>
            </w:r>
          </w:p>
          <w:p w14:paraId="7AF58010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عرض ومناقشة النتائج </w:t>
            </w:r>
            <w:r w:rsidRPr="00F74232">
              <w:rPr>
                <w:rFonts w:ascii="Arial" w:eastAsia="Calibri" w:hAnsi="Arial" w:cs="Arial" w:hint="cs"/>
                <w:rtl/>
              </w:rPr>
              <w:t>واتخاذ</w:t>
            </w:r>
            <w:r w:rsidRPr="00F74232">
              <w:rPr>
                <w:rFonts w:ascii="Arial" w:eastAsia="Calibri" w:hAnsi="Arial" w:cs="Arial"/>
                <w:rtl/>
              </w:rPr>
              <w:t xml:space="preserve"> الإجراءات التصحيحية المناسبة</w:t>
            </w:r>
          </w:p>
        </w:tc>
        <w:tc>
          <w:tcPr>
            <w:tcW w:w="994" w:type="dxa"/>
            <w:vAlign w:val="center"/>
          </w:tcPr>
          <w:p w14:paraId="373EE69D" w14:textId="77777777" w:rsidR="00235141" w:rsidRPr="00F74232" w:rsidRDefault="00235141" w:rsidP="007E707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 w:hint="cs"/>
                <w:rtl/>
              </w:rPr>
              <w:t>نهاية كل عام دراسي</w:t>
            </w:r>
          </w:p>
          <w:p w14:paraId="0321F82B" w14:textId="77777777" w:rsidR="00235141" w:rsidRPr="00F74232" w:rsidRDefault="00235141" w:rsidP="007E707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753" w:type="dxa"/>
            <w:vAlign w:val="center"/>
          </w:tcPr>
          <w:p w14:paraId="493A4903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الفريق التنفيذي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cs"/>
                <w:rtl/>
              </w:rPr>
              <w:t>ل</w:t>
            </w:r>
            <w:r w:rsidRPr="00F74232">
              <w:rPr>
                <w:rFonts w:ascii="Arial" w:eastAsia="Calibri" w:hAnsi="Arial" w:cs="Arial"/>
                <w:rtl/>
              </w:rPr>
              <w:t>معيار أعضاء هيئة التدريس</w:t>
            </w:r>
          </w:p>
        </w:tc>
        <w:tc>
          <w:tcPr>
            <w:tcW w:w="3070" w:type="dxa"/>
            <w:vAlign w:val="center"/>
          </w:tcPr>
          <w:p w14:paraId="5C0FC531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نتائج تحليل </w:t>
            </w:r>
            <w:r w:rsidRPr="00F74232">
              <w:rPr>
                <w:rFonts w:ascii="Arial" w:eastAsia="Calibri" w:hAnsi="Arial" w:cs="Arial" w:hint="cs"/>
                <w:rtl/>
              </w:rPr>
              <w:t>الاستبيان</w:t>
            </w:r>
            <w:r w:rsidRPr="00F74232">
              <w:rPr>
                <w:rFonts w:ascii="Arial" w:eastAsia="Calibri" w:hAnsi="Arial" w:cs="Arial"/>
                <w:rtl/>
              </w:rPr>
              <w:t xml:space="preserve"> وزيادة رضا أعضاء هيئة التدريس والهيئة المعاونة</w:t>
            </w:r>
          </w:p>
        </w:tc>
        <w:tc>
          <w:tcPr>
            <w:tcW w:w="1601" w:type="dxa"/>
          </w:tcPr>
          <w:p w14:paraId="640CD61F" w14:textId="77777777" w:rsidR="00235141" w:rsidRPr="00F74232" w:rsidRDefault="00235141" w:rsidP="007E7071">
            <w:pPr>
              <w:ind w:left="323" w:right="342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</w:rPr>
              <w:t>---------</w:t>
            </w:r>
          </w:p>
        </w:tc>
      </w:tr>
      <w:tr w:rsidR="00235141" w:rsidRPr="00F74232" w14:paraId="63A8F100" w14:textId="77777777" w:rsidTr="007E7071">
        <w:trPr>
          <w:trHeight w:val="1745"/>
        </w:trPr>
        <w:tc>
          <w:tcPr>
            <w:tcW w:w="1123" w:type="dxa"/>
          </w:tcPr>
          <w:p w14:paraId="3B6BFF36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اعداد الية لتعزيز المشاركة في اللجان </w:t>
            </w:r>
            <w:r w:rsidRPr="00F74232">
              <w:rPr>
                <w:rFonts w:ascii="Arial" w:eastAsia="Calibri" w:hAnsi="Arial" w:cs="Arial" w:hint="cs"/>
                <w:rtl/>
              </w:rPr>
              <w:lastRenderedPageBreak/>
              <w:t>النوعية بالكلية</w:t>
            </w:r>
          </w:p>
        </w:tc>
        <w:tc>
          <w:tcPr>
            <w:tcW w:w="2409" w:type="dxa"/>
          </w:tcPr>
          <w:p w14:paraId="392A9D86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lastRenderedPageBreak/>
              <w:t xml:space="preserve">تحديد الفئات المشاركة في اللجان النوعية و الترتيب الزمنى للاشتراك </w:t>
            </w:r>
          </w:p>
        </w:tc>
        <w:tc>
          <w:tcPr>
            <w:tcW w:w="994" w:type="dxa"/>
            <w:vAlign w:val="center"/>
          </w:tcPr>
          <w:p w14:paraId="32E9EE87" w14:textId="77777777" w:rsidR="00235141" w:rsidRPr="00F74232" w:rsidRDefault="00235141" w:rsidP="007E707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753" w:type="dxa"/>
            <w:vAlign w:val="center"/>
          </w:tcPr>
          <w:p w14:paraId="53708A82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رئيس مجلس القسم</w:t>
            </w:r>
          </w:p>
        </w:tc>
        <w:tc>
          <w:tcPr>
            <w:tcW w:w="3070" w:type="dxa"/>
            <w:vAlign w:val="center"/>
          </w:tcPr>
          <w:p w14:paraId="1F7E726C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وجود الية معتمدة للمشاركة في اللجان النوعية </w:t>
            </w:r>
          </w:p>
        </w:tc>
        <w:tc>
          <w:tcPr>
            <w:tcW w:w="1601" w:type="dxa"/>
          </w:tcPr>
          <w:p w14:paraId="50F860DD" w14:textId="77777777" w:rsidR="00235141" w:rsidRPr="00F74232" w:rsidRDefault="00235141" w:rsidP="007E7071">
            <w:pPr>
              <w:ind w:left="323" w:right="342"/>
              <w:jc w:val="center"/>
              <w:rPr>
                <w:rFonts w:ascii="Arial" w:eastAsia="Calibri" w:hAnsi="Arial" w:cs="Arial"/>
              </w:rPr>
            </w:pPr>
          </w:p>
        </w:tc>
      </w:tr>
    </w:tbl>
    <w:p w14:paraId="18B8EF55" w14:textId="143C8671" w:rsidR="00235141" w:rsidRDefault="007E7071" w:rsidP="00235141">
      <w:pPr>
        <w:spacing w:after="200" w:line="360" w:lineRule="auto"/>
        <w:ind w:left="720"/>
        <w:contextualSpacing/>
        <w:rPr>
          <w:rFonts w:ascii="ae_AlMothnna" w:eastAsia="Calibri" w:hAnsi="ae_AlMothnna" w:cs="ae_AlMothnna" w:hint="cs"/>
          <w:sz w:val="28"/>
          <w:szCs w:val="28"/>
          <w:rtl/>
          <w:lang w:bidi="ar-EG"/>
        </w:rPr>
      </w:pPr>
      <w:r>
        <w:rPr>
          <w:rFonts w:ascii="ae_AlMothnna" w:eastAsia="Calibri" w:hAnsi="ae_AlMothnna" w:cs="ae_AlMothnna"/>
          <w:sz w:val="28"/>
          <w:szCs w:val="28"/>
          <w:rtl/>
          <w:lang w:bidi="ar-EG"/>
        </w:rPr>
        <w:br w:type="textWrapping" w:clear="all"/>
      </w:r>
    </w:p>
    <w:p w14:paraId="09C24F92" w14:textId="77777777" w:rsidR="00235141" w:rsidRDefault="00235141" w:rsidP="00235141">
      <w:pPr>
        <w:spacing w:after="200" w:line="360" w:lineRule="auto"/>
        <w:ind w:left="720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p w14:paraId="7E7356A6" w14:textId="77777777" w:rsidR="00235141" w:rsidRDefault="00235141" w:rsidP="00235141">
      <w:pPr>
        <w:spacing w:after="200" w:line="360" w:lineRule="auto"/>
        <w:ind w:left="720"/>
        <w:contextualSpacing/>
        <w:rPr>
          <w:rFonts w:ascii="ae_AlMothnna" w:eastAsia="Calibri" w:hAnsi="ae_AlMothnna" w:cs="ae_AlMothnna"/>
          <w:sz w:val="28"/>
          <w:szCs w:val="28"/>
          <w:lang w:bidi="ar-EG"/>
        </w:rPr>
      </w:pPr>
    </w:p>
    <w:p w14:paraId="29D00A81" w14:textId="77777777" w:rsidR="00235141" w:rsidRPr="00F74232" w:rsidRDefault="00235141" w:rsidP="00235141">
      <w:pPr>
        <w:spacing w:after="200" w:line="360" w:lineRule="auto"/>
        <w:ind w:left="360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  <w:r>
        <w:rPr>
          <w:rFonts w:ascii="ae_AlMothnna" w:eastAsia="Calibri" w:hAnsi="ae_AlMothnna" w:cs="ae_AlMothnna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6E7E18" wp14:editId="62E809F3">
                <wp:simplePos x="0" y="0"/>
                <wp:positionH relativeFrom="column">
                  <wp:posOffset>1626235</wp:posOffset>
                </wp:positionH>
                <wp:positionV relativeFrom="paragraph">
                  <wp:posOffset>-575310</wp:posOffset>
                </wp:positionV>
                <wp:extent cx="2574925" cy="450850"/>
                <wp:effectExtent l="21590" t="20320" r="22860" b="24130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4925" cy="450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99D688" w14:textId="77777777" w:rsidR="000A2E63" w:rsidRDefault="000A2E63" w:rsidP="00235141">
                            <w:pPr>
                              <w:jc w:val="center"/>
                            </w:pPr>
                            <w:r w:rsidRPr="00F74232"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التعليم </w:t>
                            </w:r>
                            <w:r w:rsidRPr="00F74232"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والتعلم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6E7E18" id="Rounded Rectangle 3" o:spid="_x0000_s1034" style="position:absolute;left:0;text-align:left;margin-left:128.05pt;margin-top:-45.3pt;width:202.75pt;height:3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" strokecolor="#4bacc6" strokeweight="2.5pt">
                <v:shadow color="#868686"/>
                <v:textbox inset="0,0,0,0">
                  <w:txbxContent>
                    <w:p w14:paraId="4699D688" w14:textId="77777777" w:rsidR="000A2E63" w:rsidRDefault="000A2E63" w:rsidP="00235141">
                      <w:pPr>
                        <w:jc w:val="center"/>
                      </w:pPr>
                      <w:r w:rsidRPr="00F74232"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 xml:space="preserve">التعليم </w:t>
                      </w:r>
                      <w:r w:rsidRPr="00F74232"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>والتعلم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bidiVisual/>
        <w:tblW w:w="992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8"/>
        <w:gridCol w:w="2658"/>
        <w:gridCol w:w="926"/>
        <w:gridCol w:w="1339"/>
        <w:gridCol w:w="1595"/>
        <w:gridCol w:w="1174"/>
      </w:tblGrid>
      <w:tr w:rsidR="00235141" w:rsidRPr="00F74232" w14:paraId="4B13719A" w14:textId="77777777" w:rsidTr="00235141">
        <w:trPr>
          <w:trHeight w:val="746"/>
          <w:tblHeader/>
          <w:jc w:val="center"/>
        </w:trPr>
        <w:tc>
          <w:tcPr>
            <w:tcW w:w="2228" w:type="dxa"/>
            <w:shd w:val="clear" w:color="auto" w:fill="F2F2F2"/>
            <w:vAlign w:val="center"/>
          </w:tcPr>
          <w:p w14:paraId="2D2FB56E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مقترحات التطوير والتعزيز</w:t>
            </w:r>
          </w:p>
        </w:tc>
        <w:tc>
          <w:tcPr>
            <w:tcW w:w="2658" w:type="dxa"/>
            <w:shd w:val="clear" w:color="auto" w:fill="F2F2F2"/>
            <w:vAlign w:val="center"/>
          </w:tcPr>
          <w:p w14:paraId="1A500A24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926" w:type="dxa"/>
            <w:shd w:val="clear" w:color="auto" w:fill="F2F2F2"/>
            <w:vAlign w:val="center"/>
          </w:tcPr>
          <w:p w14:paraId="0BA1BE01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1339" w:type="dxa"/>
            <w:shd w:val="clear" w:color="auto" w:fill="F2F2F2"/>
            <w:vAlign w:val="center"/>
          </w:tcPr>
          <w:p w14:paraId="5702E54F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1595" w:type="dxa"/>
            <w:shd w:val="clear" w:color="auto" w:fill="F2F2F2"/>
            <w:vAlign w:val="center"/>
          </w:tcPr>
          <w:p w14:paraId="2523E357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1174" w:type="dxa"/>
            <w:shd w:val="clear" w:color="auto" w:fill="F2F2F2"/>
            <w:vAlign w:val="center"/>
          </w:tcPr>
          <w:p w14:paraId="6CD539B3" w14:textId="77777777" w:rsidR="00235141" w:rsidRPr="00F74232" w:rsidRDefault="00235141" w:rsidP="00235141">
            <w:pPr>
              <w:spacing w:line="276" w:lineRule="auto"/>
              <w:ind w:right="-226" w:firstLine="252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الميزانية</w:t>
            </w:r>
          </w:p>
        </w:tc>
      </w:tr>
      <w:tr w:rsidR="00235141" w:rsidRPr="00F74232" w14:paraId="68BE2011" w14:textId="77777777" w:rsidTr="00235141">
        <w:trPr>
          <w:trHeight w:val="1747"/>
          <w:jc w:val="center"/>
        </w:trPr>
        <w:tc>
          <w:tcPr>
            <w:tcW w:w="2228" w:type="dxa"/>
            <w:vAlign w:val="center"/>
          </w:tcPr>
          <w:p w14:paraId="43F9F83D" w14:textId="77777777" w:rsidR="00235141" w:rsidRPr="00F74232" w:rsidRDefault="00235141" w:rsidP="00A64507">
            <w:pPr>
              <w:numPr>
                <w:ilvl w:val="0"/>
                <w:numId w:val="3"/>
              </w:numPr>
              <w:spacing w:after="200" w:line="276" w:lineRule="auto"/>
              <w:ind w:left="251" w:hanging="251"/>
              <w:contextualSpacing/>
              <w:rPr>
                <w:rFonts w:eastAsia="Calibri"/>
                <w:lang w:bidi="ar-EG"/>
              </w:rPr>
            </w:pPr>
            <w:r w:rsidRPr="00F74232">
              <w:rPr>
                <w:rFonts w:eastAsia="Calibri" w:hint="cs"/>
                <w:rtl/>
                <w:lang w:bidi="ar-EG"/>
              </w:rPr>
              <w:t>مراجعة استراتيجية التعليم و التعلم في ضوء نتائج الامتحانات</w:t>
            </w:r>
          </w:p>
          <w:p w14:paraId="67B50716" w14:textId="77777777" w:rsidR="00235141" w:rsidRPr="00F74232" w:rsidRDefault="00235141" w:rsidP="00235141">
            <w:pPr>
              <w:ind w:left="323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658" w:type="dxa"/>
            <w:vAlign w:val="center"/>
          </w:tcPr>
          <w:p w14:paraId="26DDC969" w14:textId="77777777" w:rsidR="00235141" w:rsidRPr="00F74232" w:rsidRDefault="00235141" w:rsidP="00A64507">
            <w:pPr>
              <w:numPr>
                <w:ilvl w:val="0"/>
                <w:numId w:val="3"/>
              </w:numPr>
              <w:spacing w:after="200" w:line="276" w:lineRule="auto"/>
              <w:ind w:left="251" w:hanging="251"/>
              <w:contextualSpacing/>
              <w:rPr>
                <w:rFonts w:eastAsia="Calibri"/>
                <w:lang w:bidi="ar-EG"/>
              </w:rPr>
            </w:pPr>
            <w:r>
              <w:rPr>
                <w:rFonts w:ascii="Arial" w:eastAsia="Calibri" w:hAnsi="Arial" w:cs="Arial" w:hint="cs"/>
                <w:rtl/>
              </w:rPr>
              <w:t>مر</w:t>
            </w:r>
            <w:r w:rsidRPr="00F74232">
              <w:rPr>
                <w:rFonts w:eastAsia="Calibri" w:hint="cs"/>
                <w:rtl/>
                <w:lang w:bidi="ar-EG"/>
              </w:rPr>
              <w:t xml:space="preserve">اجعة سياسات التعليم و التعلم في ضوء نتائج بعض الامتحانات </w:t>
            </w:r>
          </w:p>
          <w:p w14:paraId="258482A2" w14:textId="77777777" w:rsidR="00235141" w:rsidRPr="00F74232" w:rsidRDefault="00235141" w:rsidP="00A64507">
            <w:pPr>
              <w:numPr>
                <w:ilvl w:val="0"/>
                <w:numId w:val="3"/>
              </w:numPr>
              <w:spacing w:after="200" w:line="276" w:lineRule="auto"/>
              <w:ind w:left="251" w:hanging="251"/>
              <w:contextualSpacing/>
              <w:rPr>
                <w:rFonts w:eastAsia="Calibri"/>
                <w:lang w:bidi="ar-EG"/>
              </w:rPr>
            </w:pPr>
            <w:r w:rsidRPr="00F74232">
              <w:rPr>
                <w:rFonts w:eastAsia="Calibri" w:hint="cs"/>
                <w:rtl/>
                <w:lang w:bidi="ar-EG"/>
              </w:rPr>
              <w:t xml:space="preserve">تحليل نتائج استبيانات تقييم المقررات الدراسية و بناء علية يتم مراجعة سياسات التعليم و التعلم </w:t>
            </w:r>
          </w:p>
          <w:p w14:paraId="6794513F" w14:textId="77777777" w:rsidR="00235141" w:rsidRPr="00F74232" w:rsidRDefault="00235141" w:rsidP="00A64507">
            <w:pPr>
              <w:numPr>
                <w:ilvl w:val="0"/>
                <w:numId w:val="3"/>
              </w:numPr>
              <w:spacing w:after="200" w:line="276" w:lineRule="auto"/>
              <w:ind w:left="251" w:hanging="251"/>
              <w:contextualSpacing/>
              <w:rPr>
                <w:rFonts w:eastAsia="Calibri"/>
                <w:lang w:bidi="ar-EG"/>
              </w:rPr>
            </w:pPr>
            <w:r w:rsidRPr="00F74232">
              <w:rPr>
                <w:rFonts w:eastAsia="Calibri" w:hint="cs"/>
                <w:rtl/>
                <w:lang w:bidi="ar-EG"/>
              </w:rPr>
              <w:t xml:space="preserve">عقد لقاءات و اجتماعات دورية لأعضاء هيئة التدريس و الهيئة المعاونة لمراجعة سياسات التعليم و التعلم </w:t>
            </w:r>
          </w:p>
          <w:p w14:paraId="3FFDDA45" w14:textId="77777777" w:rsidR="00235141" w:rsidRPr="00F74232" w:rsidRDefault="00235141" w:rsidP="00A64507">
            <w:pPr>
              <w:numPr>
                <w:ilvl w:val="0"/>
                <w:numId w:val="3"/>
              </w:numPr>
              <w:spacing w:after="200" w:line="276" w:lineRule="auto"/>
              <w:ind w:left="251" w:hanging="251"/>
              <w:contextualSpacing/>
              <w:rPr>
                <w:rFonts w:eastAsia="Calibri"/>
                <w:rtl/>
                <w:lang w:bidi="ar-EG"/>
              </w:rPr>
            </w:pPr>
            <w:r w:rsidRPr="00F74232">
              <w:rPr>
                <w:rFonts w:eastAsia="Calibri" w:hint="cs"/>
                <w:rtl/>
                <w:lang w:bidi="ar-EG"/>
              </w:rPr>
              <w:t xml:space="preserve">تحليل استطلاعات رأى أعضاء هيئة التدريس و الهيئة المعاونة حول سياسات التعليم و التعلم </w:t>
            </w:r>
          </w:p>
        </w:tc>
        <w:tc>
          <w:tcPr>
            <w:tcW w:w="926" w:type="dxa"/>
            <w:vAlign w:val="center"/>
          </w:tcPr>
          <w:p w14:paraId="08AB50A0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339" w:type="dxa"/>
          </w:tcPr>
          <w:p w14:paraId="2F40CF83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left" w:pos="207"/>
              </w:tabs>
              <w:spacing w:after="200" w:line="276" w:lineRule="auto"/>
              <w:ind w:left="207" w:hanging="207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 xml:space="preserve">فريق معيار التعليم 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و التعلم </w:t>
            </w:r>
          </w:p>
        </w:tc>
        <w:tc>
          <w:tcPr>
            <w:tcW w:w="1595" w:type="dxa"/>
          </w:tcPr>
          <w:p w14:paraId="64658FB5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323"/>
              </w:tabs>
              <w:spacing w:after="200" w:line="276" w:lineRule="auto"/>
              <w:ind w:left="323" w:hanging="323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  <w:rtl/>
              </w:rPr>
              <w:t>الإجراءات التصحيحية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لتطوير </w:t>
            </w:r>
            <w:r w:rsidRPr="00F74232">
              <w:rPr>
                <w:rFonts w:eastAsia="Calibri" w:hint="cs"/>
                <w:rtl/>
                <w:lang w:bidi="ar-EG"/>
              </w:rPr>
              <w:t>استراتيجية التعليم و التعلم</w:t>
            </w:r>
          </w:p>
        </w:tc>
        <w:tc>
          <w:tcPr>
            <w:tcW w:w="1174" w:type="dxa"/>
            <w:vAlign w:val="center"/>
          </w:tcPr>
          <w:p w14:paraId="2746F8A9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</w:rPr>
              <w:t>---------</w:t>
            </w:r>
          </w:p>
        </w:tc>
      </w:tr>
      <w:tr w:rsidR="00235141" w:rsidRPr="00F74232" w14:paraId="14D9973F" w14:textId="77777777" w:rsidTr="00235141">
        <w:trPr>
          <w:trHeight w:val="1597"/>
          <w:jc w:val="center"/>
        </w:trPr>
        <w:tc>
          <w:tcPr>
            <w:tcW w:w="2228" w:type="dxa"/>
            <w:tcBorders>
              <w:bottom w:val="single" w:sz="4" w:space="0" w:color="auto"/>
            </w:tcBorders>
            <w:vAlign w:val="center"/>
          </w:tcPr>
          <w:p w14:paraId="60E1209D" w14:textId="77777777" w:rsidR="00235141" w:rsidRPr="00F74232" w:rsidRDefault="00235141" w:rsidP="00A64507">
            <w:pPr>
              <w:numPr>
                <w:ilvl w:val="0"/>
                <w:numId w:val="3"/>
              </w:numPr>
              <w:spacing w:after="200" w:line="276" w:lineRule="auto"/>
              <w:ind w:left="251" w:hanging="251"/>
              <w:contextualSpacing/>
              <w:rPr>
                <w:rFonts w:eastAsia="Calibri"/>
                <w:rtl/>
                <w:lang w:bidi="ar-EG"/>
              </w:rPr>
            </w:pPr>
            <w:r w:rsidRPr="00F74232">
              <w:rPr>
                <w:rFonts w:ascii="Arial" w:eastAsia="Calibri" w:hAnsi="Arial" w:cs="Arial"/>
                <w:rtl/>
              </w:rPr>
              <w:t>تطوير طرق التدريس والتعلم</w:t>
            </w:r>
          </w:p>
        </w:tc>
        <w:tc>
          <w:tcPr>
            <w:tcW w:w="2658" w:type="dxa"/>
            <w:vAlign w:val="center"/>
          </w:tcPr>
          <w:p w14:paraId="37AD0B37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323"/>
              </w:tabs>
              <w:spacing w:after="200" w:line="276" w:lineRule="auto"/>
              <w:ind w:left="323" w:hanging="323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عقد ورش عمل ل</w:t>
            </w:r>
            <w:r w:rsidRPr="00F74232">
              <w:rPr>
                <w:rFonts w:ascii="Arial" w:eastAsia="Calibri" w:hAnsi="Arial" w:cs="Arial"/>
                <w:rtl/>
              </w:rPr>
              <w:t xml:space="preserve">تدريب أعضاء هيئة التدريس على </w:t>
            </w:r>
            <w:r w:rsidRPr="00F74232">
              <w:rPr>
                <w:rFonts w:ascii="Arial" w:eastAsia="Calibri" w:hAnsi="Arial" w:cs="Arial" w:hint="cs"/>
                <w:rtl/>
              </w:rPr>
              <w:t>استخدام</w:t>
            </w:r>
            <w:r w:rsidRPr="00F74232">
              <w:rPr>
                <w:rFonts w:ascii="Arial" w:eastAsia="Calibri" w:hAnsi="Arial" w:cs="Arial"/>
                <w:rtl/>
              </w:rPr>
              <w:t xml:space="preserve"> أنماط حديثة ف</w:t>
            </w:r>
            <w:r w:rsidRPr="00F74232">
              <w:rPr>
                <w:rFonts w:ascii="Arial" w:eastAsia="Calibri" w:hAnsi="Arial" w:cs="Arial" w:hint="cs"/>
                <w:rtl/>
              </w:rPr>
              <w:t>ي</w:t>
            </w:r>
            <w:r w:rsidRPr="00F74232">
              <w:rPr>
                <w:rFonts w:ascii="Arial" w:eastAsia="Calibri" w:hAnsi="Arial" w:cs="Arial"/>
                <w:rtl/>
              </w:rPr>
              <w:t xml:space="preserve"> التعليم والتعلم</w:t>
            </w:r>
            <w:r w:rsidRPr="00F74232">
              <w:rPr>
                <w:rFonts w:ascii="Arial" w:eastAsia="Calibri" w:hAnsi="Arial" w:cs="Arial" w:hint="cs"/>
                <w:rtl/>
                <w:lang w:bidi="ar-EG"/>
              </w:rPr>
              <w:t xml:space="preserve"> </w:t>
            </w:r>
            <w:r w:rsidRPr="00F74232">
              <w:rPr>
                <w:rFonts w:ascii="Arial" w:eastAsia="Calibri" w:hAnsi="Arial" w:cs="Arial"/>
                <w:rtl/>
              </w:rPr>
              <w:t xml:space="preserve">وتشجيع التعلم </w:t>
            </w:r>
            <w:r w:rsidRPr="00F74232">
              <w:rPr>
                <w:rFonts w:ascii="Arial" w:eastAsia="Calibri" w:hAnsi="Arial" w:cs="Arial" w:hint="cs"/>
                <w:rtl/>
              </w:rPr>
              <w:t>الذاتي و المقررات الالكترونية</w:t>
            </w:r>
          </w:p>
        </w:tc>
        <w:tc>
          <w:tcPr>
            <w:tcW w:w="926" w:type="dxa"/>
            <w:vAlign w:val="center"/>
          </w:tcPr>
          <w:p w14:paraId="04941134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339" w:type="dxa"/>
          </w:tcPr>
          <w:p w14:paraId="3F64B1A9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left" w:pos="207"/>
                <w:tab w:val="num" w:pos="323"/>
              </w:tabs>
              <w:spacing w:after="200" w:line="276" w:lineRule="auto"/>
              <w:ind w:left="207" w:hanging="207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فريق التعليم و التعلم و</w:t>
            </w:r>
            <w:r w:rsidRPr="00F74232">
              <w:rPr>
                <w:rFonts w:ascii="Arial" w:eastAsia="Calibri" w:hAnsi="Arial" w:cs="Arial"/>
                <w:rtl/>
              </w:rPr>
              <w:t xml:space="preserve"> المعايير الأكاديمية و التعليمية</w:t>
            </w:r>
          </w:p>
        </w:tc>
        <w:tc>
          <w:tcPr>
            <w:tcW w:w="1595" w:type="dxa"/>
          </w:tcPr>
          <w:p w14:paraId="15007BF6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323"/>
              </w:tabs>
              <w:spacing w:after="200" w:line="360" w:lineRule="exact"/>
              <w:ind w:left="323" w:hanging="323"/>
              <w:jc w:val="both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سجلات حضور ورش العمل التدريبية</w:t>
            </w:r>
          </w:p>
          <w:p w14:paraId="4EA03E7E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323"/>
              </w:tabs>
              <w:spacing w:after="200" w:line="360" w:lineRule="exact"/>
              <w:ind w:left="323" w:hanging="323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توافر قوائم بأنماط التعلم الغير </w:t>
            </w:r>
            <w:r w:rsidRPr="00F74232">
              <w:rPr>
                <w:rFonts w:ascii="Arial" w:eastAsia="Calibri" w:hAnsi="Arial" w:cs="Arial" w:hint="cs"/>
                <w:rtl/>
              </w:rPr>
              <w:t>تقليدي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</w:p>
          <w:p w14:paraId="748A5577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323"/>
              </w:tabs>
              <w:spacing w:after="200" w:line="276" w:lineRule="auto"/>
              <w:ind w:left="323" w:hanging="323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حوافز معنوية  لمن قاموا </w:t>
            </w:r>
            <w:r w:rsidRPr="00F74232">
              <w:rPr>
                <w:rFonts w:ascii="Arial" w:eastAsia="Calibri" w:hAnsi="Arial" w:cs="Arial"/>
                <w:rtl/>
              </w:rPr>
              <w:lastRenderedPageBreak/>
              <w:t>بطرق مستحدثة</w:t>
            </w:r>
          </w:p>
        </w:tc>
        <w:tc>
          <w:tcPr>
            <w:tcW w:w="1174" w:type="dxa"/>
            <w:vAlign w:val="center"/>
          </w:tcPr>
          <w:p w14:paraId="79FDB36F" w14:textId="77777777" w:rsidR="00235141" w:rsidRPr="00F74232" w:rsidRDefault="00235141" w:rsidP="00235141">
            <w:pPr>
              <w:spacing w:line="360" w:lineRule="exact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1E387665" w14:textId="77777777" w:rsidTr="00235141">
        <w:trPr>
          <w:trHeight w:val="997"/>
          <w:jc w:val="center"/>
        </w:trPr>
        <w:tc>
          <w:tcPr>
            <w:tcW w:w="2228" w:type="dxa"/>
            <w:vMerge w:val="restart"/>
            <w:tcBorders>
              <w:top w:val="single" w:sz="4" w:space="0" w:color="auto"/>
            </w:tcBorders>
            <w:vAlign w:val="center"/>
          </w:tcPr>
          <w:p w14:paraId="7A8C1158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التدريب الميداني للطلاب</w:t>
            </w:r>
          </w:p>
          <w:p w14:paraId="6A82456B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.</w:t>
            </w:r>
          </w:p>
        </w:tc>
        <w:tc>
          <w:tcPr>
            <w:tcW w:w="2658" w:type="dxa"/>
            <w:vAlign w:val="center"/>
          </w:tcPr>
          <w:p w14:paraId="22ADFBCE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323"/>
              </w:tabs>
              <w:spacing w:after="200" w:line="276" w:lineRule="auto"/>
              <w:ind w:left="323" w:hanging="323"/>
              <w:rPr>
                <w:rFonts w:ascii="Calibri" w:eastAsia="Calibri" w:hAnsi="Calibri" w:cs="Arial"/>
                <w:rtl/>
              </w:rPr>
            </w:pPr>
            <w:r w:rsidRPr="00F74232">
              <w:rPr>
                <w:rFonts w:ascii="Calibri" w:eastAsia="Calibri" w:hAnsi="Calibri" w:cs="Arial" w:hint="cs"/>
                <w:rtl/>
              </w:rPr>
              <w:t>مراجعة توصيف</w:t>
            </w:r>
            <w:r w:rsidRPr="00F74232">
              <w:rPr>
                <w:rFonts w:eastAsia="Calibri" w:hint="cs"/>
                <w:rtl/>
                <w:lang w:bidi="ar-EG"/>
              </w:rPr>
              <w:t xml:space="preserve"> التدريب الميداني  وفقاً لمخرجات التعلم المستهدفة.</w:t>
            </w:r>
          </w:p>
        </w:tc>
        <w:tc>
          <w:tcPr>
            <w:tcW w:w="926" w:type="dxa"/>
            <w:vAlign w:val="center"/>
          </w:tcPr>
          <w:p w14:paraId="07A1D0D3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339" w:type="dxa"/>
          </w:tcPr>
          <w:p w14:paraId="65D4F0F6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left" w:pos="207"/>
                <w:tab w:val="num" w:pos="323"/>
              </w:tabs>
              <w:spacing w:after="200" w:line="276" w:lineRule="auto"/>
              <w:ind w:left="207" w:hanging="207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Calibri" w:eastAsia="Calibri" w:hAnsi="Calibri" w:cs="Arial" w:hint="cs"/>
                <w:rtl/>
              </w:rPr>
              <w:t xml:space="preserve">وكيل الكلية لشئون التعليم والطلاب  ومنسق </w:t>
            </w:r>
            <w:r w:rsidRPr="00F74232">
              <w:rPr>
                <w:rFonts w:ascii="Arial" w:eastAsia="Calibri" w:hAnsi="Arial" w:cs="Arial"/>
                <w:rtl/>
              </w:rPr>
              <w:t>البرامج التعليمية</w:t>
            </w:r>
            <w:r w:rsidRPr="00F74232">
              <w:rPr>
                <w:rFonts w:ascii="Arial" w:eastAsia="Calibri" w:hAnsi="Arial" w:cs="Arial" w:hint="cs"/>
                <w:rtl/>
              </w:rPr>
              <w:t>.</w:t>
            </w:r>
          </w:p>
        </w:tc>
        <w:tc>
          <w:tcPr>
            <w:tcW w:w="1595" w:type="dxa"/>
          </w:tcPr>
          <w:p w14:paraId="352D040E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323"/>
              </w:tabs>
              <w:spacing w:after="200" w:line="276" w:lineRule="auto"/>
              <w:ind w:left="323" w:hanging="323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Calibri" w:eastAsia="Calibri" w:hAnsi="Calibri" w:cs="Arial" w:hint="cs"/>
                <w:rtl/>
              </w:rPr>
              <w:t>وجود توصيف موثق ومعتمد للتدريب الميداني.</w:t>
            </w:r>
          </w:p>
        </w:tc>
        <w:tc>
          <w:tcPr>
            <w:tcW w:w="1174" w:type="dxa"/>
            <w:vAlign w:val="center"/>
          </w:tcPr>
          <w:p w14:paraId="1B015C23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365B5CE9" w14:textId="77777777" w:rsidTr="00235141">
        <w:trPr>
          <w:trHeight w:val="842"/>
          <w:jc w:val="center"/>
        </w:trPr>
        <w:tc>
          <w:tcPr>
            <w:tcW w:w="2228" w:type="dxa"/>
            <w:vMerge/>
            <w:vAlign w:val="center"/>
          </w:tcPr>
          <w:p w14:paraId="7722C5B3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658" w:type="dxa"/>
            <w:vAlign w:val="center"/>
          </w:tcPr>
          <w:p w14:paraId="0C074909" w14:textId="77777777" w:rsidR="00235141" w:rsidRPr="00F74232" w:rsidRDefault="00235141" w:rsidP="00A64507">
            <w:pPr>
              <w:numPr>
                <w:ilvl w:val="0"/>
                <w:numId w:val="7"/>
              </w:numPr>
              <w:tabs>
                <w:tab w:val="left" w:pos="276"/>
              </w:tabs>
              <w:spacing w:after="200" w:line="276" w:lineRule="auto"/>
              <w:ind w:left="190" w:right="314" w:hanging="190"/>
              <w:rPr>
                <w:rFonts w:ascii="Arial" w:eastAsia="Calibri" w:hAnsi="Arial" w:cs="Arial"/>
                <w:sz w:val="22"/>
                <w:szCs w:val="22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sz w:val="22"/>
                <w:szCs w:val="22"/>
                <w:rtl/>
                <w:lang w:bidi="ar-EG"/>
              </w:rPr>
              <w:t>تطبيق آليات متابعة التدريب الميداني للطلاب باستمرار.</w:t>
            </w:r>
          </w:p>
        </w:tc>
        <w:tc>
          <w:tcPr>
            <w:tcW w:w="926" w:type="dxa"/>
            <w:vAlign w:val="center"/>
          </w:tcPr>
          <w:p w14:paraId="0E898C0E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339" w:type="dxa"/>
            <w:vMerge w:val="restart"/>
            <w:vAlign w:val="center"/>
          </w:tcPr>
          <w:p w14:paraId="4DCEA7E3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أعضاء هيئة التدريس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و الهيئة المعاونة المشرفين على التدريب.</w:t>
            </w:r>
          </w:p>
          <w:p w14:paraId="0C0B8F27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جهات التدريب الخارجية</w:t>
            </w:r>
          </w:p>
          <w:p w14:paraId="327F7CEC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الطلاب.</w:t>
            </w:r>
          </w:p>
        </w:tc>
        <w:tc>
          <w:tcPr>
            <w:tcW w:w="1595" w:type="dxa"/>
            <w:vMerge w:val="restart"/>
            <w:vAlign w:val="center"/>
          </w:tcPr>
          <w:p w14:paraId="5FE83496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التقارير الواردة من المشرفين على التدريب وجهات التدريب الخارجية.</w:t>
            </w:r>
          </w:p>
          <w:p w14:paraId="6A3649F0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تقارير الطلاب </w:t>
            </w:r>
          </w:p>
          <w:p w14:paraId="3FBF6829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متابعة احتياجات جهات التدريب للطلاب</w:t>
            </w:r>
          </w:p>
        </w:tc>
        <w:tc>
          <w:tcPr>
            <w:tcW w:w="1174" w:type="dxa"/>
            <w:vMerge w:val="restart"/>
            <w:vAlign w:val="center"/>
          </w:tcPr>
          <w:p w14:paraId="2D0BBCEB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/>
              </w:rPr>
              <w:t>---------</w:t>
            </w:r>
          </w:p>
        </w:tc>
      </w:tr>
      <w:tr w:rsidR="00235141" w:rsidRPr="00F74232" w14:paraId="15F988E3" w14:textId="77777777" w:rsidTr="00235141">
        <w:trPr>
          <w:trHeight w:val="1303"/>
          <w:jc w:val="center"/>
        </w:trPr>
        <w:tc>
          <w:tcPr>
            <w:tcW w:w="2228" w:type="dxa"/>
            <w:vMerge/>
            <w:vAlign w:val="center"/>
          </w:tcPr>
          <w:p w14:paraId="6A0832CE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658" w:type="dxa"/>
          </w:tcPr>
          <w:p w14:paraId="5791F2B5" w14:textId="77777777" w:rsidR="00235141" w:rsidRPr="00F74232" w:rsidRDefault="00235141" w:rsidP="00A64507">
            <w:pPr>
              <w:numPr>
                <w:ilvl w:val="0"/>
                <w:numId w:val="7"/>
              </w:numPr>
              <w:tabs>
                <w:tab w:val="left" w:pos="276"/>
              </w:tabs>
              <w:spacing w:after="200" w:line="276" w:lineRule="auto"/>
              <w:ind w:left="190" w:right="314" w:hanging="190"/>
              <w:jc w:val="lowKashida"/>
              <w:rPr>
                <w:rFonts w:ascii="Arial" w:eastAsia="Calibri" w:hAnsi="Arial" w:cs="Arial"/>
                <w:sz w:val="22"/>
                <w:szCs w:val="22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sz w:val="22"/>
                <w:szCs w:val="22"/>
                <w:rtl/>
                <w:lang w:bidi="ar-EG"/>
              </w:rPr>
              <w:t>التقييم المستمر لكفاءة التدريب وتحقيقه لأهداف البرنامج وصقل لمهارات الطلاب من قبل المشرفين علي التدريب والاطراف المشاركة والطلاب.</w:t>
            </w:r>
          </w:p>
        </w:tc>
        <w:tc>
          <w:tcPr>
            <w:tcW w:w="926" w:type="dxa"/>
            <w:vAlign w:val="center"/>
          </w:tcPr>
          <w:p w14:paraId="1518FCD9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339" w:type="dxa"/>
            <w:vMerge/>
            <w:vAlign w:val="center"/>
          </w:tcPr>
          <w:p w14:paraId="7AA8C44E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81"/>
              </w:tabs>
              <w:spacing w:after="200" w:line="276" w:lineRule="auto"/>
              <w:ind w:left="181" w:hanging="181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595" w:type="dxa"/>
            <w:vMerge/>
            <w:vAlign w:val="center"/>
          </w:tcPr>
          <w:p w14:paraId="377FDC5F" w14:textId="77777777" w:rsidR="00235141" w:rsidRPr="00F74232" w:rsidRDefault="00235141" w:rsidP="00A64507">
            <w:pPr>
              <w:numPr>
                <w:ilvl w:val="0"/>
                <w:numId w:val="6"/>
              </w:numPr>
              <w:spacing w:after="200" w:line="276" w:lineRule="auto"/>
              <w:ind w:left="158" w:hanging="158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174" w:type="dxa"/>
            <w:vMerge/>
            <w:vAlign w:val="center"/>
          </w:tcPr>
          <w:p w14:paraId="3F36020D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2CA84BBA" w14:textId="77777777" w:rsidTr="00235141">
        <w:trPr>
          <w:trHeight w:val="1747"/>
          <w:jc w:val="center"/>
        </w:trPr>
        <w:tc>
          <w:tcPr>
            <w:tcW w:w="2228" w:type="dxa"/>
            <w:vAlign w:val="center"/>
          </w:tcPr>
          <w:p w14:paraId="21052FFA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تطوير وتحسين الأداء </w:t>
            </w:r>
            <w:r w:rsidRPr="00F74232">
              <w:rPr>
                <w:rFonts w:ascii="Arial" w:eastAsia="Calibri" w:hAnsi="Arial" w:cs="Arial" w:hint="cs"/>
                <w:rtl/>
              </w:rPr>
              <w:t>في</w:t>
            </w:r>
            <w:r w:rsidRPr="00F74232">
              <w:rPr>
                <w:rFonts w:ascii="Arial" w:eastAsia="Calibri" w:hAnsi="Arial" w:cs="Arial"/>
                <w:rtl/>
              </w:rPr>
              <w:t xml:space="preserve"> مجال التعليم والتعلم</w:t>
            </w:r>
          </w:p>
        </w:tc>
        <w:tc>
          <w:tcPr>
            <w:tcW w:w="2658" w:type="dxa"/>
            <w:vAlign w:val="center"/>
          </w:tcPr>
          <w:p w14:paraId="5F0E568C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استقصاء</w:t>
            </w:r>
            <w:r w:rsidRPr="00F74232">
              <w:rPr>
                <w:rFonts w:ascii="Arial" w:eastAsia="Calibri" w:hAnsi="Arial" w:cs="Arial"/>
                <w:rtl/>
              </w:rPr>
              <w:t xml:space="preserve"> الآراء وقياس رضا الطلاب</w:t>
            </w:r>
          </w:p>
          <w:p w14:paraId="441B12B3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اتخاذ</w:t>
            </w:r>
            <w:r w:rsidRPr="00F74232">
              <w:rPr>
                <w:rFonts w:ascii="Arial" w:eastAsia="Calibri" w:hAnsi="Arial" w:cs="Arial"/>
                <w:rtl/>
              </w:rPr>
              <w:t xml:space="preserve"> إجراءات تصحيحية </w:t>
            </w:r>
            <w:r w:rsidRPr="00F74232">
              <w:rPr>
                <w:rFonts w:ascii="Arial" w:eastAsia="Calibri" w:hAnsi="Arial" w:cs="Arial" w:hint="cs"/>
                <w:rtl/>
              </w:rPr>
              <w:t>لاستمرار</w:t>
            </w:r>
            <w:r w:rsidRPr="00F74232">
              <w:rPr>
                <w:rFonts w:ascii="Arial" w:eastAsia="Calibri" w:hAnsi="Arial" w:cs="Arial"/>
                <w:rtl/>
              </w:rPr>
              <w:t xml:space="preserve"> تطوير وتحسين الأداء</w:t>
            </w:r>
          </w:p>
        </w:tc>
        <w:tc>
          <w:tcPr>
            <w:tcW w:w="926" w:type="dxa"/>
            <w:vAlign w:val="center"/>
          </w:tcPr>
          <w:p w14:paraId="5DA92EB3" w14:textId="77777777" w:rsidR="00235141" w:rsidRPr="00F74232" w:rsidRDefault="00235141" w:rsidP="00235141">
            <w:pPr>
              <w:spacing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339" w:type="dxa"/>
            <w:vAlign w:val="center"/>
          </w:tcPr>
          <w:p w14:paraId="3E71626B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فريق معيار التعليم و التعلم</w:t>
            </w:r>
          </w:p>
          <w:p w14:paraId="1ED97119" w14:textId="77777777" w:rsidR="00235141" w:rsidRPr="00F74232" w:rsidRDefault="00235141" w:rsidP="00235141">
            <w:pPr>
              <w:tabs>
                <w:tab w:val="num" w:pos="162"/>
              </w:tabs>
              <w:spacing w:line="360" w:lineRule="exact"/>
              <w:ind w:left="162" w:hanging="162"/>
              <w:rPr>
                <w:rFonts w:ascii="Arial" w:eastAsia="Calibri" w:hAnsi="Arial" w:cs="Arial"/>
              </w:rPr>
            </w:pPr>
          </w:p>
        </w:tc>
        <w:tc>
          <w:tcPr>
            <w:tcW w:w="1595" w:type="dxa"/>
            <w:vAlign w:val="center"/>
          </w:tcPr>
          <w:p w14:paraId="16D497D6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نتائج تحليل 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الاستبيانات و </w:t>
            </w:r>
            <w:r w:rsidRPr="00F74232">
              <w:rPr>
                <w:rFonts w:ascii="Arial" w:eastAsia="Calibri" w:hAnsi="Arial" w:cs="Arial"/>
                <w:rtl/>
              </w:rPr>
              <w:t>الإجراءات التصحيحية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المتخذة</w:t>
            </w:r>
          </w:p>
        </w:tc>
        <w:tc>
          <w:tcPr>
            <w:tcW w:w="1174" w:type="dxa"/>
            <w:vAlign w:val="center"/>
          </w:tcPr>
          <w:p w14:paraId="74D1B8B7" w14:textId="77777777" w:rsidR="00235141" w:rsidRPr="00F74232" w:rsidRDefault="00235141" w:rsidP="00235141">
            <w:pPr>
              <w:spacing w:after="200" w:line="360" w:lineRule="exact"/>
              <w:jc w:val="center"/>
              <w:rPr>
                <w:rFonts w:ascii="Arial" w:eastAsia="Calibri" w:hAnsi="Arial" w:cs="Arial"/>
                <w:rtl/>
              </w:rPr>
            </w:pPr>
          </w:p>
        </w:tc>
      </w:tr>
    </w:tbl>
    <w:p w14:paraId="4F6DF32A" w14:textId="77777777" w:rsidR="00235141" w:rsidRDefault="00235141" w:rsidP="00235141">
      <w:pPr>
        <w:spacing w:after="200"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p w14:paraId="48166EDE" w14:textId="040A448B" w:rsidR="00235141" w:rsidRDefault="00235141" w:rsidP="00235141">
      <w:pPr>
        <w:spacing w:after="200" w:line="360" w:lineRule="auto"/>
        <w:ind w:left="720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p w14:paraId="18F435D5" w14:textId="2D963EEA" w:rsidR="007E7071" w:rsidRDefault="007E7071" w:rsidP="00235141">
      <w:pPr>
        <w:spacing w:after="200" w:line="360" w:lineRule="auto"/>
        <w:ind w:left="720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p w14:paraId="77F85798" w14:textId="0D455217" w:rsidR="007E7071" w:rsidRDefault="007E7071" w:rsidP="00235141">
      <w:pPr>
        <w:spacing w:after="200" w:line="360" w:lineRule="auto"/>
        <w:ind w:left="720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p w14:paraId="6BBC132E" w14:textId="2938C759" w:rsidR="007E7071" w:rsidRDefault="007E7071" w:rsidP="00235141">
      <w:pPr>
        <w:spacing w:after="200" w:line="360" w:lineRule="auto"/>
        <w:ind w:left="720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p w14:paraId="024460A7" w14:textId="77777777" w:rsidR="007E7071" w:rsidRDefault="007E7071" w:rsidP="00235141">
      <w:pPr>
        <w:spacing w:after="200" w:line="360" w:lineRule="auto"/>
        <w:ind w:left="720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p w14:paraId="1FA827F9" w14:textId="77777777" w:rsidR="00235141" w:rsidRDefault="00235141" w:rsidP="00235141">
      <w:pPr>
        <w:spacing w:after="200" w:line="360" w:lineRule="auto"/>
        <w:ind w:left="720"/>
        <w:contextualSpacing/>
        <w:rPr>
          <w:rFonts w:ascii="ae_AlMothnna" w:eastAsia="Calibri" w:hAnsi="ae_AlMothnna" w:cs="ae_AlMothnna"/>
          <w:sz w:val="28"/>
          <w:szCs w:val="28"/>
          <w:lang w:bidi="ar-EG"/>
        </w:rPr>
      </w:pPr>
    </w:p>
    <w:p w14:paraId="11122F76" w14:textId="77777777" w:rsidR="00235141" w:rsidRPr="00F74232" w:rsidRDefault="00235141" w:rsidP="00235141">
      <w:pPr>
        <w:spacing w:after="200" w:line="360" w:lineRule="auto"/>
        <w:contextualSpacing/>
        <w:rPr>
          <w:rFonts w:ascii="ae_AlMothnna" w:eastAsia="Calibri" w:hAnsi="ae_AlMothnna" w:cs="ae_AlMothnna"/>
          <w:sz w:val="28"/>
          <w:szCs w:val="28"/>
          <w:lang w:bidi="ar-EG"/>
        </w:rPr>
      </w:pPr>
      <w:r>
        <w:rPr>
          <w:rFonts w:ascii="ae_AlMothnna" w:eastAsia="Calibri" w:hAnsi="ae_AlMothnna" w:cs="ae_AlMothnna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D2A80F" wp14:editId="7E864028">
                <wp:simplePos x="0" y="0"/>
                <wp:positionH relativeFrom="column">
                  <wp:posOffset>1945005</wp:posOffset>
                </wp:positionH>
                <wp:positionV relativeFrom="paragraph">
                  <wp:posOffset>-394970</wp:posOffset>
                </wp:positionV>
                <wp:extent cx="2490470" cy="462915"/>
                <wp:effectExtent l="16510" t="17780" r="17145" b="2413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0470" cy="462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DA2143" w14:textId="77777777" w:rsidR="000A2E63" w:rsidRDefault="000A2E63" w:rsidP="00235141">
                            <w:pPr>
                              <w:jc w:val="center"/>
                            </w:pPr>
                            <w:r w:rsidRPr="00F74232"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تقويم </w:t>
                            </w:r>
                            <w:r w:rsidRPr="00F74232"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مخرجات التعلم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D2A80F" id="Rounded Rectangle 1" o:spid="_x0000_s1035" style="position:absolute;left:0;text-align:left;margin-left:153.15pt;margin-top:-31.1pt;width:196.1pt;height:3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" strokecolor="#4bacc6" strokeweight="2.5pt">
                <v:shadow color="#868686"/>
                <v:textbox inset="0,0,0,0">
                  <w:txbxContent>
                    <w:p w14:paraId="0FDA2143" w14:textId="77777777" w:rsidR="000A2E63" w:rsidRDefault="000A2E63" w:rsidP="00235141">
                      <w:pPr>
                        <w:jc w:val="center"/>
                      </w:pPr>
                      <w:r w:rsidRPr="00F74232"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 xml:space="preserve">تقويم </w:t>
                      </w:r>
                      <w:r w:rsidRPr="00F74232"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>مخرجات التعلم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87" w:rightFromText="187" w:vertAnchor="text" w:horzAnchor="margin" w:tblpXSpec="center" w:tblpY="174"/>
        <w:tblOverlap w:val="never"/>
        <w:bidiVisual/>
        <w:tblW w:w="1058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4"/>
        <w:gridCol w:w="2216"/>
        <w:gridCol w:w="1322"/>
        <w:gridCol w:w="1686"/>
        <w:gridCol w:w="2115"/>
        <w:gridCol w:w="1464"/>
      </w:tblGrid>
      <w:tr w:rsidR="00235141" w:rsidRPr="00F74232" w14:paraId="1D5BB0BA" w14:textId="77777777" w:rsidTr="00235141">
        <w:trPr>
          <w:trHeight w:val="220"/>
        </w:trPr>
        <w:tc>
          <w:tcPr>
            <w:tcW w:w="1784" w:type="dxa"/>
            <w:shd w:val="clear" w:color="auto" w:fill="F2F2F2"/>
            <w:vAlign w:val="center"/>
          </w:tcPr>
          <w:p w14:paraId="01B37798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 xml:space="preserve">مقترحات  </w:t>
            </w: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ل</w:t>
            </w:r>
            <w:r w:rsidRPr="00F74232">
              <w:rPr>
                <w:rFonts w:ascii="Arial" w:eastAsia="Calibri" w:hAnsi="Arial" w:cs="Arial"/>
                <w:b/>
                <w:bCs/>
                <w:rtl/>
              </w:rPr>
              <w:t xml:space="preserve">لتعزيز </w:t>
            </w: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و</w:t>
            </w:r>
            <w:r w:rsidRPr="00F74232">
              <w:rPr>
                <w:rFonts w:ascii="Arial" w:eastAsia="Calibri" w:hAnsi="Arial" w:cs="Arial"/>
                <w:b/>
                <w:bCs/>
                <w:rtl/>
              </w:rPr>
              <w:t xml:space="preserve">التطوير </w:t>
            </w:r>
          </w:p>
        </w:tc>
        <w:tc>
          <w:tcPr>
            <w:tcW w:w="2216" w:type="dxa"/>
            <w:shd w:val="clear" w:color="auto" w:fill="F2F2F2"/>
            <w:vAlign w:val="center"/>
          </w:tcPr>
          <w:p w14:paraId="5CFFBEC2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1322" w:type="dxa"/>
            <w:shd w:val="clear" w:color="auto" w:fill="F2F2F2"/>
            <w:vAlign w:val="center"/>
          </w:tcPr>
          <w:p w14:paraId="5A460FB0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1686" w:type="dxa"/>
            <w:shd w:val="clear" w:color="auto" w:fill="F2F2F2"/>
            <w:vAlign w:val="center"/>
          </w:tcPr>
          <w:p w14:paraId="4CD4C368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2115" w:type="dxa"/>
            <w:shd w:val="clear" w:color="auto" w:fill="F2F2F2"/>
            <w:vAlign w:val="center"/>
          </w:tcPr>
          <w:p w14:paraId="195938E9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1464" w:type="dxa"/>
            <w:shd w:val="clear" w:color="auto" w:fill="F2F2F2"/>
            <w:vAlign w:val="center"/>
          </w:tcPr>
          <w:p w14:paraId="0EE90B1A" w14:textId="77777777" w:rsidR="00235141" w:rsidRPr="00F74232" w:rsidRDefault="00235141" w:rsidP="00235141">
            <w:pPr>
              <w:ind w:right="251" w:firstLine="252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الميزانية</w:t>
            </w:r>
          </w:p>
        </w:tc>
      </w:tr>
      <w:tr w:rsidR="00235141" w:rsidRPr="00F74232" w14:paraId="590C859C" w14:textId="77777777" w:rsidTr="00235141">
        <w:trPr>
          <w:cantSplit/>
          <w:trHeight w:val="481"/>
        </w:trPr>
        <w:tc>
          <w:tcPr>
            <w:tcW w:w="1784" w:type="dxa"/>
            <w:vAlign w:val="center"/>
          </w:tcPr>
          <w:p w14:paraId="61977F99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207" w:hanging="207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قياس مخرجات التعلم المستهدفة لمقررات </w:t>
            </w:r>
            <w:r>
              <w:rPr>
                <w:rFonts w:ascii="Arial" w:eastAsia="Calibri" w:hAnsi="Arial" w:cs="Arial" w:hint="cs"/>
                <w:rtl/>
              </w:rPr>
              <w:t>برنامج الصحافة</w:t>
            </w:r>
          </w:p>
        </w:tc>
        <w:tc>
          <w:tcPr>
            <w:tcW w:w="2216" w:type="dxa"/>
          </w:tcPr>
          <w:p w14:paraId="0C06FAFC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207" w:hanging="207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ورش عمل تدريبية لأعضاء هيئة التدريس علي الية  قياس تحقيق  مخرجات التعلم المستهدفة لمقررات </w:t>
            </w:r>
            <w:r>
              <w:rPr>
                <w:rFonts w:ascii="Arial" w:eastAsia="Calibri" w:hAnsi="Arial" w:cs="Arial" w:hint="cs"/>
                <w:rtl/>
              </w:rPr>
              <w:t>برنامج الصحافة</w:t>
            </w:r>
          </w:p>
        </w:tc>
        <w:tc>
          <w:tcPr>
            <w:tcW w:w="1322" w:type="dxa"/>
            <w:vAlign w:val="center"/>
          </w:tcPr>
          <w:p w14:paraId="02D74654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686" w:type="dxa"/>
            <w:vAlign w:val="center"/>
          </w:tcPr>
          <w:p w14:paraId="17B1C183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323" w:hanging="323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فريق معيار تقويم مخرجات التعليم </w:t>
            </w:r>
          </w:p>
        </w:tc>
        <w:tc>
          <w:tcPr>
            <w:tcW w:w="2115" w:type="dxa"/>
            <w:vAlign w:val="center"/>
          </w:tcPr>
          <w:p w14:paraId="19596C87" w14:textId="77777777" w:rsidR="00235141" w:rsidRPr="00F74232" w:rsidRDefault="00235141" w:rsidP="00A64507">
            <w:pPr>
              <w:numPr>
                <w:ilvl w:val="0"/>
                <w:numId w:val="5"/>
              </w:numPr>
              <w:spacing w:after="200" w:line="360" w:lineRule="exact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نماذج تطبيقية من نسب تحقق مخرجات التعلم المستهدفة للمقررات.</w:t>
            </w:r>
          </w:p>
        </w:tc>
        <w:tc>
          <w:tcPr>
            <w:tcW w:w="1464" w:type="dxa"/>
            <w:vAlign w:val="center"/>
          </w:tcPr>
          <w:p w14:paraId="16A5286C" w14:textId="77777777" w:rsidR="00235141" w:rsidRPr="00F74232" w:rsidRDefault="00235141" w:rsidP="00235141">
            <w:pPr>
              <w:spacing w:line="360" w:lineRule="exact"/>
              <w:jc w:val="center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لا يوجد</w:t>
            </w:r>
          </w:p>
        </w:tc>
      </w:tr>
    </w:tbl>
    <w:p w14:paraId="0764CB79" w14:textId="77777777" w:rsidR="00235141" w:rsidRDefault="00235141" w:rsidP="00235141">
      <w:pPr>
        <w:spacing w:after="200" w:line="276" w:lineRule="auto"/>
        <w:ind w:left="720"/>
        <w:contextualSpacing/>
        <w:rPr>
          <w:rFonts w:ascii="Calibri" w:eastAsia="Calibri" w:hAnsi="Calibri" w:cs="SKR HEAD1"/>
          <w:b/>
          <w:bCs/>
          <w:rtl/>
          <w:lang w:bidi="ar-EG"/>
        </w:rPr>
      </w:pPr>
    </w:p>
    <w:p w14:paraId="40DE97BB" w14:textId="77777777" w:rsidR="00235141" w:rsidRDefault="00235141" w:rsidP="00235141">
      <w:pPr>
        <w:spacing w:after="200" w:line="276" w:lineRule="auto"/>
        <w:ind w:left="720"/>
        <w:contextualSpacing/>
        <w:rPr>
          <w:rFonts w:ascii="Calibri" w:eastAsia="Calibri" w:hAnsi="Calibri" w:cs="SKR HEAD1"/>
          <w:b/>
          <w:bCs/>
          <w:lang w:bidi="ar-EG"/>
        </w:rPr>
      </w:pPr>
    </w:p>
    <w:p w14:paraId="366FB24E" w14:textId="77777777" w:rsidR="00235141" w:rsidRPr="00F74232" w:rsidRDefault="00235141" w:rsidP="00235141">
      <w:pPr>
        <w:spacing w:after="200" w:line="276" w:lineRule="auto"/>
        <w:contextualSpacing/>
        <w:rPr>
          <w:rFonts w:ascii="Calibri" w:eastAsia="Calibri" w:hAnsi="Calibri" w:cs="SKR HEAD1"/>
          <w:b/>
          <w:bCs/>
          <w:lang w:bidi="ar-EG"/>
        </w:rPr>
      </w:pPr>
    </w:p>
    <w:tbl>
      <w:tblPr>
        <w:tblpPr w:leftFromText="187" w:rightFromText="187" w:vertAnchor="text" w:horzAnchor="margin" w:tblpXSpec="center" w:tblpY="174"/>
        <w:tblOverlap w:val="never"/>
        <w:bidiVisual/>
        <w:tblW w:w="1058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4"/>
        <w:gridCol w:w="2216"/>
        <w:gridCol w:w="1322"/>
        <w:gridCol w:w="1686"/>
        <w:gridCol w:w="2115"/>
        <w:gridCol w:w="1464"/>
      </w:tblGrid>
      <w:tr w:rsidR="00235141" w:rsidRPr="00F74232" w14:paraId="1F5F191F" w14:textId="77777777" w:rsidTr="00235141">
        <w:trPr>
          <w:trHeight w:val="220"/>
        </w:trPr>
        <w:tc>
          <w:tcPr>
            <w:tcW w:w="1784" w:type="dxa"/>
            <w:shd w:val="clear" w:color="auto" w:fill="F2F2F2"/>
            <w:vAlign w:val="center"/>
          </w:tcPr>
          <w:p w14:paraId="76183E36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 xml:space="preserve">مقترحات  </w:t>
            </w: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ل</w:t>
            </w:r>
            <w:r w:rsidRPr="00F74232">
              <w:rPr>
                <w:rFonts w:ascii="Arial" w:eastAsia="Calibri" w:hAnsi="Arial" w:cs="Arial"/>
                <w:b/>
                <w:bCs/>
                <w:rtl/>
              </w:rPr>
              <w:t xml:space="preserve">لتعزيز </w:t>
            </w: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و</w:t>
            </w:r>
            <w:r w:rsidRPr="00F74232">
              <w:rPr>
                <w:rFonts w:ascii="Arial" w:eastAsia="Calibri" w:hAnsi="Arial" w:cs="Arial"/>
                <w:b/>
                <w:bCs/>
                <w:rtl/>
              </w:rPr>
              <w:t xml:space="preserve">التطوير </w:t>
            </w:r>
          </w:p>
        </w:tc>
        <w:tc>
          <w:tcPr>
            <w:tcW w:w="2216" w:type="dxa"/>
            <w:shd w:val="clear" w:color="auto" w:fill="F2F2F2"/>
            <w:vAlign w:val="center"/>
          </w:tcPr>
          <w:p w14:paraId="1B17A2B1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1322" w:type="dxa"/>
            <w:shd w:val="clear" w:color="auto" w:fill="F2F2F2"/>
            <w:vAlign w:val="center"/>
          </w:tcPr>
          <w:p w14:paraId="74C92A8D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1686" w:type="dxa"/>
            <w:shd w:val="clear" w:color="auto" w:fill="F2F2F2"/>
            <w:vAlign w:val="center"/>
          </w:tcPr>
          <w:p w14:paraId="647263A6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2115" w:type="dxa"/>
            <w:shd w:val="clear" w:color="auto" w:fill="F2F2F2"/>
            <w:vAlign w:val="center"/>
          </w:tcPr>
          <w:p w14:paraId="1365BE09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1464" w:type="dxa"/>
            <w:shd w:val="clear" w:color="auto" w:fill="F2F2F2"/>
            <w:vAlign w:val="center"/>
          </w:tcPr>
          <w:p w14:paraId="413813DF" w14:textId="77777777" w:rsidR="00235141" w:rsidRPr="00F74232" w:rsidRDefault="00235141" w:rsidP="00235141">
            <w:pPr>
              <w:ind w:right="251" w:firstLine="252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الميزانية</w:t>
            </w:r>
          </w:p>
        </w:tc>
      </w:tr>
      <w:tr w:rsidR="00235141" w:rsidRPr="00F74232" w14:paraId="433E9767" w14:textId="77777777" w:rsidTr="00235141">
        <w:trPr>
          <w:cantSplit/>
          <w:trHeight w:val="481"/>
        </w:trPr>
        <w:tc>
          <w:tcPr>
            <w:tcW w:w="1784" w:type="dxa"/>
            <w:vAlign w:val="center"/>
          </w:tcPr>
          <w:p w14:paraId="1E537C33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207" w:hanging="207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معدلات التخرج من </w:t>
            </w:r>
            <w:r>
              <w:rPr>
                <w:rFonts w:ascii="Arial" w:eastAsia="Calibri" w:hAnsi="Arial" w:cs="Arial" w:hint="cs"/>
                <w:rtl/>
              </w:rPr>
              <w:t xml:space="preserve">برنامج الصحافة </w:t>
            </w:r>
          </w:p>
        </w:tc>
        <w:tc>
          <w:tcPr>
            <w:tcW w:w="2216" w:type="dxa"/>
            <w:vAlign w:val="center"/>
          </w:tcPr>
          <w:p w14:paraId="03D08460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207" w:hanging="207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حصر معدلات التخرج</w:t>
            </w:r>
          </w:p>
        </w:tc>
        <w:tc>
          <w:tcPr>
            <w:tcW w:w="1322" w:type="dxa"/>
            <w:vAlign w:val="center"/>
          </w:tcPr>
          <w:p w14:paraId="7173142A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بداية كل عام دراسي</w:t>
            </w:r>
          </w:p>
        </w:tc>
        <w:tc>
          <w:tcPr>
            <w:tcW w:w="1686" w:type="dxa"/>
            <w:vAlign w:val="center"/>
          </w:tcPr>
          <w:p w14:paraId="66D97F6C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323" w:hanging="323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فريق معيار مؤشرات النجاح</w:t>
            </w:r>
          </w:p>
        </w:tc>
        <w:tc>
          <w:tcPr>
            <w:tcW w:w="2115" w:type="dxa"/>
            <w:vAlign w:val="center"/>
          </w:tcPr>
          <w:p w14:paraId="40FA4F4A" w14:textId="77777777" w:rsidR="00235141" w:rsidRPr="00F74232" w:rsidRDefault="00235141" w:rsidP="00A64507">
            <w:pPr>
              <w:numPr>
                <w:ilvl w:val="0"/>
                <w:numId w:val="5"/>
              </w:numPr>
              <w:spacing w:after="200" w:line="360" w:lineRule="exact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إحصائيات معدلات التخرج سنويا من </w:t>
            </w:r>
            <w:r>
              <w:rPr>
                <w:rFonts w:ascii="Arial" w:eastAsia="Calibri" w:hAnsi="Arial" w:cs="Arial" w:hint="cs"/>
                <w:rtl/>
              </w:rPr>
              <w:t>برنامج الصحافة</w:t>
            </w:r>
          </w:p>
        </w:tc>
        <w:tc>
          <w:tcPr>
            <w:tcW w:w="1464" w:type="dxa"/>
            <w:vAlign w:val="center"/>
          </w:tcPr>
          <w:p w14:paraId="5DC0A9CA" w14:textId="77777777" w:rsidR="00235141" w:rsidRPr="00F74232" w:rsidRDefault="00235141" w:rsidP="00235141">
            <w:pPr>
              <w:spacing w:line="360" w:lineRule="exact"/>
              <w:jc w:val="center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لا يوجد</w:t>
            </w:r>
          </w:p>
        </w:tc>
      </w:tr>
      <w:tr w:rsidR="00235141" w:rsidRPr="00F74232" w14:paraId="6451F349" w14:textId="77777777" w:rsidTr="00235141">
        <w:trPr>
          <w:cantSplit/>
          <w:trHeight w:val="481"/>
        </w:trPr>
        <w:tc>
          <w:tcPr>
            <w:tcW w:w="1784" w:type="dxa"/>
            <w:vAlign w:val="center"/>
          </w:tcPr>
          <w:p w14:paraId="53432F45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207" w:hanging="207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معدل التحويل من </w:t>
            </w:r>
            <w:r>
              <w:rPr>
                <w:rFonts w:ascii="Arial" w:eastAsia="Calibri" w:hAnsi="Arial" w:cs="Arial" w:hint="cs"/>
                <w:rtl/>
              </w:rPr>
              <w:t>برنامج الصحافة</w:t>
            </w:r>
          </w:p>
        </w:tc>
        <w:tc>
          <w:tcPr>
            <w:tcW w:w="2216" w:type="dxa"/>
            <w:vAlign w:val="center"/>
          </w:tcPr>
          <w:p w14:paraId="537956A3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207" w:hanging="207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حصر عدد المحولين من </w:t>
            </w:r>
            <w:r>
              <w:rPr>
                <w:rFonts w:ascii="Arial" w:eastAsia="Calibri" w:hAnsi="Arial" w:cs="Arial" w:hint="cs"/>
                <w:rtl/>
              </w:rPr>
              <w:t>برنامج الصحافة</w:t>
            </w:r>
          </w:p>
        </w:tc>
        <w:tc>
          <w:tcPr>
            <w:tcW w:w="1322" w:type="dxa"/>
            <w:vAlign w:val="center"/>
          </w:tcPr>
          <w:p w14:paraId="70FD8C9E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 xml:space="preserve">بداية كل عام دراسي </w:t>
            </w:r>
          </w:p>
        </w:tc>
        <w:tc>
          <w:tcPr>
            <w:tcW w:w="1686" w:type="dxa"/>
            <w:vAlign w:val="center"/>
          </w:tcPr>
          <w:p w14:paraId="4A088EB2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323" w:hanging="323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فريق معيار مؤشرات النجاح</w:t>
            </w:r>
          </w:p>
        </w:tc>
        <w:tc>
          <w:tcPr>
            <w:tcW w:w="2115" w:type="dxa"/>
            <w:vAlign w:val="center"/>
          </w:tcPr>
          <w:p w14:paraId="455721E6" w14:textId="77777777" w:rsidR="00235141" w:rsidRPr="00F74232" w:rsidRDefault="00235141" w:rsidP="00A64507">
            <w:pPr>
              <w:numPr>
                <w:ilvl w:val="0"/>
                <w:numId w:val="5"/>
              </w:numPr>
              <w:spacing w:after="200" w:line="360" w:lineRule="exact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إحصائية أعداد الطلاب المحولين من ا</w:t>
            </w:r>
            <w:r>
              <w:rPr>
                <w:rFonts w:ascii="Arial" w:eastAsia="Calibri" w:hAnsi="Arial" w:cs="Arial" w:hint="cs"/>
                <w:rtl/>
              </w:rPr>
              <w:t>برنامج الصحافة</w:t>
            </w:r>
          </w:p>
        </w:tc>
        <w:tc>
          <w:tcPr>
            <w:tcW w:w="1464" w:type="dxa"/>
            <w:vAlign w:val="center"/>
          </w:tcPr>
          <w:p w14:paraId="3ABC4939" w14:textId="77777777" w:rsidR="00235141" w:rsidRPr="00F74232" w:rsidRDefault="00235141" w:rsidP="00235141">
            <w:pPr>
              <w:spacing w:line="360" w:lineRule="exact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27785723" w14:textId="77777777" w:rsidTr="00235141">
        <w:trPr>
          <w:cantSplit/>
          <w:trHeight w:val="481"/>
        </w:trPr>
        <w:tc>
          <w:tcPr>
            <w:tcW w:w="1784" w:type="dxa"/>
            <w:vAlign w:val="center"/>
          </w:tcPr>
          <w:p w14:paraId="36EF20B8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207" w:hanging="207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معدلات التسجيل في ا</w:t>
            </w:r>
            <w:r>
              <w:rPr>
                <w:rFonts w:ascii="Arial" w:eastAsia="Calibri" w:hAnsi="Arial" w:cs="Arial" w:hint="cs"/>
                <w:rtl/>
                <w:lang w:bidi="ar-EG"/>
              </w:rPr>
              <w:t>لدراسات العليا من خريجي برنامج الصحافة</w:t>
            </w:r>
          </w:p>
          <w:p w14:paraId="0EC70D96" w14:textId="77777777" w:rsidR="00235141" w:rsidRPr="00F74232" w:rsidRDefault="00235141" w:rsidP="00235141">
            <w:pPr>
              <w:spacing w:line="360" w:lineRule="exact"/>
              <w:ind w:left="207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( الماجستير </w:t>
            </w:r>
            <w:r w:rsidRPr="00F74232">
              <w:rPr>
                <w:rFonts w:ascii="Arial" w:eastAsia="Calibri" w:hAnsi="Arial" w:cs="Arial"/>
                <w:rtl/>
              </w:rPr>
              <w:t>–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الدكتوراة )</w:t>
            </w:r>
          </w:p>
        </w:tc>
        <w:tc>
          <w:tcPr>
            <w:tcW w:w="2216" w:type="dxa"/>
            <w:vAlign w:val="center"/>
          </w:tcPr>
          <w:p w14:paraId="0560E5B3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207" w:hanging="207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إحصائيات التسجيل في الدراسات العليا من خريجي </w:t>
            </w:r>
            <w:r>
              <w:rPr>
                <w:rFonts w:ascii="Arial" w:eastAsia="Calibri" w:hAnsi="Arial" w:cs="Arial" w:hint="cs"/>
                <w:rtl/>
              </w:rPr>
              <w:t>برنامج الصحافة</w:t>
            </w:r>
          </w:p>
        </w:tc>
        <w:tc>
          <w:tcPr>
            <w:tcW w:w="1322" w:type="dxa"/>
            <w:vAlign w:val="center"/>
          </w:tcPr>
          <w:p w14:paraId="7158ABF6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بداية كل عام دراسي</w:t>
            </w:r>
          </w:p>
        </w:tc>
        <w:tc>
          <w:tcPr>
            <w:tcW w:w="1686" w:type="dxa"/>
            <w:vAlign w:val="center"/>
          </w:tcPr>
          <w:p w14:paraId="71C9F573" w14:textId="77777777" w:rsidR="00235141" w:rsidRPr="00F74232" w:rsidRDefault="00235141" w:rsidP="00A64507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323" w:hanging="323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فريق معيار مؤشرات النجاح</w:t>
            </w:r>
          </w:p>
        </w:tc>
        <w:tc>
          <w:tcPr>
            <w:tcW w:w="2115" w:type="dxa"/>
            <w:vAlign w:val="center"/>
          </w:tcPr>
          <w:p w14:paraId="6BDA2AFF" w14:textId="77777777" w:rsidR="00235141" w:rsidRPr="00F74232" w:rsidRDefault="00235141" w:rsidP="00A64507">
            <w:pPr>
              <w:numPr>
                <w:ilvl w:val="0"/>
                <w:numId w:val="5"/>
              </w:numPr>
              <w:spacing w:after="200" w:line="360" w:lineRule="exact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مؤشرات زيادة معدل التسجيل في الدراسات العليا من خريجي </w:t>
            </w:r>
            <w:r>
              <w:rPr>
                <w:rFonts w:ascii="Arial" w:eastAsia="Calibri" w:hAnsi="Arial" w:cs="Arial" w:hint="cs"/>
                <w:rtl/>
              </w:rPr>
              <w:t>برنامج الصحافة</w:t>
            </w:r>
          </w:p>
        </w:tc>
        <w:tc>
          <w:tcPr>
            <w:tcW w:w="1464" w:type="dxa"/>
            <w:vAlign w:val="center"/>
          </w:tcPr>
          <w:p w14:paraId="2BB059F8" w14:textId="77777777" w:rsidR="00235141" w:rsidRPr="00F74232" w:rsidRDefault="00235141" w:rsidP="00235141">
            <w:pPr>
              <w:spacing w:line="360" w:lineRule="exact"/>
              <w:jc w:val="center"/>
              <w:rPr>
                <w:rFonts w:ascii="Arial" w:eastAsia="Calibri" w:hAnsi="Arial" w:cs="Arial"/>
                <w:rtl/>
              </w:rPr>
            </w:pPr>
          </w:p>
        </w:tc>
      </w:tr>
    </w:tbl>
    <w:p w14:paraId="4EB39D99" w14:textId="77777777" w:rsidR="00235141" w:rsidRPr="00F74232" w:rsidRDefault="00235141" w:rsidP="00235141">
      <w:pPr>
        <w:tabs>
          <w:tab w:val="left" w:pos="5846"/>
        </w:tabs>
        <w:spacing w:after="200" w:line="276" w:lineRule="auto"/>
        <w:ind w:left="-1617"/>
        <w:rPr>
          <w:rFonts w:ascii="Calibri" w:eastAsia="Calibri" w:hAnsi="Calibri" w:cs="Arial"/>
          <w:sz w:val="32"/>
          <w:szCs w:val="32"/>
          <w:rtl/>
          <w:lang w:bidi="ar-EG"/>
        </w:rPr>
      </w:pPr>
      <w:r>
        <w:rPr>
          <w:rFonts w:ascii="Calibri" w:eastAsia="Calibri" w:hAnsi="Calibri"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583058" wp14:editId="75439CDF">
                <wp:simplePos x="0" y="0"/>
                <wp:positionH relativeFrom="column">
                  <wp:posOffset>1743710</wp:posOffset>
                </wp:positionH>
                <wp:positionV relativeFrom="paragraph">
                  <wp:posOffset>-413385</wp:posOffset>
                </wp:positionV>
                <wp:extent cx="2045335" cy="288925"/>
                <wp:effectExtent l="24765" t="20320" r="15875" b="24130"/>
                <wp:wrapNone/>
                <wp:docPr id="22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5335" cy="288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5FD29F" w14:textId="15635F45" w:rsidR="000A2E63" w:rsidRDefault="000A2E63" w:rsidP="00235141">
                            <w:pPr>
                              <w:jc w:val="center"/>
                            </w:pPr>
                            <w:r w:rsidRPr="00F74232">
                              <w:rPr>
                                <w:rFonts w:ascii="Calibri" w:eastAsia="Calibri" w:hAnsi="Calibri" w:cs="SKR HEAD1" w:hint="cs"/>
                                <w:b/>
                                <w:bCs/>
                                <w:rtl/>
                                <w:lang w:bidi="ar-EG"/>
                              </w:rPr>
                              <w:t xml:space="preserve">مؤشرات </w:t>
                            </w:r>
                            <w:r w:rsidR="00F92599">
                              <w:rPr>
                                <w:rFonts w:ascii="Calibri" w:eastAsia="Calibri" w:hAnsi="Calibri" w:cs="SKR HEAD1" w:hint="cs"/>
                                <w:b/>
                                <w:bCs/>
                                <w:rtl/>
                                <w:lang w:bidi="ar-EG"/>
                              </w:rPr>
                              <w:t>نجاح البرنامج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83058" id="Rounded Rectangle 22" o:spid="_x0000_s1036" style="position:absolute;left:0;text-align:left;margin-left:137.3pt;margin-top:-32.55pt;width:161.05pt;height:2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" strokecolor="#4bacc6" strokeweight="2.5pt">
                <v:shadow color="#868686"/>
                <v:textbox inset="0,0,0,0">
                  <w:txbxContent>
                    <w:p w14:paraId="6E5FD29F" w14:textId="15635F45" w:rsidR="000A2E63" w:rsidRDefault="000A2E63" w:rsidP="00235141">
                      <w:pPr>
                        <w:jc w:val="center"/>
                      </w:pPr>
                      <w:r w:rsidRPr="00F74232">
                        <w:rPr>
                          <w:rFonts w:ascii="Calibri" w:eastAsia="Calibri" w:hAnsi="Calibri" w:cs="SKR HEAD1" w:hint="cs"/>
                          <w:b/>
                          <w:bCs/>
                          <w:rtl/>
                          <w:lang w:bidi="ar-EG"/>
                        </w:rPr>
                        <w:t xml:space="preserve">مؤشرات </w:t>
                      </w:r>
                      <w:r w:rsidR="00F92599">
                        <w:rPr>
                          <w:rFonts w:ascii="Calibri" w:eastAsia="Calibri" w:hAnsi="Calibri" w:cs="SKR HEAD1" w:hint="cs"/>
                          <w:b/>
                          <w:bCs/>
                          <w:rtl/>
                          <w:lang w:bidi="ar-EG"/>
                        </w:rPr>
                        <w:t>نجاح البرنامج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14:paraId="5BB1E626" w14:textId="77777777" w:rsidR="00235141" w:rsidRDefault="00235141" w:rsidP="00235141">
      <w:pPr>
        <w:rPr>
          <w:sz w:val="32"/>
          <w:szCs w:val="32"/>
          <w:rtl/>
          <w:lang w:bidi="ar-EG"/>
        </w:rPr>
      </w:pPr>
    </w:p>
    <w:p w14:paraId="52D72B67" w14:textId="77777777" w:rsidR="00235141" w:rsidRPr="00B02E71" w:rsidRDefault="00235141" w:rsidP="00235141">
      <w:pPr>
        <w:rPr>
          <w:sz w:val="32"/>
          <w:szCs w:val="32"/>
          <w:rtl/>
          <w:lang w:bidi="ar-EG"/>
        </w:rPr>
      </w:pPr>
    </w:p>
    <w:p w14:paraId="23A8E1F7" w14:textId="77777777" w:rsidR="00235141" w:rsidRPr="00AA20B7" w:rsidRDefault="00235141" w:rsidP="00235141">
      <w:pPr>
        <w:rPr>
          <w:sz w:val="32"/>
          <w:szCs w:val="32"/>
          <w:rtl/>
          <w:lang w:bidi="ar-EG"/>
        </w:rPr>
      </w:pPr>
    </w:p>
    <w:p w14:paraId="20F18884" w14:textId="77777777" w:rsidR="00235141" w:rsidRPr="0069031C" w:rsidRDefault="00235141" w:rsidP="00235141">
      <w:pPr>
        <w:tabs>
          <w:tab w:val="left" w:pos="7688"/>
        </w:tabs>
        <w:rPr>
          <w:rtl/>
          <w:lang w:bidi="ar-EG"/>
        </w:rPr>
      </w:pPr>
    </w:p>
    <w:p w14:paraId="39CCC52B" w14:textId="77777777" w:rsidR="008E6C55" w:rsidRPr="0069031C" w:rsidRDefault="008E6C55" w:rsidP="0069031C">
      <w:pPr>
        <w:tabs>
          <w:tab w:val="left" w:pos="7688"/>
        </w:tabs>
        <w:rPr>
          <w:rtl/>
          <w:lang w:bidi="ar-EG"/>
        </w:rPr>
      </w:pPr>
    </w:p>
    <w:sectPr w:rsidR="008E6C55" w:rsidRPr="0069031C" w:rsidSect="00226E53">
      <w:headerReference w:type="default" r:id="rId11"/>
      <w:footerReference w:type="default" r:id="rId12"/>
      <w:type w:val="continuous"/>
      <w:pgSz w:w="11906" w:h="16838"/>
      <w:pgMar w:top="2132" w:right="1134" w:bottom="709" w:left="1134" w:header="794" w:footer="283" w:gutter="0"/>
      <w:pgBorders w:offsetFrom="page">
        <w:top w:val="single" w:sz="12" w:space="24" w:color="auto"/>
        <w:left w:val="single" w:sz="12" w:space="24" w:color="auto"/>
        <w:bottom w:val="single" w:sz="12" w:space="6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66DF9" w14:textId="77777777" w:rsidR="00A64507" w:rsidRDefault="00A64507">
      <w:r>
        <w:separator/>
      </w:r>
    </w:p>
  </w:endnote>
  <w:endnote w:type="continuationSeparator" w:id="0">
    <w:p w14:paraId="2FE1091F" w14:textId="77777777" w:rsidR="00A64507" w:rsidRDefault="00A64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E4B66288-69F2-4B54-80A3-06AA0D8A880D}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2" w:fontKey="{615F5F85-D58B-4D12-8487-BAE23E30C8E6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3" w:fontKey="{09E15BFC-3E3F-4561-A44E-7B72D6431C0F}"/>
    <w:embedBold r:id="rId4" w:fontKey="{E0F1FFEE-F13B-4037-B95A-4206F74CBF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8333B5A-35A4-4E9C-A5D9-A76AD47480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863BBB6-D8C4-4EF2-8AC3-AAFB60FE49BD}"/>
    <w:embedBold r:id="rId7" w:fontKey="{8B177816-7E3C-4D34-BE94-7A65608034C3}"/>
  </w:font>
  <w:font w:name="ae_AlMothnna">
    <w:altName w:val="Arial"/>
    <w:charset w:val="00"/>
    <w:family w:val="swiss"/>
    <w:pitch w:val="variable"/>
    <w:sig w:usb0="00000000" w:usb1="C0002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8926369A-B0AF-4CAA-ABAC-25715599EECD}"/>
  </w:font>
  <w:font w:name="DIN NEXT™ ARABIC BLACK">
    <w:altName w:val="Segoe UI Semibold"/>
    <w:charset w:val="00"/>
    <w:family w:val="swiss"/>
    <w:pitch w:val="variable"/>
    <w:sig w:usb0="80002003" w:usb1="00000000" w:usb2="00000008" w:usb3="00000000" w:csb0="00000041" w:csb1="00000000"/>
  </w:font>
  <w:font w:name="Ah-moharram-light">
    <w:charset w:val="B2"/>
    <w:family w:val="auto"/>
    <w:pitch w:val="variable"/>
    <w:sig w:usb0="00002001" w:usb1="00000000" w:usb2="00000000" w:usb3="00000000" w:csb0="00000040" w:csb1="00000000"/>
    <w:embedBold r:id="rId9" w:fontKey="{5F403D84-BA37-4346-8521-98F085F7B9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1F12E5F-740E-46FD-83D9-7011B00EF0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35CF6" w14:textId="4DBD33FF" w:rsidR="000A2E63" w:rsidRPr="003E54BE" w:rsidRDefault="000A2E63" w:rsidP="008E6C55">
    <w:pPr>
      <w:pStyle w:val="Footer"/>
      <w:jc w:val="center"/>
      <w:rPr>
        <w:rFonts w:cs="Ah-moharram-light"/>
        <w:b/>
        <w:bCs/>
        <w:sz w:val="32"/>
        <w:szCs w:val="32"/>
        <w:lang w:bidi="ar-EG"/>
      </w:rPr>
    </w:pPr>
    <w:r w:rsidRPr="003E54BE">
      <w:rPr>
        <w:b/>
        <w:bCs/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6171E41" wp14:editId="55DF9025">
              <wp:simplePos x="0" y="0"/>
              <wp:positionH relativeFrom="column">
                <wp:posOffset>-232410</wp:posOffset>
              </wp:positionH>
              <wp:positionV relativeFrom="paragraph">
                <wp:posOffset>2540</wp:posOffset>
              </wp:positionV>
              <wp:extent cx="6568440" cy="15240"/>
              <wp:effectExtent l="0" t="0" r="3810" b="381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568440" cy="1524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BAEED78" id="Straight Connector 12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3pt,.2pt" to="498.9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" strokecolor="black [3200]" strokeweight="1pt">
              <v:stroke joinstyle="miter"/>
              <o:lock v:ext="edit" shapetype="f"/>
            </v:line>
          </w:pict>
        </mc:Fallback>
      </mc:AlternateContent>
    </w:r>
    <w:r w:rsidRPr="003E54BE">
      <w:rPr>
        <w:b/>
        <w:bCs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35D7C07" wp14:editId="6ACEA4EC">
              <wp:simplePos x="0" y="0"/>
              <wp:positionH relativeFrom="column">
                <wp:posOffset>-262890</wp:posOffset>
              </wp:positionH>
              <wp:positionV relativeFrom="paragraph">
                <wp:posOffset>40640</wp:posOffset>
              </wp:positionV>
              <wp:extent cx="6621780" cy="22860"/>
              <wp:effectExtent l="76200" t="38100" r="45720" b="9144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621780" cy="22860"/>
                      </a:xfrm>
                      <a:prstGeom prst="line">
                        <a:avLst/>
                      </a:prstGeom>
                      <a:ln w="38100"/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2E298DB" id="Straight Connector 11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7pt,3.2pt" to="500.7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" strokecolor="black [3200]" strokeweight="3pt">
              <v:stroke joinstyle="miter"/>
              <v:shadow on="t" color="black" opacity="26214f" origin=",-.5" offset="0,3pt"/>
              <o:lock v:ext="edit" shapetype="f"/>
            </v:line>
          </w:pict>
        </mc:Fallback>
      </mc:AlternateContent>
    </w:r>
    <w:r w:rsidRPr="003E54BE">
      <w:rPr>
        <w:rFonts w:cs="Ah-moharram-light" w:hint="cs"/>
        <w:b/>
        <w:bCs/>
        <w:sz w:val="32"/>
        <w:szCs w:val="32"/>
        <w:rtl/>
        <w:lang w:bidi="ar-EG"/>
      </w:rPr>
      <w:t xml:space="preserve">معيار   (  </w:t>
    </w:r>
    <w:r>
      <w:rPr>
        <w:rFonts w:cs="Ah-moharram-light" w:hint="cs"/>
        <w:b/>
        <w:bCs/>
        <w:sz w:val="32"/>
        <w:szCs w:val="32"/>
        <w:rtl/>
        <w:lang w:bidi="ar-EG"/>
      </w:rPr>
      <w:t xml:space="preserve">التعزيز والتطوير  </w:t>
    </w:r>
    <w:r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  )    </w:t>
    </w:r>
    <w:r w:rsidRPr="003E54BE">
      <w:rPr>
        <w:rFonts w:cs="Ah-moharram-light"/>
        <w:b/>
        <w:bCs/>
        <w:sz w:val="32"/>
        <w:szCs w:val="32"/>
        <w:rtl/>
        <w:lang w:bidi="ar-EG"/>
      </w:rPr>
      <w:t>–</w:t>
    </w:r>
    <w:r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برنامج </w:t>
    </w:r>
    <w:r>
      <w:rPr>
        <w:rFonts w:cs="Ah-moharram-light" w:hint="cs"/>
        <w:b/>
        <w:bCs/>
        <w:sz w:val="32"/>
        <w:szCs w:val="32"/>
        <w:rtl/>
        <w:lang w:bidi="ar-EG"/>
      </w:rPr>
      <w:t xml:space="preserve">الصحافة  </w:t>
    </w:r>
    <w:r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      _</w:t>
    </w:r>
    <w:r w:rsidRPr="003E54BE">
      <w:rPr>
        <w:rFonts w:cs="Ah-moharram-light"/>
        <w:b/>
        <w:bCs/>
        <w:sz w:val="32"/>
        <w:szCs w:val="32"/>
        <w:rtl/>
        <w:lang w:bidi="ar-EG"/>
      </w:rPr>
      <w:t>–</w:t>
    </w:r>
    <w:r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كلية   الآداب        _</w:t>
    </w:r>
    <w:r w:rsidRPr="003E54BE">
      <w:rPr>
        <w:rFonts w:cs="Ah-moharram-light"/>
        <w:b/>
        <w:bCs/>
        <w:sz w:val="32"/>
        <w:szCs w:val="32"/>
        <w:rtl/>
        <w:lang w:bidi="ar-EG"/>
      </w:rPr>
      <w:t>–</w:t>
    </w:r>
    <w:r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جامعة   سوهاج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380181" w14:textId="77777777" w:rsidR="00A64507" w:rsidRDefault="00A64507">
      <w:r>
        <w:separator/>
      </w:r>
    </w:p>
  </w:footnote>
  <w:footnote w:type="continuationSeparator" w:id="0">
    <w:p w14:paraId="3A7EDD69" w14:textId="77777777" w:rsidR="00A64507" w:rsidRDefault="00A64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31808" w14:textId="45CF580A" w:rsidR="000A2E63" w:rsidRDefault="000A2E63">
    <w:pPr>
      <w:pStyle w:val="Header"/>
      <w:rPr>
        <w:rtl/>
        <w:lang w:bidi="ar-EG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4CE1364" wp14:editId="680FA1AF">
              <wp:simplePos x="0" y="0"/>
              <wp:positionH relativeFrom="column">
                <wp:posOffset>1223010</wp:posOffset>
              </wp:positionH>
              <wp:positionV relativeFrom="paragraph">
                <wp:posOffset>6350</wp:posOffset>
              </wp:positionV>
              <wp:extent cx="3710940" cy="678180"/>
              <wp:effectExtent l="0" t="0" r="22860" b="26670"/>
              <wp:wrapNone/>
              <wp:docPr id="1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10940" cy="67818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9B9DA4" w14:textId="6E83DAD6" w:rsidR="000A2E63" w:rsidRPr="003E54BE" w:rsidRDefault="000A2E63" w:rsidP="008E6C55">
                          <w:pPr>
                            <w:jc w:val="center"/>
                            <w:rPr>
                              <w:rFonts w:ascii="DIN NEXT™ ARABIC BLACK" w:hAnsi="DIN NEXT™ ARABIC BLACK" w:cs="DIN NEXT™ ARABIC BLACK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  <w:lang w:bidi="ar-EG"/>
                            </w:rPr>
                          </w:pPr>
                          <w:r w:rsidRPr="003E54BE">
                            <w:rPr>
                              <w:rFonts w:ascii="DIN NEXT™ ARABIC BLACK" w:hAnsi="DIN NEXT™ ARABIC BLACK" w:cs="DIN NEXT™ ARABIC BLACK"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  <w:lang w:bidi="ar-EG"/>
                            </w:rPr>
                            <w:t>برنامج ال</w:t>
                          </w:r>
                          <w:r>
                            <w:rPr>
                              <w:rFonts w:ascii="DIN NEXT™ ARABIC BLACK" w:hAnsi="DIN NEXT™ ARABIC BLACK" w:cs="DIN NEXT™ ARABIC BLACK"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  <w:lang w:bidi="ar-EG"/>
                            </w:rPr>
                            <w:t xml:space="preserve">صحافة </w:t>
                          </w:r>
                        </w:p>
                        <w:p w14:paraId="16AD633D" w14:textId="3ABAA6BE" w:rsidR="000A2E63" w:rsidRPr="00226E53" w:rsidRDefault="000A2E63" w:rsidP="00226E53">
                          <w:pPr>
                            <w:jc w:val="center"/>
                            <w:rPr>
                              <w:rFonts w:ascii="DIN NEXT™ ARABIC BLACK" w:hAnsi="DIN NEXT™ ARABIC BLACK" w:cs="DIN NEXT™ ARABIC BLACK"/>
                              <w:b/>
                              <w:bCs/>
                              <w:sz w:val="28"/>
                              <w:szCs w:val="28"/>
                              <w:lang w:bidi="ar-EG"/>
                            </w:rPr>
                          </w:pPr>
                          <w:r w:rsidRPr="00226E53">
                            <w:rPr>
                              <w:rFonts w:ascii="DIN NEXT™ ARABIC BLACK" w:hAnsi="DIN NEXT™ ARABIC BLACK" w:cs="DIN NEXT™ ARABIC BLACK"/>
                              <w:b/>
                              <w:bCs/>
                              <w:sz w:val="28"/>
                              <w:szCs w:val="28"/>
                              <w:rtl/>
                              <w:lang w:bidi="ar-EG"/>
                            </w:rPr>
                            <w:t>قسم الإعلام – كلية الآداب – جامعة سوهاج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CE1364" id="Rectangle 16" o:spid="_x0000_s1037" style="position:absolute;left:0;text-align:left;margin-left:96.3pt;margin-top:.5pt;width:292.2pt;height:53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" fillcolor="white [3201]" strokecolor="white [3212]" strokeweight="1pt">
              <v:path arrowok="t"/>
              <v:textbox>
                <w:txbxContent>
                  <w:p w14:paraId="259B9DA4" w14:textId="6E83DAD6" w:rsidR="000A2E63" w:rsidRPr="003E54BE" w:rsidRDefault="000A2E63" w:rsidP="008E6C55">
                    <w:pPr>
                      <w:jc w:val="center"/>
                      <w:rPr>
                        <w:rFonts w:ascii="DIN NEXT™ ARABIC BLACK" w:hAnsi="DIN NEXT™ ARABIC BLACK" w:cs="DIN NEXT™ ARABIC BLACK"/>
                        <w:b/>
                        <w:bCs/>
                        <w:sz w:val="28"/>
                        <w:szCs w:val="28"/>
                        <w:u w:val="single"/>
                        <w:rtl/>
                        <w:lang w:bidi="ar-EG"/>
                      </w:rPr>
                    </w:pPr>
                    <w:r w:rsidRPr="003E54BE">
                      <w:rPr>
                        <w:rFonts w:ascii="DIN NEXT™ ARABIC BLACK" w:hAnsi="DIN NEXT™ ARABIC BLACK" w:cs="DIN NEXT™ ARABIC BLACK"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EG"/>
                      </w:rPr>
                      <w:t>برنامج ال</w:t>
                    </w:r>
                    <w:r>
                      <w:rPr>
                        <w:rFonts w:ascii="DIN NEXT™ ARABIC BLACK" w:hAnsi="DIN NEXT™ ARABIC BLACK" w:cs="DIN NEXT™ ARABIC BLACK"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EG"/>
                      </w:rPr>
                      <w:t xml:space="preserve">صحافة </w:t>
                    </w:r>
                  </w:p>
                  <w:p w14:paraId="16AD633D" w14:textId="3ABAA6BE" w:rsidR="000A2E63" w:rsidRPr="00226E53" w:rsidRDefault="000A2E63" w:rsidP="00226E53">
                    <w:pPr>
                      <w:jc w:val="center"/>
                      <w:rPr>
                        <w:rFonts w:ascii="DIN NEXT™ ARABIC BLACK" w:hAnsi="DIN NEXT™ ARABIC BLACK" w:cs="DIN NEXT™ ARABIC BLACK"/>
                        <w:b/>
                        <w:bCs/>
                        <w:sz w:val="28"/>
                        <w:szCs w:val="28"/>
                        <w:lang w:bidi="ar-EG"/>
                      </w:rPr>
                    </w:pPr>
                    <w:r w:rsidRPr="00226E53">
                      <w:rPr>
                        <w:rFonts w:ascii="DIN NEXT™ ARABIC BLACK" w:hAnsi="DIN NEXT™ ARABIC BLACK" w:cs="DIN NEXT™ ARABIC BLACK"/>
                        <w:b/>
                        <w:bCs/>
                        <w:sz w:val="28"/>
                        <w:szCs w:val="28"/>
                        <w:rtl/>
                        <w:lang w:bidi="ar-EG"/>
                      </w:rPr>
                      <w:t>قسم الإعلام – كلية الآداب – جامعة سوهاج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7CDC78A" wp14:editId="1C4BDD29">
              <wp:simplePos x="0" y="0"/>
              <wp:positionH relativeFrom="column">
                <wp:posOffset>-316230</wp:posOffset>
              </wp:positionH>
              <wp:positionV relativeFrom="paragraph">
                <wp:posOffset>-130810</wp:posOffset>
              </wp:positionV>
              <wp:extent cx="6751320" cy="914400"/>
              <wp:effectExtent l="133350" t="133350" r="106680" b="13335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51320" cy="9144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107950" dist="12700" dir="5400000" algn="ctr">
                          <a:srgbClr val="000000"/>
                        </a:outerShdw>
                      </a:effectLst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AB5080" w14:textId="134BACA0" w:rsidR="000A2E63" w:rsidRDefault="000A2E63" w:rsidP="0068683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96C71E" wp14:editId="1218409D">
                                <wp:extent cx="1823085" cy="792480"/>
                                <wp:effectExtent l="0" t="0" r="5715" b="3810"/>
                                <wp:docPr id="5" name="Picture 5" descr="شعار جامعة سوهاج ـ كلية الأداب , مصر Logo Icon Download - أرض الفوتوشوب  دروس فوتوشوب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شعار جامعة سوهاج ـ كلية الأداب , مصر Logo Icon Download - أرض الفوتوشوب  دروس فوتوشوب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3085" cy="792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hint="cs"/>
                              <w:rtl/>
                              <w:lang w:bidi="ar-EG"/>
                            </w:rPr>
                            <w:t xml:space="preserve">                                                                                               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>
                            <w:t xml:space="preserve">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D8EEA8A" wp14:editId="3145F34F">
                                <wp:extent cx="647700" cy="810260"/>
                                <wp:effectExtent l="0" t="0" r="0" b="8890"/>
                                <wp:docPr id="6" name="Picture 6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Logo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810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05C7603" wp14:editId="4BE652BF">
                                <wp:extent cx="647700" cy="810260"/>
                                <wp:effectExtent l="0" t="0" r="0" b="8890"/>
                                <wp:docPr id="7" name="Picture 7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Picture 22" descr="Logo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810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                                                                                        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CDC78A" id="Rectangle 15" o:spid="_x0000_s1038" style="position:absolute;left:0;text-align:left;margin-left:-24.9pt;margin-top:-10.3pt;width:531.6pt;height:1in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" fillcolor="white [3201]" stroked="f" strokeweight="1pt">
              <v:shadow on="t" color="black" offset="0,1pt"/>
              <v:path arrowok="t"/>
              <v:textbox>
                <w:txbxContent>
                  <w:p w14:paraId="51AB5080" w14:textId="134BACA0" w:rsidR="000A2E63" w:rsidRDefault="000A2E63" w:rsidP="0068683B">
                    <w:r>
                      <w:rPr>
                        <w:noProof/>
                      </w:rPr>
                      <w:drawing>
                        <wp:inline distT="0" distB="0" distL="0" distR="0" wp14:anchorId="2896C71E" wp14:editId="1218409D">
                          <wp:extent cx="1823085" cy="792480"/>
                          <wp:effectExtent l="0" t="0" r="5715" b="3810"/>
                          <wp:docPr id="5" name="Picture 5" descr="شعار جامعة سوهاج ـ كلية الأداب , مصر Logo Icon Download - أرض الفوتوشوب  دروس فوتوشوب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شعار جامعة سوهاج ـ كلية الأداب , مصر Logo Icon Download - أرض الفوتوشوب  دروس فوتوشوب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3085" cy="792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rtl/>
                        <w:lang w:bidi="ar-EG"/>
                      </w:rPr>
                      <w:t xml:space="preserve">                                                                                               </w:t>
                    </w:r>
                    <w:r>
                      <w:rPr>
                        <w:rFonts w:hint="cs"/>
                        <w:rtl/>
                      </w:rPr>
                      <w:t xml:space="preserve"> </w:t>
                    </w:r>
                    <w:r>
                      <w:t xml:space="preserve">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6D8EEA8A" wp14:editId="3145F34F">
                          <wp:extent cx="647700" cy="810260"/>
                          <wp:effectExtent l="0" t="0" r="0" b="8890"/>
                          <wp:docPr id="6" name="Picture 6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Logo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810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705C7603" wp14:editId="4BE652BF">
                          <wp:extent cx="647700" cy="810260"/>
                          <wp:effectExtent l="0" t="0" r="0" b="8890"/>
                          <wp:docPr id="7" name="Picture 7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Picture 22" descr="Logo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810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                                                                                        </w:t>
                    </w:r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F8EE453" wp14:editId="0F6E8EF4">
              <wp:simplePos x="0" y="0"/>
              <wp:positionH relativeFrom="column">
                <wp:posOffset>-377190</wp:posOffset>
              </wp:positionH>
              <wp:positionV relativeFrom="paragraph">
                <wp:posOffset>1248410</wp:posOffset>
              </wp:positionV>
              <wp:extent cx="1188720" cy="822960"/>
              <wp:effectExtent l="0" t="0" r="0" b="0"/>
              <wp:wrapNone/>
              <wp:docPr id="1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88720" cy="82296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59CB3E" w14:textId="64CB21B5" w:rsidR="000A2E63" w:rsidRDefault="000A2E63" w:rsidP="00523DD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8EE453" id="Rectangle 14" o:spid="_x0000_s1039" style="position:absolute;left:0;text-align:left;margin-left:-29.7pt;margin-top:98.3pt;width:93.6pt;height:64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" fillcolor="white [3201]" strokecolor="white [3212]" strokeweight="1pt">
              <v:path arrowok="t"/>
              <v:textbox>
                <w:txbxContent>
                  <w:p w14:paraId="5159CB3E" w14:textId="64CB21B5" w:rsidR="000A2E63" w:rsidRDefault="000A2E63" w:rsidP="00523DD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32545B4" wp14:editId="64D5E178">
              <wp:simplePos x="0" y="0"/>
              <wp:positionH relativeFrom="column">
                <wp:posOffset>5322570</wp:posOffset>
              </wp:positionH>
              <wp:positionV relativeFrom="paragraph">
                <wp:posOffset>1416050</wp:posOffset>
              </wp:positionV>
              <wp:extent cx="1272540" cy="861060"/>
              <wp:effectExtent l="0" t="0" r="381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2540" cy="86106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202337" w14:textId="58263A4F" w:rsidR="000A2E63" w:rsidRDefault="000A2E63" w:rsidP="00523DD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2545B4" id="Rectangle 13" o:spid="_x0000_s1040" style="position:absolute;left:0;text-align:left;margin-left:419.1pt;margin-top:111.5pt;width:100.2pt;height:67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" fillcolor="white [3201]" strokecolor="white [3212]" strokeweight="1pt">
              <v:path arrowok="t"/>
              <v:textbox>
                <w:txbxContent>
                  <w:p w14:paraId="0B202337" w14:textId="58263A4F" w:rsidR="000A2E63" w:rsidRDefault="000A2E63" w:rsidP="00523DD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 wp14:anchorId="55C3443E" wp14:editId="6AC94888">
          <wp:simplePos x="0" y="0"/>
          <wp:positionH relativeFrom="column">
            <wp:posOffset>114300</wp:posOffset>
          </wp:positionH>
          <wp:positionV relativeFrom="paragraph">
            <wp:posOffset>2027555</wp:posOffset>
          </wp:positionV>
          <wp:extent cx="5486400" cy="5486400"/>
          <wp:effectExtent l="0" t="0" r="0" b="0"/>
          <wp:wrapNone/>
          <wp:docPr id="41" name="صورة 6" descr="الوصف: الوصف: الوصف: Copy of شعار وحدة الجود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6" descr="الوصف: الوصف: الوصف: Copy of شعار وحدة الجودة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88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48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rPr>
        <w:rFonts w:hint="cs"/>
        <w:rtl/>
        <w:lang w:bidi="ar-EG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C329448"/>
    <w:lvl w:ilvl="0">
      <w:start w:val="1"/>
      <w:numFmt w:val="bullet"/>
      <w:pStyle w:val="ListBullet"/>
      <w:lvlText w:val=""/>
      <w:lvlJc w:val="left"/>
      <w:pPr>
        <w:tabs>
          <w:tab w:val="num" w:pos="300"/>
        </w:tabs>
        <w:ind w:left="300" w:hanging="360"/>
      </w:pPr>
      <w:rPr>
        <w:rFonts w:ascii="Symbol" w:hAnsi="Symbol" w:hint="default"/>
      </w:rPr>
    </w:lvl>
  </w:abstractNum>
  <w:abstractNum w:abstractNumId="1" w15:restartNumberingAfterBreak="0">
    <w:nsid w:val="045C6C4B"/>
    <w:multiLevelType w:val="hybridMultilevel"/>
    <w:tmpl w:val="C2C47472"/>
    <w:lvl w:ilvl="0" w:tplc="B308D84E">
      <w:start w:val="10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C3BB8"/>
    <w:multiLevelType w:val="hybridMultilevel"/>
    <w:tmpl w:val="A3FA3F6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F915AA"/>
    <w:multiLevelType w:val="hybridMultilevel"/>
    <w:tmpl w:val="79BA70E6"/>
    <w:lvl w:ilvl="0" w:tplc="8C449E3A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Comic Sans MS" w:eastAsia="Times New Roman" w:hAnsi="Comic Sans MS" w:cs="SKR HEAD1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57A0D"/>
    <w:multiLevelType w:val="hybridMultilevel"/>
    <w:tmpl w:val="138E8DF6"/>
    <w:lvl w:ilvl="0" w:tplc="A7109A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B0D04"/>
    <w:multiLevelType w:val="hybridMultilevel"/>
    <w:tmpl w:val="24D453AE"/>
    <w:lvl w:ilvl="0" w:tplc="2ED89344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11A95"/>
    <w:multiLevelType w:val="hybridMultilevel"/>
    <w:tmpl w:val="00B219FE"/>
    <w:lvl w:ilvl="0" w:tplc="B64AE1E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9C3F14"/>
    <w:multiLevelType w:val="hybridMultilevel"/>
    <w:tmpl w:val="97F05ED2"/>
    <w:lvl w:ilvl="0" w:tplc="A7109A08">
      <w:numFmt w:val="bullet"/>
      <w:lvlText w:val="-"/>
      <w:lvlJc w:val="left"/>
      <w:pPr>
        <w:ind w:left="1210" w:hanging="360"/>
      </w:pPr>
      <w:rPr>
        <w:rFonts w:ascii="Times New Roman" w:eastAsia="Times New Roman" w:hAnsi="Times New Roman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364C36"/>
    <w:multiLevelType w:val="hybridMultilevel"/>
    <w:tmpl w:val="0FF8E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5"/>
  </w:num>
  <w:num w:numId="8">
    <w:abstractNumId w:val="8"/>
  </w:num>
  <w:num w:numId="9">
    <w:abstractNumId w:val="2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C53"/>
    <w:rsid w:val="00001282"/>
    <w:rsid w:val="000013C0"/>
    <w:rsid w:val="00002E17"/>
    <w:rsid w:val="000059D3"/>
    <w:rsid w:val="000073EA"/>
    <w:rsid w:val="00014C92"/>
    <w:rsid w:val="00014E71"/>
    <w:rsid w:val="0001543D"/>
    <w:rsid w:val="00021A14"/>
    <w:rsid w:val="00030726"/>
    <w:rsid w:val="0003123E"/>
    <w:rsid w:val="00037FF0"/>
    <w:rsid w:val="000423BF"/>
    <w:rsid w:val="00042692"/>
    <w:rsid w:val="000618D3"/>
    <w:rsid w:val="0006195B"/>
    <w:rsid w:val="00063C03"/>
    <w:rsid w:val="00064ECF"/>
    <w:rsid w:val="000656ED"/>
    <w:rsid w:val="00077B07"/>
    <w:rsid w:val="00081557"/>
    <w:rsid w:val="0008215C"/>
    <w:rsid w:val="00083029"/>
    <w:rsid w:val="00086558"/>
    <w:rsid w:val="0008789B"/>
    <w:rsid w:val="00090D75"/>
    <w:rsid w:val="00091995"/>
    <w:rsid w:val="000948AB"/>
    <w:rsid w:val="00094E53"/>
    <w:rsid w:val="00096619"/>
    <w:rsid w:val="000A0FC2"/>
    <w:rsid w:val="000A0FF2"/>
    <w:rsid w:val="000A2786"/>
    <w:rsid w:val="000A2E63"/>
    <w:rsid w:val="000B3E46"/>
    <w:rsid w:val="000B7437"/>
    <w:rsid w:val="000C716A"/>
    <w:rsid w:val="000D20F0"/>
    <w:rsid w:val="000D4015"/>
    <w:rsid w:val="000D4957"/>
    <w:rsid w:val="000D56CB"/>
    <w:rsid w:val="000E09AF"/>
    <w:rsid w:val="000E301E"/>
    <w:rsid w:val="000E47AA"/>
    <w:rsid w:val="000E62CA"/>
    <w:rsid w:val="000F29F1"/>
    <w:rsid w:val="00102068"/>
    <w:rsid w:val="001027F9"/>
    <w:rsid w:val="00105D50"/>
    <w:rsid w:val="00106063"/>
    <w:rsid w:val="00107955"/>
    <w:rsid w:val="001112C3"/>
    <w:rsid w:val="0011238F"/>
    <w:rsid w:val="00121708"/>
    <w:rsid w:val="00123BFC"/>
    <w:rsid w:val="00130305"/>
    <w:rsid w:val="001343B2"/>
    <w:rsid w:val="001371B8"/>
    <w:rsid w:val="00140533"/>
    <w:rsid w:val="0014067A"/>
    <w:rsid w:val="00141523"/>
    <w:rsid w:val="00143AF5"/>
    <w:rsid w:val="00150DC1"/>
    <w:rsid w:val="00150E0C"/>
    <w:rsid w:val="00154880"/>
    <w:rsid w:val="001637EE"/>
    <w:rsid w:val="00174B1B"/>
    <w:rsid w:val="00180C28"/>
    <w:rsid w:val="0018100B"/>
    <w:rsid w:val="0018237C"/>
    <w:rsid w:val="001827F4"/>
    <w:rsid w:val="00183B39"/>
    <w:rsid w:val="0018421F"/>
    <w:rsid w:val="001860D7"/>
    <w:rsid w:val="00195745"/>
    <w:rsid w:val="00196518"/>
    <w:rsid w:val="001A03A8"/>
    <w:rsid w:val="001A5196"/>
    <w:rsid w:val="001A6DC3"/>
    <w:rsid w:val="001B52A2"/>
    <w:rsid w:val="001D0FB8"/>
    <w:rsid w:val="001D547F"/>
    <w:rsid w:val="001D7340"/>
    <w:rsid w:val="001D7449"/>
    <w:rsid w:val="001D768B"/>
    <w:rsid w:val="001E44E1"/>
    <w:rsid w:val="001E5CAA"/>
    <w:rsid w:val="001E7DBC"/>
    <w:rsid w:val="001F29CE"/>
    <w:rsid w:val="00203B0F"/>
    <w:rsid w:val="00207C38"/>
    <w:rsid w:val="0021019F"/>
    <w:rsid w:val="002117CE"/>
    <w:rsid w:val="00211D67"/>
    <w:rsid w:val="002158C2"/>
    <w:rsid w:val="00216B6E"/>
    <w:rsid w:val="002173C7"/>
    <w:rsid w:val="00221CDF"/>
    <w:rsid w:val="00226E53"/>
    <w:rsid w:val="00230DBB"/>
    <w:rsid w:val="00233FB2"/>
    <w:rsid w:val="002340F7"/>
    <w:rsid w:val="00235141"/>
    <w:rsid w:val="00240279"/>
    <w:rsid w:val="00242FA6"/>
    <w:rsid w:val="00245F25"/>
    <w:rsid w:val="0024628C"/>
    <w:rsid w:val="00246B17"/>
    <w:rsid w:val="00256F1A"/>
    <w:rsid w:val="002618C9"/>
    <w:rsid w:val="00264658"/>
    <w:rsid w:val="002658E3"/>
    <w:rsid w:val="00266AB4"/>
    <w:rsid w:val="00270C0B"/>
    <w:rsid w:val="00271A5B"/>
    <w:rsid w:val="00271C98"/>
    <w:rsid w:val="00273E02"/>
    <w:rsid w:val="0027575C"/>
    <w:rsid w:val="00277CBC"/>
    <w:rsid w:val="00286420"/>
    <w:rsid w:val="00291A54"/>
    <w:rsid w:val="00294EF6"/>
    <w:rsid w:val="00297AE0"/>
    <w:rsid w:val="002A0626"/>
    <w:rsid w:val="002A0F4D"/>
    <w:rsid w:val="002A2896"/>
    <w:rsid w:val="002A51DC"/>
    <w:rsid w:val="002A5FB5"/>
    <w:rsid w:val="002A614F"/>
    <w:rsid w:val="002A7CCC"/>
    <w:rsid w:val="002B00B6"/>
    <w:rsid w:val="002B4F77"/>
    <w:rsid w:val="002B5D82"/>
    <w:rsid w:val="002B767A"/>
    <w:rsid w:val="002C25AA"/>
    <w:rsid w:val="002C6A2A"/>
    <w:rsid w:val="002D3E34"/>
    <w:rsid w:val="002E2701"/>
    <w:rsid w:val="002E4220"/>
    <w:rsid w:val="002E4FB3"/>
    <w:rsid w:val="002F0ABF"/>
    <w:rsid w:val="002F0C44"/>
    <w:rsid w:val="002F230D"/>
    <w:rsid w:val="002F2539"/>
    <w:rsid w:val="002F39A2"/>
    <w:rsid w:val="002F6CF9"/>
    <w:rsid w:val="0030091A"/>
    <w:rsid w:val="00302BBA"/>
    <w:rsid w:val="00302E7A"/>
    <w:rsid w:val="00307A1D"/>
    <w:rsid w:val="00311A99"/>
    <w:rsid w:val="00311C08"/>
    <w:rsid w:val="003155E9"/>
    <w:rsid w:val="003220EF"/>
    <w:rsid w:val="00323548"/>
    <w:rsid w:val="00327BCC"/>
    <w:rsid w:val="00330DB0"/>
    <w:rsid w:val="00344B72"/>
    <w:rsid w:val="00352200"/>
    <w:rsid w:val="003522FB"/>
    <w:rsid w:val="00353B49"/>
    <w:rsid w:val="0035617E"/>
    <w:rsid w:val="0036565D"/>
    <w:rsid w:val="00372D58"/>
    <w:rsid w:val="00376BA1"/>
    <w:rsid w:val="0037701C"/>
    <w:rsid w:val="00377A04"/>
    <w:rsid w:val="00385629"/>
    <w:rsid w:val="00385883"/>
    <w:rsid w:val="00385DA2"/>
    <w:rsid w:val="0039154E"/>
    <w:rsid w:val="0039198E"/>
    <w:rsid w:val="00397977"/>
    <w:rsid w:val="003A4008"/>
    <w:rsid w:val="003B1A7B"/>
    <w:rsid w:val="003B6282"/>
    <w:rsid w:val="003C5735"/>
    <w:rsid w:val="003C58FB"/>
    <w:rsid w:val="003E06C7"/>
    <w:rsid w:val="003E54BE"/>
    <w:rsid w:val="003F14DE"/>
    <w:rsid w:val="003F2A1E"/>
    <w:rsid w:val="003F5BC5"/>
    <w:rsid w:val="003F6C11"/>
    <w:rsid w:val="0040241E"/>
    <w:rsid w:val="004043E8"/>
    <w:rsid w:val="00411071"/>
    <w:rsid w:val="0041372F"/>
    <w:rsid w:val="004149FB"/>
    <w:rsid w:val="004302B3"/>
    <w:rsid w:val="00432196"/>
    <w:rsid w:val="00432D93"/>
    <w:rsid w:val="0043449D"/>
    <w:rsid w:val="00450732"/>
    <w:rsid w:val="00451D99"/>
    <w:rsid w:val="004569CB"/>
    <w:rsid w:val="0046034C"/>
    <w:rsid w:val="00462BA9"/>
    <w:rsid w:val="00462D1D"/>
    <w:rsid w:val="004636C4"/>
    <w:rsid w:val="00464D6A"/>
    <w:rsid w:val="0047246F"/>
    <w:rsid w:val="0047459F"/>
    <w:rsid w:val="00474B4B"/>
    <w:rsid w:val="00486763"/>
    <w:rsid w:val="00490985"/>
    <w:rsid w:val="00497D3E"/>
    <w:rsid w:val="004A1662"/>
    <w:rsid w:val="004A242E"/>
    <w:rsid w:val="004A35DB"/>
    <w:rsid w:val="004A4CC7"/>
    <w:rsid w:val="004A526D"/>
    <w:rsid w:val="004A7A00"/>
    <w:rsid w:val="004B040B"/>
    <w:rsid w:val="004B4D90"/>
    <w:rsid w:val="004B50B9"/>
    <w:rsid w:val="004B661D"/>
    <w:rsid w:val="004B7082"/>
    <w:rsid w:val="004B7E5E"/>
    <w:rsid w:val="004C27B0"/>
    <w:rsid w:val="004C2892"/>
    <w:rsid w:val="004C56D9"/>
    <w:rsid w:val="004C5F75"/>
    <w:rsid w:val="004D0ED4"/>
    <w:rsid w:val="004D1008"/>
    <w:rsid w:val="004D1BB6"/>
    <w:rsid w:val="004D2781"/>
    <w:rsid w:val="004D7E65"/>
    <w:rsid w:val="004E47C9"/>
    <w:rsid w:val="004E638B"/>
    <w:rsid w:val="004E79A0"/>
    <w:rsid w:val="004F2668"/>
    <w:rsid w:val="004F58F9"/>
    <w:rsid w:val="004F67B6"/>
    <w:rsid w:val="00502686"/>
    <w:rsid w:val="00503758"/>
    <w:rsid w:val="00514016"/>
    <w:rsid w:val="005148BB"/>
    <w:rsid w:val="0051678D"/>
    <w:rsid w:val="00517365"/>
    <w:rsid w:val="00523DD1"/>
    <w:rsid w:val="005255AC"/>
    <w:rsid w:val="00536C59"/>
    <w:rsid w:val="005375E5"/>
    <w:rsid w:val="005419CE"/>
    <w:rsid w:val="00541E7B"/>
    <w:rsid w:val="00553C11"/>
    <w:rsid w:val="00554C0C"/>
    <w:rsid w:val="00555F32"/>
    <w:rsid w:val="005567A3"/>
    <w:rsid w:val="00556A73"/>
    <w:rsid w:val="00556ECF"/>
    <w:rsid w:val="00557433"/>
    <w:rsid w:val="00560A8F"/>
    <w:rsid w:val="00563210"/>
    <w:rsid w:val="00566784"/>
    <w:rsid w:val="00570C64"/>
    <w:rsid w:val="005743B3"/>
    <w:rsid w:val="00574B46"/>
    <w:rsid w:val="00574CBC"/>
    <w:rsid w:val="0057578C"/>
    <w:rsid w:val="00576EF8"/>
    <w:rsid w:val="00577B45"/>
    <w:rsid w:val="005808DA"/>
    <w:rsid w:val="00580921"/>
    <w:rsid w:val="00581448"/>
    <w:rsid w:val="00587878"/>
    <w:rsid w:val="00590752"/>
    <w:rsid w:val="0059152A"/>
    <w:rsid w:val="005978F8"/>
    <w:rsid w:val="005A0D94"/>
    <w:rsid w:val="005A51F3"/>
    <w:rsid w:val="005B03F3"/>
    <w:rsid w:val="005B2204"/>
    <w:rsid w:val="005B50BC"/>
    <w:rsid w:val="005B5132"/>
    <w:rsid w:val="005B53E8"/>
    <w:rsid w:val="005C1CC3"/>
    <w:rsid w:val="005C39D4"/>
    <w:rsid w:val="005C4BE0"/>
    <w:rsid w:val="005C60BC"/>
    <w:rsid w:val="005C6E19"/>
    <w:rsid w:val="005D6F2C"/>
    <w:rsid w:val="005E3101"/>
    <w:rsid w:val="005E41D6"/>
    <w:rsid w:val="005E43D1"/>
    <w:rsid w:val="005E5575"/>
    <w:rsid w:val="005E5E68"/>
    <w:rsid w:val="005E70EE"/>
    <w:rsid w:val="005F14A4"/>
    <w:rsid w:val="005F49F0"/>
    <w:rsid w:val="005F5336"/>
    <w:rsid w:val="0060068D"/>
    <w:rsid w:val="00601497"/>
    <w:rsid w:val="0060242E"/>
    <w:rsid w:val="006032D9"/>
    <w:rsid w:val="00611EB0"/>
    <w:rsid w:val="00615715"/>
    <w:rsid w:val="00620B36"/>
    <w:rsid w:val="00621515"/>
    <w:rsid w:val="006228A7"/>
    <w:rsid w:val="00623622"/>
    <w:rsid w:val="00624FF9"/>
    <w:rsid w:val="0063391E"/>
    <w:rsid w:val="006352A7"/>
    <w:rsid w:val="00636066"/>
    <w:rsid w:val="0063722C"/>
    <w:rsid w:val="00637358"/>
    <w:rsid w:val="00644136"/>
    <w:rsid w:val="00645E95"/>
    <w:rsid w:val="00647023"/>
    <w:rsid w:val="00652CFB"/>
    <w:rsid w:val="00655584"/>
    <w:rsid w:val="006556D8"/>
    <w:rsid w:val="00655D5E"/>
    <w:rsid w:val="0066138D"/>
    <w:rsid w:val="00662C3B"/>
    <w:rsid w:val="00672C53"/>
    <w:rsid w:val="0067677D"/>
    <w:rsid w:val="0068683B"/>
    <w:rsid w:val="0069031C"/>
    <w:rsid w:val="006917DA"/>
    <w:rsid w:val="00692323"/>
    <w:rsid w:val="006926DA"/>
    <w:rsid w:val="006A01E2"/>
    <w:rsid w:val="006A29F1"/>
    <w:rsid w:val="006A719B"/>
    <w:rsid w:val="006A76A2"/>
    <w:rsid w:val="006B0949"/>
    <w:rsid w:val="006B10C1"/>
    <w:rsid w:val="006B17E9"/>
    <w:rsid w:val="006C0A82"/>
    <w:rsid w:val="006D2F88"/>
    <w:rsid w:val="006D3544"/>
    <w:rsid w:val="006D48A1"/>
    <w:rsid w:val="006E45DE"/>
    <w:rsid w:val="006E7CCE"/>
    <w:rsid w:val="006E7E7D"/>
    <w:rsid w:val="006F0F17"/>
    <w:rsid w:val="006F2BBC"/>
    <w:rsid w:val="006F6DD3"/>
    <w:rsid w:val="00706B3B"/>
    <w:rsid w:val="007075CA"/>
    <w:rsid w:val="00710FA5"/>
    <w:rsid w:val="007123A3"/>
    <w:rsid w:val="007139FF"/>
    <w:rsid w:val="00715257"/>
    <w:rsid w:val="00720F21"/>
    <w:rsid w:val="0072298C"/>
    <w:rsid w:val="00723EC5"/>
    <w:rsid w:val="00724BB4"/>
    <w:rsid w:val="0073260E"/>
    <w:rsid w:val="0073267D"/>
    <w:rsid w:val="00733AC7"/>
    <w:rsid w:val="00741553"/>
    <w:rsid w:val="007464C8"/>
    <w:rsid w:val="00751C9A"/>
    <w:rsid w:val="00753E62"/>
    <w:rsid w:val="00760F3F"/>
    <w:rsid w:val="007613BE"/>
    <w:rsid w:val="007613BF"/>
    <w:rsid w:val="00763566"/>
    <w:rsid w:val="0076475A"/>
    <w:rsid w:val="00766334"/>
    <w:rsid w:val="007670C3"/>
    <w:rsid w:val="00775991"/>
    <w:rsid w:val="00776D3A"/>
    <w:rsid w:val="00777E35"/>
    <w:rsid w:val="00781830"/>
    <w:rsid w:val="00782121"/>
    <w:rsid w:val="00784BC9"/>
    <w:rsid w:val="0078598B"/>
    <w:rsid w:val="00785E7D"/>
    <w:rsid w:val="0078726D"/>
    <w:rsid w:val="007878E6"/>
    <w:rsid w:val="00790A2C"/>
    <w:rsid w:val="00792127"/>
    <w:rsid w:val="00795291"/>
    <w:rsid w:val="00796A14"/>
    <w:rsid w:val="00796E60"/>
    <w:rsid w:val="00797CCA"/>
    <w:rsid w:val="007B0A78"/>
    <w:rsid w:val="007B433D"/>
    <w:rsid w:val="007B5D74"/>
    <w:rsid w:val="007B5ED6"/>
    <w:rsid w:val="007B64A4"/>
    <w:rsid w:val="007B7C07"/>
    <w:rsid w:val="007C0E94"/>
    <w:rsid w:val="007C4AE4"/>
    <w:rsid w:val="007D2DF0"/>
    <w:rsid w:val="007D5563"/>
    <w:rsid w:val="007E513F"/>
    <w:rsid w:val="007E7071"/>
    <w:rsid w:val="007E7669"/>
    <w:rsid w:val="007F6A27"/>
    <w:rsid w:val="007F6CFA"/>
    <w:rsid w:val="007F738E"/>
    <w:rsid w:val="0080193A"/>
    <w:rsid w:val="00804E1C"/>
    <w:rsid w:val="0080606E"/>
    <w:rsid w:val="00806CEB"/>
    <w:rsid w:val="0081032E"/>
    <w:rsid w:val="00810E1C"/>
    <w:rsid w:val="008139AD"/>
    <w:rsid w:val="008150AE"/>
    <w:rsid w:val="00816662"/>
    <w:rsid w:val="00816813"/>
    <w:rsid w:val="0081722D"/>
    <w:rsid w:val="008303A8"/>
    <w:rsid w:val="008307F7"/>
    <w:rsid w:val="008332F0"/>
    <w:rsid w:val="0083457A"/>
    <w:rsid w:val="00834F42"/>
    <w:rsid w:val="00837901"/>
    <w:rsid w:val="0084253B"/>
    <w:rsid w:val="00842548"/>
    <w:rsid w:val="00846928"/>
    <w:rsid w:val="0085070F"/>
    <w:rsid w:val="0086201C"/>
    <w:rsid w:val="008624CB"/>
    <w:rsid w:val="00862C13"/>
    <w:rsid w:val="008718F4"/>
    <w:rsid w:val="00871D62"/>
    <w:rsid w:val="00872ADC"/>
    <w:rsid w:val="00873C04"/>
    <w:rsid w:val="00880079"/>
    <w:rsid w:val="00880EB6"/>
    <w:rsid w:val="008811E6"/>
    <w:rsid w:val="0088262E"/>
    <w:rsid w:val="00882DB6"/>
    <w:rsid w:val="00885DD7"/>
    <w:rsid w:val="00886070"/>
    <w:rsid w:val="00886FE4"/>
    <w:rsid w:val="00887A25"/>
    <w:rsid w:val="00891B72"/>
    <w:rsid w:val="00892C4E"/>
    <w:rsid w:val="00893747"/>
    <w:rsid w:val="008A461B"/>
    <w:rsid w:val="008A740A"/>
    <w:rsid w:val="008B5F54"/>
    <w:rsid w:val="008B6084"/>
    <w:rsid w:val="008C2424"/>
    <w:rsid w:val="008D0E5A"/>
    <w:rsid w:val="008D28DA"/>
    <w:rsid w:val="008D794A"/>
    <w:rsid w:val="008D7B0B"/>
    <w:rsid w:val="008E191A"/>
    <w:rsid w:val="008E6C55"/>
    <w:rsid w:val="008F06EB"/>
    <w:rsid w:val="008F11D5"/>
    <w:rsid w:val="008F2ABE"/>
    <w:rsid w:val="008F3579"/>
    <w:rsid w:val="008F3668"/>
    <w:rsid w:val="00900C1C"/>
    <w:rsid w:val="00901D76"/>
    <w:rsid w:val="00903D01"/>
    <w:rsid w:val="00905B31"/>
    <w:rsid w:val="00910B37"/>
    <w:rsid w:val="009115C7"/>
    <w:rsid w:val="00911A8C"/>
    <w:rsid w:val="00922C3A"/>
    <w:rsid w:val="00925D48"/>
    <w:rsid w:val="00926B9C"/>
    <w:rsid w:val="00927867"/>
    <w:rsid w:val="009312F4"/>
    <w:rsid w:val="00931CED"/>
    <w:rsid w:val="00933AF0"/>
    <w:rsid w:val="009343CF"/>
    <w:rsid w:val="00934972"/>
    <w:rsid w:val="00934BE9"/>
    <w:rsid w:val="009351E9"/>
    <w:rsid w:val="00935EF5"/>
    <w:rsid w:val="00936EAD"/>
    <w:rsid w:val="00940FA8"/>
    <w:rsid w:val="00941D16"/>
    <w:rsid w:val="00942625"/>
    <w:rsid w:val="0094498F"/>
    <w:rsid w:val="00945C52"/>
    <w:rsid w:val="00946056"/>
    <w:rsid w:val="00950AB9"/>
    <w:rsid w:val="00954A9B"/>
    <w:rsid w:val="00957095"/>
    <w:rsid w:val="00972197"/>
    <w:rsid w:val="00972F45"/>
    <w:rsid w:val="00974E6C"/>
    <w:rsid w:val="009767C8"/>
    <w:rsid w:val="00976BF7"/>
    <w:rsid w:val="00981D10"/>
    <w:rsid w:val="009823F5"/>
    <w:rsid w:val="00982C8E"/>
    <w:rsid w:val="0098640A"/>
    <w:rsid w:val="0098756A"/>
    <w:rsid w:val="009876DA"/>
    <w:rsid w:val="00990345"/>
    <w:rsid w:val="00990BC2"/>
    <w:rsid w:val="00994C08"/>
    <w:rsid w:val="00996B4E"/>
    <w:rsid w:val="00997013"/>
    <w:rsid w:val="009A44CE"/>
    <w:rsid w:val="009A53C0"/>
    <w:rsid w:val="009A6160"/>
    <w:rsid w:val="009A62E5"/>
    <w:rsid w:val="009B0B94"/>
    <w:rsid w:val="009B0ED1"/>
    <w:rsid w:val="009C0A07"/>
    <w:rsid w:val="009C2B04"/>
    <w:rsid w:val="009C4CC3"/>
    <w:rsid w:val="009C7F8C"/>
    <w:rsid w:val="009D3431"/>
    <w:rsid w:val="009D42A7"/>
    <w:rsid w:val="009D4CC7"/>
    <w:rsid w:val="009E5952"/>
    <w:rsid w:val="009F3C9D"/>
    <w:rsid w:val="009F5355"/>
    <w:rsid w:val="00A00310"/>
    <w:rsid w:val="00A01356"/>
    <w:rsid w:val="00A0187D"/>
    <w:rsid w:val="00A03893"/>
    <w:rsid w:val="00A07DA1"/>
    <w:rsid w:val="00A13156"/>
    <w:rsid w:val="00A13797"/>
    <w:rsid w:val="00A17AA0"/>
    <w:rsid w:val="00A2048F"/>
    <w:rsid w:val="00A27B9D"/>
    <w:rsid w:val="00A338DB"/>
    <w:rsid w:val="00A359C7"/>
    <w:rsid w:val="00A35C19"/>
    <w:rsid w:val="00A36572"/>
    <w:rsid w:val="00A37132"/>
    <w:rsid w:val="00A40E48"/>
    <w:rsid w:val="00A420F6"/>
    <w:rsid w:val="00A44713"/>
    <w:rsid w:val="00A54715"/>
    <w:rsid w:val="00A6189D"/>
    <w:rsid w:val="00A61E20"/>
    <w:rsid w:val="00A64507"/>
    <w:rsid w:val="00A67798"/>
    <w:rsid w:val="00A704A8"/>
    <w:rsid w:val="00A71A20"/>
    <w:rsid w:val="00A764BE"/>
    <w:rsid w:val="00A76A32"/>
    <w:rsid w:val="00A777F0"/>
    <w:rsid w:val="00A77B20"/>
    <w:rsid w:val="00A77F47"/>
    <w:rsid w:val="00A81A1C"/>
    <w:rsid w:val="00A83965"/>
    <w:rsid w:val="00A87D5D"/>
    <w:rsid w:val="00A87F19"/>
    <w:rsid w:val="00A93D50"/>
    <w:rsid w:val="00A94816"/>
    <w:rsid w:val="00A95373"/>
    <w:rsid w:val="00A95D32"/>
    <w:rsid w:val="00AA1AB6"/>
    <w:rsid w:val="00AA2189"/>
    <w:rsid w:val="00AA7515"/>
    <w:rsid w:val="00AA7A85"/>
    <w:rsid w:val="00AA7F68"/>
    <w:rsid w:val="00AB28A7"/>
    <w:rsid w:val="00AB2987"/>
    <w:rsid w:val="00AB383B"/>
    <w:rsid w:val="00AC1526"/>
    <w:rsid w:val="00AC2B5E"/>
    <w:rsid w:val="00AC3911"/>
    <w:rsid w:val="00AC689C"/>
    <w:rsid w:val="00AD0808"/>
    <w:rsid w:val="00AD1F8A"/>
    <w:rsid w:val="00AE674C"/>
    <w:rsid w:val="00AF0D2E"/>
    <w:rsid w:val="00AF3449"/>
    <w:rsid w:val="00AF3B67"/>
    <w:rsid w:val="00B01364"/>
    <w:rsid w:val="00B03867"/>
    <w:rsid w:val="00B05ACE"/>
    <w:rsid w:val="00B117F8"/>
    <w:rsid w:val="00B11A96"/>
    <w:rsid w:val="00B2104E"/>
    <w:rsid w:val="00B2124A"/>
    <w:rsid w:val="00B21FC5"/>
    <w:rsid w:val="00B22275"/>
    <w:rsid w:val="00B23A50"/>
    <w:rsid w:val="00B31945"/>
    <w:rsid w:val="00B33516"/>
    <w:rsid w:val="00B3434E"/>
    <w:rsid w:val="00B50248"/>
    <w:rsid w:val="00B57771"/>
    <w:rsid w:val="00B634D4"/>
    <w:rsid w:val="00B64399"/>
    <w:rsid w:val="00B66EFD"/>
    <w:rsid w:val="00B66F93"/>
    <w:rsid w:val="00B67AEE"/>
    <w:rsid w:val="00B73A1A"/>
    <w:rsid w:val="00B8230A"/>
    <w:rsid w:val="00B871C3"/>
    <w:rsid w:val="00B87548"/>
    <w:rsid w:val="00B90A71"/>
    <w:rsid w:val="00B92BAE"/>
    <w:rsid w:val="00BA0108"/>
    <w:rsid w:val="00BA4E27"/>
    <w:rsid w:val="00BA6D1B"/>
    <w:rsid w:val="00BB310F"/>
    <w:rsid w:val="00BB739C"/>
    <w:rsid w:val="00BC0842"/>
    <w:rsid w:val="00BC0C66"/>
    <w:rsid w:val="00BC701A"/>
    <w:rsid w:val="00BD19B4"/>
    <w:rsid w:val="00BD1AD6"/>
    <w:rsid w:val="00BD4C0F"/>
    <w:rsid w:val="00BD5E18"/>
    <w:rsid w:val="00BD68B6"/>
    <w:rsid w:val="00BD6E27"/>
    <w:rsid w:val="00BD72A7"/>
    <w:rsid w:val="00BE1EFD"/>
    <w:rsid w:val="00BE2861"/>
    <w:rsid w:val="00BF150E"/>
    <w:rsid w:val="00BF20BC"/>
    <w:rsid w:val="00BF3A44"/>
    <w:rsid w:val="00BF4ECF"/>
    <w:rsid w:val="00C02662"/>
    <w:rsid w:val="00C0700A"/>
    <w:rsid w:val="00C13427"/>
    <w:rsid w:val="00C22C6B"/>
    <w:rsid w:val="00C22D67"/>
    <w:rsid w:val="00C247BA"/>
    <w:rsid w:val="00C24DF5"/>
    <w:rsid w:val="00C25FDD"/>
    <w:rsid w:val="00C2701B"/>
    <w:rsid w:val="00C31EC9"/>
    <w:rsid w:val="00C348C4"/>
    <w:rsid w:val="00C45877"/>
    <w:rsid w:val="00C473FD"/>
    <w:rsid w:val="00C517F7"/>
    <w:rsid w:val="00C6180B"/>
    <w:rsid w:val="00C62E63"/>
    <w:rsid w:val="00C63AAA"/>
    <w:rsid w:val="00C660A1"/>
    <w:rsid w:val="00C67CA4"/>
    <w:rsid w:val="00C732D8"/>
    <w:rsid w:val="00C734EB"/>
    <w:rsid w:val="00C8080B"/>
    <w:rsid w:val="00C80C74"/>
    <w:rsid w:val="00C83998"/>
    <w:rsid w:val="00C84E47"/>
    <w:rsid w:val="00C91D9E"/>
    <w:rsid w:val="00C94808"/>
    <w:rsid w:val="00C96157"/>
    <w:rsid w:val="00C96F63"/>
    <w:rsid w:val="00CB0BD3"/>
    <w:rsid w:val="00CB2FF1"/>
    <w:rsid w:val="00CB7E36"/>
    <w:rsid w:val="00CC4225"/>
    <w:rsid w:val="00CC4FF2"/>
    <w:rsid w:val="00CC578F"/>
    <w:rsid w:val="00CC6776"/>
    <w:rsid w:val="00CD111C"/>
    <w:rsid w:val="00CD4098"/>
    <w:rsid w:val="00CD589C"/>
    <w:rsid w:val="00CD6ABF"/>
    <w:rsid w:val="00CD7806"/>
    <w:rsid w:val="00CE077F"/>
    <w:rsid w:val="00CE161B"/>
    <w:rsid w:val="00CE22D2"/>
    <w:rsid w:val="00CE2C0D"/>
    <w:rsid w:val="00CE7B17"/>
    <w:rsid w:val="00CF1BCC"/>
    <w:rsid w:val="00CF3A00"/>
    <w:rsid w:val="00CF4286"/>
    <w:rsid w:val="00CF58D2"/>
    <w:rsid w:val="00D03930"/>
    <w:rsid w:val="00D03AF4"/>
    <w:rsid w:val="00D03B43"/>
    <w:rsid w:val="00D060B7"/>
    <w:rsid w:val="00D06E99"/>
    <w:rsid w:val="00D10987"/>
    <w:rsid w:val="00D11245"/>
    <w:rsid w:val="00D11AE7"/>
    <w:rsid w:val="00D13322"/>
    <w:rsid w:val="00D148C1"/>
    <w:rsid w:val="00D1505F"/>
    <w:rsid w:val="00D16B18"/>
    <w:rsid w:val="00D17693"/>
    <w:rsid w:val="00D23B78"/>
    <w:rsid w:val="00D23DB3"/>
    <w:rsid w:val="00D31BEF"/>
    <w:rsid w:val="00D32670"/>
    <w:rsid w:val="00D35ADC"/>
    <w:rsid w:val="00D363AC"/>
    <w:rsid w:val="00D37916"/>
    <w:rsid w:val="00D43FAC"/>
    <w:rsid w:val="00D45614"/>
    <w:rsid w:val="00D45B5F"/>
    <w:rsid w:val="00D51B87"/>
    <w:rsid w:val="00D567B8"/>
    <w:rsid w:val="00D602A5"/>
    <w:rsid w:val="00D60629"/>
    <w:rsid w:val="00D642CF"/>
    <w:rsid w:val="00D6563F"/>
    <w:rsid w:val="00D7115A"/>
    <w:rsid w:val="00D72882"/>
    <w:rsid w:val="00D733CB"/>
    <w:rsid w:val="00D7585D"/>
    <w:rsid w:val="00D81303"/>
    <w:rsid w:val="00D901EB"/>
    <w:rsid w:val="00D90A4B"/>
    <w:rsid w:val="00D90AA7"/>
    <w:rsid w:val="00D9153A"/>
    <w:rsid w:val="00D91651"/>
    <w:rsid w:val="00D91C8E"/>
    <w:rsid w:val="00D96C9F"/>
    <w:rsid w:val="00D96D79"/>
    <w:rsid w:val="00DA0B88"/>
    <w:rsid w:val="00DA74C1"/>
    <w:rsid w:val="00DB0A38"/>
    <w:rsid w:val="00DB2C19"/>
    <w:rsid w:val="00DB3DC6"/>
    <w:rsid w:val="00DB6855"/>
    <w:rsid w:val="00DC0578"/>
    <w:rsid w:val="00DC39B8"/>
    <w:rsid w:val="00DC6B9D"/>
    <w:rsid w:val="00DD2AF7"/>
    <w:rsid w:val="00DD44A6"/>
    <w:rsid w:val="00DF1312"/>
    <w:rsid w:val="00DF65BA"/>
    <w:rsid w:val="00E00785"/>
    <w:rsid w:val="00E0671D"/>
    <w:rsid w:val="00E07540"/>
    <w:rsid w:val="00E10358"/>
    <w:rsid w:val="00E106EF"/>
    <w:rsid w:val="00E11015"/>
    <w:rsid w:val="00E110A0"/>
    <w:rsid w:val="00E1305F"/>
    <w:rsid w:val="00E13370"/>
    <w:rsid w:val="00E1446D"/>
    <w:rsid w:val="00E15E15"/>
    <w:rsid w:val="00E16B31"/>
    <w:rsid w:val="00E214E5"/>
    <w:rsid w:val="00E27F80"/>
    <w:rsid w:val="00E30888"/>
    <w:rsid w:val="00E351F4"/>
    <w:rsid w:val="00E367B8"/>
    <w:rsid w:val="00E37BC2"/>
    <w:rsid w:val="00E51660"/>
    <w:rsid w:val="00E5347A"/>
    <w:rsid w:val="00E54A8E"/>
    <w:rsid w:val="00E572A8"/>
    <w:rsid w:val="00E61227"/>
    <w:rsid w:val="00E63226"/>
    <w:rsid w:val="00E651ED"/>
    <w:rsid w:val="00E660A5"/>
    <w:rsid w:val="00E71933"/>
    <w:rsid w:val="00E74744"/>
    <w:rsid w:val="00E77DD6"/>
    <w:rsid w:val="00E80A3C"/>
    <w:rsid w:val="00E818BD"/>
    <w:rsid w:val="00E83874"/>
    <w:rsid w:val="00E83C2A"/>
    <w:rsid w:val="00E84DBD"/>
    <w:rsid w:val="00E852D5"/>
    <w:rsid w:val="00E8637F"/>
    <w:rsid w:val="00EA2115"/>
    <w:rsid w:val="00EA3AC2"/>
    <w:rsid w:val="00EA3B2C"/>
    <w:rsid w:val="00EA49E4"/>
    <w:rsid w:val="00EA78CA"/>
    <w:rsid w:val="00EB3AC7"/>
    <w:rsid w:val="00EC11F1"/>
    <w:rsid w:val="00EC1750"/>
    <w:rsid w:val="00EC1960"/>
    <w:rsid w:val="00EC5D20"/>
    <w:rsid w:val="00EC775C"/>
    <w:rsid w:val="00ED4302"/>
    <w:rsid w:val="00EE0F66"/>
    <w:rsid w:val="00EF05AB"/>
    <w:rsid w:val="00EF0C37"/>
    <w:rsid w:val="00EF539C"/>
    <w:rsid w:val="00EF696A"/>
    <w:rsid w:val="00F0542B"/>
    <w:rsid w:val="00F0687F"/>
    <w:rsid w:val="00F1523D"/>
    <w:rsid w:val="00F2511B"/>
    <w:rsid w:val="00F25A23"/>
    <w:rsid w:val="00F340F8"/>
    <w:rsid w:val="00F346B4"/>
    <w:rsid w:val="00F35625"/>
    <w:rsid w:val="00F432A0"/>
    <w:rsid w:val="00F46AAD"/>
    <w:rsid w:val="00F47D20"/>
    <w:rsid w:val="00F50F41"/>
    <w:rsid w:val="00F5176F"/>
    <w:rsid w:val="00F56534"/>
    <w:rsid w:val="00F56F3F"/>
    <w:rsid w:val="00F57572"/>
    <w:rsid w:val="00F576A3"/>
    <w:rsid w:val="00F63C3E"/>
    <w:rsid w:val="00F76282"/>
    <w:rsid w:val="00F80F06"/>
    <w:rsid w:val="00F85388"/>
    <w:rsid w:val="00F865D4"/>
    <w:rsid w:val="00F8731C"/>
    <w:rsid w:val="00F87E4B"/>
    <w:rsid w:val="00F906B4"/>
    <w:rsid w:val="00F91306"/>
    <w:rsid w:val="00F92599"/>
    <w:rsid w:val="00F9607F"/>
    <w:rsid w:val="00FA5DFD"/>
    <w:rsid w:val="00FA62FE"/>
    <w:rsid w:val="00FB323F"/>
    <w:rsid w:val="00FB7B01"/>
    <w:rsid w:val="00FC0666"/>
    <w:rsid w:val="00FC2A2C"/>
    <w:rsid w:val="00FD0A3D"/>
    <w:rsid w:val="00FD21AE"/>
    <w:rsid w:val="00FD5C4B"/>
    <w:rsid w:val="00FE5006"/>
    <w:rsid w:val="00FE5376"/>
    <w:rsid w:val="00FF0F05"/>
    <w:rsid w:val="00FF36E9"/>
    <w:rsid w:val="00FF3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C6F9BB"/>
  <w15:docId w15:val="{F9EA501C-DCE9-42F2-8707-651BFE3C0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9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53B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78F8"/>
    <w:pPr>
      <w:keepNext/>
      <w:jc w:val="center"/>
      <w:outlineLvl w:val="0"/>
    </w:pPr>
    <w:rPr>
      <w:rFonts w:cs="Traditional Arabic"/>
      <w:b/>
      <w:bCs/>
      <w:i/>
      <w:sz w:val="20"/>
      <w:szCs w:val="20"/>
      <w:lang w:eastAsia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78F8"/>
    <w:pPr>
      <w:keepNext/>
      <w:jc w:val="center"/>
      <w:outlineLvl w:val="1"/>
    </w:pPr>
    <w:rPr>
      <w:rFonts w:cs="PT Bold Heading"/>
      <w:b/>
      <w:bCs/>
      <w:i/>
      <w:sz w:val="26"/>
      <w:szCs w:val="26"/>
      <w:lang w:eastAsia="ar-SA" w:bidi="ar-EG"/>
    </w:rPr>
  </w:style>
  <w:style w:type="paragraph" w:styleId="Heading3">
    <w:name w:val="heading 3"/>
    <w:basedOn w:val="Normal"/>
    <w:next w:val="Normal"/>
    <w:link w:val="Heading3Char"/>
    <w:uiPriority w:val="99"/>
    <w:semiHidden/>
    <w:unhideWhenUsed/>
    <w:qFormat/>
    <w:rsid w:val="00002E17"/>
    <w:pPr>
      <w:autoSpaceDE w:val="0"/>
      <w:autoSpaceDN w:val="0"/>
      <w:bidi w:val="0"/>
      <w:adjustRightInd w:val="0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5978F8"/>
    <w:pPr>
      <w:keepNext/>
      <w:spacing w:before="120"/>
      <w:jc w:val="center"/>
      <w:outlineLvl w:val="3"/>
    </w:pPr>
    <w:rPr>
      <w:rFonts w:cs="PT Bold Heading"/>
      <w:b/>
      <w:bCs/>
      <w:i/>
      <w:sz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978F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5978F8"/>
    <w:pPr>
      <w:tabs>
        <w:tab w:val="center" w:pos="4153"/>
        <w:tab w:val="right" w:pos="8306"/>
      </w:tabs>
    </w:pPr>
  </w:style>
  <w:style w:type="character" w:customStyle="1" w:styleId="Heading1Char">
    <w:name w:val="Heading 1 Char"/>
    <w:link w:val="Heading1"/>
    <w:uiPriority w:val="9"/>
    <w:rsid w:val="005978F8"/>
    <w:rPr>
      <w:rFonts w:cs="Traditional Arabic"/>
      <w:b/>
      <w:bCs/>
      <w:i/>
      <w:lang w:val="en-US" w:eastAsia="ar-SA" w:bidi="ar-SA"/>
    </w:rPr>
  </w:style>
  <w:style w:type="character" w:customStyle="1" w:styleId="Heading2Char">
    <w:name w:val="Heading 2 Char"/>
    <w:link w:val="Heading2"/>
    <w:uiPriority w:val="99"/>
    <w:rsid w:val="005978F8"/>
    <w:rPr>
      <w:rFonts w:cs="PT Bold Heading"/>
      <w:b/>
      <w:bCs/>
      <w:i/>
      <w:sz w:val="26"/>
      <w:szCs w:val="26"/>
      <w:lang w:val="en-US" w:eastAsia="ar-SA" w:bidi="ar-EG"/>
    </w:rPr>
  </w:style>
  <w:style w:type="character" w:customStyle="1" w:styleId="Heading4Char">
    <w:name w:val="Heading 4 Char"/>
    <w:link w:val="Heading4"/>
    <w:rsid w:val="005978F8"/>
    <w:rPr>
      <w:rFonts w:cs="PT Bold Heading"/>
      <w:b/>
      <w:bCs/>
      <w:i/>
      <w:sz w:val="26"/>
      <w:szCs w:val="24"/>
      <w:lang w:val="en-US" w:eastAsia="ar-SA" w:bidi="ar-SA"/>
    </w:rPr>
  </w:style>
  <w:style w:type="table" w:styleId="TableGrid">
    <w:name w:val="Table Grid"/>
    <w:basedOn w:val="TableNormal"/>
    <w:rsid w:val="007B5D7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D0A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D0A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78CA"/>
    <w:pPr>
      <w:ind w:left="720"/>
      <w:contextualSpacing/>
    </w:pPr>
  </w:style>
  <w:style w:type="character" w:styleId="Hyperlink">
    <w:name w:val="Hyperlink"/>
    <w:uiPriority w:val="99"/>
    <w:unhideWhenUsed/>
    <w:rsid w:val="00926B9C"/>
    <w:rPr>
      <w:color w:val="0000FF"/>
      <w:u w:val="single"/>
    </w:rPr>
  </w:style>
  <w:style w:type="paragraph" w:customStyle="1" w:styleId="2">
    <w:name w:val="سرد الفقرات2"/>
    <w:basedOn w:val="Normal"/>
    <w:rsid w:val="00D90A4B"/>
    <w:pPr>
      <w:spacing w:after="200"/>
      <w:ind w:left="720"/>
    </w:pPr>
    <w:rPr>
      <w:rFonts w:ascii="Calibri" w:hAnsi="Calibri" w:cs="Arial"/>
      <w:sz w:val="22"/>
      <w:szCs w:val="22"/>
    </w:rPr>
  </w:style>
  <w:style w:type="character" w:customStyle="1" w:styleId="HeaderChar">
    <w:name w:val="Header Char"/>
    <w:link w:val="Header"/>
    <w:uiPriority w:val="99"/>
    <w:rsid w:val="00D90A4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D90A4B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8230A"/>
    <w:pPr>
      <w:bidi w:val="0"/>
      <w:spacing w:before="100" w:beforeAutospacing="1" w:after="100" w:afterAutospacing="1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6180B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002E17"/>
    <w:rPr>
      <w:rFonts w:ascii="Courier New" w:hAnsi="Courier New" w:cs="Courier New"/>
      <w:b/>
      <w:bCs/>
      <w:color w:val="000000"/>
      <w:sz w:val="26"/>
      <w:szCs w:val="26"/>
    </w:rPr>
  </w:style>
  <w:style w:type="table" w:customStyle="1" w:styleId="3">
    <w:name w:val="شبكة جدول3"/>
    <w:basedOn w:val="TableNormal"/>
    <w:rsid w:val="00002E17"/>
    <w:pPr>
      <w:jc w:val="right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02E17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002E17"/>
    <w:pPr>
      <w:bidi w:val="0"/>
      <w:spacing w:before="100" w:beforeAutospacing="1" w:after="100" w:afterAutospacing="1"/>
    </w:pPr>
  </w:style>
  <w:style w:type="paragraph" w:styleId="ListBullet">
    <w:name w:val="List Bullet"/>
    <w:basedOn w:val="Normal"/>
    <w:unhideWhenUsed/>
    <w:rsid w:val="00002E17"/>
    <w:pPr>
      <w:numPr>
        <w:numId w:val="1"/>
      </w:numPr>
      <w:contextualSpacing/>
    </w:pPr>
  </w:style>
  <w:style w:type="table" w:customStyle="1" w:styleId="1">
    <w:name w:val="شبكة جدول1"/>
    <w:basedOn w:val="TableNormal"/>
    <w:next w:val="TableGrid"/>
    <w:rsid w:val="00002E17"/>
    <w:pPr>
      <w:jc w:val="right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TableNormal"/>
    <w:uiPriority w:val="39"/>
    <w:rsid w:val="00002E17"/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"/>
    <w:basedOn w:val="TableNormal"/>
    <w:uiPriority w:val="39"/>
    <w:rsid w:val="00002E17"/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uiPriority w:val="39"/>
    <w:rsid w:val="00002E17"/>
    <w:rPr>
      <w:rFonts w:ascii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TableNormal"/>
    <w:uiPriority w:val="39"/>
    <w:rsid w:val="00002E17"/>
    <w:rPr>
      <w:rFonts w:ascii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شبكة جدول6"/>
    <w:basedOn w:val="TableNormal"/>
    <w:next w:val="TableGrid"/>
    <w:uiPriority w:val="39"/>
    <w:rsid w:val="00002E17"/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TableNormal"/>
    <w:next w:val="TableGrid"/>
    <w:uiPriority w:val="39"/>
    <w:rsid w:val="00002E17"/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شبكة جدول8"/>
    <w:basedOn w:val="TableNormal"/>
    <w:next w:val="TableGrid"/>
    <w:uiPriority w:val="39"/>
    <w:rsid w:val="00002E17"/>
    <w:pPr>
      <w:jc w:val="right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شبكة جدول9"/>
    <w:basedOn w:val="TableNormal"/>
    <w:next w:val="TableGrid"/>
    <w:uiPriority w:val="39"/>
    <w:rsid w:val="00002E17"/>
    <w:pPr>
      <w:jc w:val="right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بلا قائمة1"/>
    <w:next w:val="NoList"/>
    <w:uiPriority w:val="99"/>
    <w:semiHidden/>
    <w:unhideWhenUsed/>
    <w:rsid w:val="002C25AA"/>
  </w:style>
  <w:style w:type="table" w:customStyle="1" w:styleId="100">
    <w:name w:val="شبكة جدول10"/>
    <w:basedOn w:val="TableNormal"/>
    <w:next w:val="TableGrid"/>
    <w:uiPriority w:val="39"/>
    <w:rsid w:val="005E43D1"/>
    <w:pPr>
      <w:jc w:val="right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6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93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24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0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611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3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9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0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1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33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4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24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249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230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034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467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17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70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4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9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6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16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8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02321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28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151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0240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40294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21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36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5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945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1041023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213111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946149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6577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68521014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0783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3831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39024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659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9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6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0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5563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45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74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25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53911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47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74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24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1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5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65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14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676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682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509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9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593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132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0466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17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620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73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182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245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21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89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30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41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63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250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992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21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3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8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13457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924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8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92615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463930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348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48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8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uality\Desktop\&#1605;&#1603;&#1575;&#1578;&#1576;&#1575;&#1578;%20&#1575;&#1604;&#1580;&#1608;&#1583;&#1577;%20&#1605;&#1593;&#1583;&#1604;&#157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5A0AF786DC1942BE4346833085B897" ma:contentTypeVersion="4" ma:contentTypeDescription="Create a new document." ma:contentTypeScope="" ma:versionID="35ee6f88aa7d2212604d779341128238">
  <xsd:schema xmlns:xsd="http://www.w3.org/2001/XMLSchema" xmlns:xs="http://www.w3.org/2001/XMLSchema" xmlns:p="http://schemas.microsoft.com/office/2006/metadata/properties" xmlns:ns3="6756847e-452b-4e62-9d7a-bffda0100f49" targetNamespace="http://schemas.microsoft.com/office/2006/metadata/properties" ma:root="true" ma:fieldsID="43fbd15d53de5a95b03b5c99c530c99d" ns3:_="">
    <xsd:import namespace="6756847e-452b-4e62-9d7a-bffda0100f4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6847e-452b-4e62-9d7a-bffda0100f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C6FA8-76C6-4490-B5E8-8CBB9662D9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511A04-2FB0-421D-BC8C-042E8B0197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F60386-698C-4E88-B27F-16B06BCD4C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6847e-452b-4e62-9d7a-bffda0100f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0C9D29-A3E6-46DA-B26D-F10CD1428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مكاتبات الجودة معدلة.dotx</Template>
  <TotalTime>0</TotalTime>
  <Pages>13</Pages>
  <Words>1930</Words>
  <Characters>11001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Wesmosis@Yahoo.Dk</Company>
  <LinksUpToDate>false</LinksUpToDate>
  <CharactersWithSpaces>12906</CharactersWithSpaces>
  <SharedDoc>false</SharedDoc>
  <HLinks>
    <vt:vector size="6" baseType="variant">
      <vt:variant>
        <vt:i4>1441851</vt:i4>
      </vt:variant>
      <vt:variant>
        <vt:i4>0</vt:i4>
      </vt:variant>
      <vt:variant>
        <vt:i4>0</vt:i4>
      </vt:variant>
      <vt:variant>
        <vt:i4>5</vt:i4>
      </vt:variant>
      <vt:variant>
        <vt:lpwstr>mailto:qaufasu@gmail.com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quality</dc:creator>
  <cp:keywords/>
  <dc:description/>
  <cp:lastModifiedBy>computer</cp:lastModifiedBy>
  <cp:revision>2</cp:revision>
  <cp:lastPrinted>2022-07-15T15:08:00Z</cp:lastPrinted>
  <dcterms:created xsi:type="dcterms:W3CDTF">2023-08-13T19:23:00Z</dcterms:created>
  <dcterms:modified xsi:type="dcterms:W3CDTF">2023-08-13T19:23:00Z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0x0101005C5A0AF786DC1942BE4346833085B897</vt:lpwstr>
  </property>
</Properties>
</file>