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83CB2" w14:textId="77777777" w:rsidR="00357E02" w:rsidRDefault="00357E02" w:rsidP="00357E02">
      <w:pPr>
        <w:rPr>
          <w:b/>
          <w:bCs/>
          <w:sz w:val="32"/>
          <w:szCs w:val="32"/>
          <w:rtl/>
          <w:lang w:bidi="ar-EG"/>
        </w:rPr>
      </w:pPr>
    </w:p>
    <w:p w14:paraId="1F2B5CA0" w14:textId="77777777" w:rsidR="00CB2680" w:rsidRDefault="00CB2680" w:rsidP="00357E02">
      <w:pPr>
        <w:rPr>
          <w:b/>
          <w:bCs/>
          <w:sz w:val="32"/>
          <w:szCs w:val="32"/>
          <w:rtl/>
          <w:lang w:bidi="ar-EG"/>
        </w:rPr>
      </w:pPr>
    </w:p>
    <w:p w14:paraId="0DD0646F" w14:textId="77777777" w:rsidR="00CB2680" w:rsidRPr="00033C2E" w:rsidRDefault="00CB2680" w:rsidP="00357E02">
      <w:pPr>
        <w:rPr>
          <w:b/>
          <w:bCs/>
          <w:sz w:val="36"/>
          <w:szCs w:val="36"/>
          <w:rtl/>
          <w:lang w:bidi="ar-EG"/>
        </w:rPr>
      </w:pPr>
    </w:p>
    <w:p w14:paraId="17DD2F70" w14:textId="48316BA1" w:rsidR="00357E02" w:rsidRDefault="00357E02" w:rsidP="00357E02">
      <w:pPr>
        <w:spacing w:line="360" w:lineRule="auto"/>
        <w:jc w:val="center"/>
        <w:rPr>
          <w:rFonts w:ascii="DIN NEXT™ ARABIC BLACK" w:hAnsi="DIN NEXT™ ARABIC BLACK" w:cs="DIN NEXT™ ARABIC BLACK"/>
          <w:sz w:val="72"/>
          <w:szCs w:val="72"/>
          <w:rtl/>
          <w:lang w:bidi="ar-EG"/>
        </w:rPr>
      </w:pPr>
      <w:r w:rsidRPr="00B26B73">
        <w:rPr>
          <w:rFonts w:ascii="DIN NEXT™ ARABIC BLACK" w:hAnsi="DIN NEXT™ ARABIC BLACK" w:cs="DIN NEXT™ ARABIC BLACK"/>
          <w:sz w:val="72"/>
          <w:szCs w:val="72"/>
          <w:rtl/>
          <w:lang w:bidi="ar-EG"/>
        </w:rPr>
        <w:t xml:space="preserve">" </w:t>
      </w:r>
      <w:r>
        <w:rPr>
          <w:rFonts w:ascii="DIN NEXT™ ARABIC BLACK" w:hAnsi="DIN NEXT™ ARABIC BLACK" w:cs="DIN NEXT™ ARABIC BLACK" w:hint="cs"/>
          <w:sz w:val="72"/>
          <w:szCs w:val="72"/>
          <w:rtl/>
          <w:lang w:bidi="ar-EG"/>
        </w:rPr>
        <w:t>الهيكل التنظيمي "</w:t>
      </w:r>
    </w:p>
    <w:p w14:paraId="3AC5013A" w14:textId="6F92773C" w:rsidR="00357E02" w:rsidRPr="00033C2E" w:rsidRDefault="00357E02" w:rsidP="00357E02">
      <w:pPr>
        <w:jc w:val="center"/>
        <w:rPr>
          <w:rFonts w:ascii="DIN NEXT™ ARABIC BLACK" w:hAnsi="DIN NEXT™ ARABIC BLACK" w:cs="DIN NEXT™ ARABIC BLACK"/>
          <w:sz w:val="40"/>
          <w:szCs w:val="40"/>
          <w:rtl/>
          <w:lang w:bidi="ar-EG"/>
        </w:rPr>
      </w:pPr>
      <w:r w:rsidRPr="00357E02">
        <w:rPr>
          <w:rFonts w:ascii="DIN NEXT™ ARABIC BLACK" w:hAnsi="DIN NEXT™ ARABIC BLACK" w:cs="DIN NEXT™ ARABIC BLACK" w:hint="cs"/>
          <w:sz w:val="48"/>
          <w:szCs w:val="48"/>
          <w:rtl/>
          <w:lang w:bidi="ar-EG"/>
        </w:rPr>
        <w:t xml:space="preserve"> </w:t>
      </w:r>
      <w:r w:rsidR="00CB2680">
        <w:rPr>
          <w:rFonts w:ascii="DIN NEXT™ ARABIC BLACK" w:hAnsi="DIN NEXT™ ARABIC BLACK" w:cs="DIN NEXT™ ARABIC BLACK" w:hint="cs"/>
          <w:sz w:val="48"/>
          <w:szCs w:val="48"/>
          <w:rtl/>
          <w:lang w:bidi="ar-EG"/>
        </w:rPr>
        <w:t xml:space="preserve">قسم الإعلام </w:t>
      </w:r>
      <w:r>
        <w:rPr>
          <w:rFonts w:ascii="DIN NEXT™ ARABIC BLACK" w:hAnsi="DIN NEXT™ ARABIC BLACK" w:cs="DIN NEXT™ ARABIC BLACK" w:hint="cs"/>
          <w:sz w:val="52"/>
          <w:szCs w:val="52"/>
          <w:rtl/>
          <w:lang w:bidi="ar-EG"/>
        </w:rPr>
        <w:t xml:space="preserve">- </w:t>
      </w:r>
      <w:r w:rsidRPr="00033C2E">
        <w:rPr>
          <w:rFonts w:ascii="DIN NEXT™ ARABIC BLACK" w:hAnsi="DIN NEXT™ ARABIC BLACK" w:cs="DIN NEXT™ ARABIC BLACK" w:hint="cs"/>
          <w:sz w:val="40"/>
          <w:szCs w:val="40"/>
          <w:rtl/>
          <w:lang w:bidi="ar-EG"/>
        </w:rPr>
        <w:t xml:space="preserve">كلية الآداب </w:t>
      </w:r>
      <w:r w:rsidRPr="00033C2E">
        <w:rPr>
          <w:rFonts w:ascii="DIN NEXT™ ARABIC BLACK" w:hAnsi="DIN NEXT™ ARABIC BLACK" w:cs="DIN NEXT™ ARABIC BLACK"/>
          <w:sz w:val="40"/>
          <w:szCs w:val="40"/>
          <w:rtl/>
          <w:lang w:bidi="ar-EG"/>
        </w:rPr>
        <w:t>–</w:t>
      </w:r>
      <w:r w:rsidRPr="00033C2E">
        <w:rPr>
          <w:rFonts w:ascii="DIN NEXT™ ARABIC BLACK" w:hAnsi="DIN NEXT™ ARABIC BLACK" w:cs="DIN NEXT™ ARABIC BLACK" w:hint="cs"/>
          <w:sz w:val="40"/>
          <w:szCs w:val="40"/>
          <w:rtl/>
          <w:lang w:bidi="ar-EG"/>
        </w:rPr>
        <w:t xml:space="preserve"> جامعة سوهاج</w:t>
      </w:r>
    </w:p>
    <w:p w14:paraId="43162AB0" w14:textId="77777777" w:rsidR="00357E02" w:rsidRDefault="00357E02" w:rsidP="00357E02">
      <w:pPr>
        <w:rPr>
          <w:rFonts w:ascii="DIN NEXT™ ARABIC BLACK" w:hAnsi="DIN NEXT™ ARABIC BLACK" w:cs="DIN NEXT™ ARABIC BLACK"/>
          <w:sz w:val="36"/>
          <w:szCs w:val="36"/>
          <w:rtl/>
          <w:lang w:bidi="ar-EG"/>
        </w:rPr>
      </w:pPr>
    </w:p>
    <w:p w14:paraId="5EC36BFD" w14:textId="0A12B689" w:rsidR="00357E02" w:rsidRDefault="00357E02" w:rsidP="00357E02">
      <w:pPr>
        <w:tabs>
          <w:tab w:val="right" w:pos="1718"/>
        </w:tabs>
        <w:ind w:left="359"/>
        <w:jc w:val="center"/>
        <w:rPr>
          <w:rFonts w:ascii="DIN NEXT™ ARABIC BLACK" w:hAnsi="DIN NEXT™ ARABIC BLACK" w:cs="DIN NEXT™ ARABIC BLACK"/>
          <w:sz w:val="36"/>
          <w:szCs w:val="36"/>
          <w:rtl/>
          <w:lang w:bidi="ar-EG"/>
        </w:rPr>
      </w:pPr>
    </w:p>
    <w:p w14:paraId="379069AA" w14:textId="77777777" w:rsidR="00CB2680" w:rsidRDefault="00CB2680" w:rsidP="00357E02">
      <w:pPr>
        <w:tabs>
          <w:tab w:val="right" w:pos="1718"/>
        </w:tabs>
        <w:ind w:left="359"/>
        <w:jc w:val="center"/>
        <w:rPr>
          <w:rFonts w:ascii="DIN NEXT™ ARABIC BLACK" w:hAnsi="DIN NEXT™ ARABIC BLACK" w:cs="DIN NEXT™ ARABIC BLACK"/>
          <w:sz w:val="36"/>
          <w:szCs w:val="36"/>
          <w:rtl/>
          <w:lang w:bidi="ar-EG"/>
        </w:rPr>
      </w:pPr>
    </w:p>
    <w:p w14:paraId="3E492BBF" w14:textId="77777777" w:rsidR="00CB2680" w:rsidRDefault="00CB2680" w:rsidP="00357E02">
      <w:pPr>
        <w:tabs>
          <w:tab w:val="right" w:pos="1718"/>
        </w:tabs>
        <w:ind w:left="359"/>
        <w:jc w:val="center"/>
        <w:rPr>
          <w:rFonts w:ascii="DIN NEXT™ ARABIC BLACK" w:hAnsi="DIN NEXT™ ARABIC BLACK" w:cs="DIN NEXT™ ARABIC BLACK"/>
          <w:sz w:val="36"/>
          <w:szCs w:val="36"/>
          <w:rtl/>
          <w:lang w:bidi="ar-EG"/>
        </w:rPr>
      </w:pPr>
    </w:p>
    <w:p w14:paraId="1F0400A3" w14:textId="77777777" w:rsidR="00CB2680" w:rsidRDefault="00CB2680" w:rsidP="00357E02">
      <w:pPr>
        <w:tabs>
          <w:tab w:val="right" w:pos="1718"/>
        </w:tabs>
        <w:ind w:left="359"/>
        <w:jc w:val="center"/>
        <w:rPr>
          <w:rFonts w:ascii="DIN NEXT™ ARABIC BLACK" w:hAnsi="DIN NEXT™ ARABIC BLACK" w:cs="DIN NEXT™ ARABIC BLACK"/>
          <w:sz w:val="36"/>
          <w:szCs w:val="36"/>
          <w:rtl/>
          <w:lang w:bidi="ar-EG"/>
        </w:rPr>
      </w:pPr>
    </w:p>
    <w:p w14:paraId="4B313952" w14:textId="77777777" w:rsidR="00CB2680" w:rsidRDefault="00CB2680" w:rsidP="00357E02">
      <w:pPr>
        <w:tabs>
          <w:tab w:val="right" w:pos="1718"/>
        </w:tabs>
        <w:ind w:left="359"/>
        <w:jc w:val="center"/>
        <w:rPr>
          <w:rFonts w:ascii="DIN NEXT™ ARABIC BLACK" w:hAnsi="DIN NEXT™ ARABIC BLACK" w:cs="DIN NEXT™ ARABIC BLACK"/>
          <w:sz w:val="36"/>
          <w:szCs w:val="36"/>
          <w:rtl/>
          <w:lang w:bidi="ar-EG"/>
        </w:rPr>
      </w:pPr>
    </w:p>
    <w:p w14:paraId="194146FC" w14:textId="77777777" w:rsidR="00CB2680" w:rsidRDefault="00CB2680" w:rsidP="00357E02">
      <w:pPr>
        <w:tabs>
          <w:tab w:val="right" w:pos="1718"/>
        </w:tabs>
        <w:ind w:left="359"/>
        <w:jc w:val="center"/>
        <w:rPr>
          <w:rFonts w:ascii="DIN NEXT™ ARABIC BLACK" w:hAnsi="DIN NEXT™ ARABIC BLACK" w:cs="DIN NEXT™ ARABIC BLACK"/>
          <w:sz w:val="36"/>
          <w:szCs w:val="36"/>
          <w:rtl/>
          <w:lang w:bidi="ar-EG"/>
        </w:rPr>
      </w:pPr>
    </w:p>
    <w:p w14:paraId="3D6775E6" w14:textId="77777777" w:rsidR="00CB2680" w:rsidRDefault="00CB2680" w:rsidP="00357E02">
      <w:pPr>
        <w:tabs>
          <w:tab w:val="right" w:pos="1718"/>
        </w:tabs>
        <w:ind w:left="359"/>
        <w:jc w:val="center"/>
        <w:rPr>
          <w:rFonts w:ascii="DIN NEXT™ ARABIC BLACK" w:hAnsi="DIN NEXT™ ARABIC BLACK" w:cs="DIN NEXT™ ARABIC BLACK"/>
          <w:sz w:val="36"/>
          <w:szCs w:val="36"/>
          <w:rtl/>
          <w:lang w:bidi="ar-EG"/>
        </w:rPr>
      </w:pPr>
    </w:p>
    <w:p w14:paraId="61FFD49B" w14:textId="77777777" w:rsidR="00CB2680" w:rsidRDefault="00CB2680" w:rsidP="00357E02">
      <w:pPr>
        <w:tabs>
          <w:tab w:val="right" w:pos="1718"/>
        </w:tabs>
        <w:ind w:left="359"/>
        <w:jc w:val="center"/>
        <w:rPr>
          <w:rFonts w:ascii="DIN NEXT™ ARABIC BLACK" w:hAnsi="DIN NEXT™ ARABIC BLACK" w:cs="DIN NEXT™ ARABIC BLACK"/>
          <w:sz w:val="36"/>
          <w:szCs w:val="36"/>
          <w:rtl/>
          <w:lang w:bidi="ar-EG"/>
        </w:rPr>
      </w:pPr>
    </w:p>
    <w:p w14:paraId="52335CB2" w14:textId="77777777" w:rsidR="00CB2680" w:rsidRDefault="00CB2680" w:rsidP="00357E02">
      <w:pPr>
        <w:tabs>
          <w:tab w:val="right" w:pos="1718"/>
        </w:tabs>
        <w:ind w:left="359"/>
        <w:jc w:val="center"/>
        <w:rPr>
          <w:rFonts w:ascii="DIN NEXT™ ARABIC BLACK" w:hAnsi="DIN NEXT™ ARABIC BLACK" w:cs="DIN NEXT™ ARABIC BLACK"/>
          <w:sz w:val="36"/>
          <w:szCs w:val="36"/>
          <w:rtl/>
          <w:lang w:bidi="ar-EG"/>
        </w:rPr>
      </w:pPr>
    </w:p>
    <w:p w14:paraId="720BF499" w14:textId="77777777" w:rsidR="00CB2680" w:rsidRDefault="00CB2680" w:rsidP="00357E02">
      <w:pPr>
        <w:tabs>
          <w:tab w:val="right" w:pos="1718"/>
        </w:tabs>
        <w:ind w:left="359"/>
        <w:jc w:val="center"/>
        <w:rPr>
          <w:rFonts w:ascii="DIN NEXT™ ARABIC BLACK" w:hAnsi="DIN NEXT™ ARABIC BLACK" w:cs="DIN NEXT™ ARABIC BLACK"/>
          <w:sz w:val="36"/>
          <w:szCs w:val="36"/>
          <w:rtl/>
          <w:lang w:bidi="ar-EG"/>
        </w:rPr>
      </w:pPr>
    </w:p>
    <w:p w14:paraId="35B06BFE" w14:textId="77777777" w:rsidR="00CB2680" w:rsidRDefault="00CB2680" w:rsidP="00357E02">
      <w:pPr>
        <w:tabs>
          <w:tab w:val="right" w:pos="1718"/>
        </w:tabs>
        <w:ind w:left="359"/>
        <w:jc w:val="center"/>
        <w:rPr>
          <w:rFonts w:ascii="DIN NEXT™ ARABIC BLACK" w:hAnsi="DIN NEXT™ ARABIC BLACK" w:cs="DIN NEXT™ ARABIC BLACK"/>
          <w:sz w:val="36"/>
          <w:szCs w:val="36"/>
          <w:rtl/>
          <w:lang w:bidi="ar-EG"/>
        </w:rPr>
      </w:pPr>
    </w:p>
    <w:p w14:paraId="46BB101D" w14:textId="77777777" w:rsidR="00CB2680" w:rsidRDefault="00CB2680" w:rsidP="00357E02">
      <w:pPr>
        <w:tabs>
          <w:tab w:val="right" w:pos="1718"/>
        </w:tabs>
        <w:ind w:left="359"/>
        <w:jc w:val="center"/>
        <w:rPr>
          <w:rFonts w:ascii="DIN NEXT™ ARABIC BLACK" w:hAnsi="DIN NEXT™ ARABIC BLACK" w:cs="DIN NEXT™ ARABIC BLACK"/>
          <w:sz w:val="36"/>
          <w:szCs w:val="36"/>
          <w:rtl/>
          <w:lang w:bidi="ar-EG"/>
        </w:rPr>
      </w:pPr>
    </w:p>
    <w:p w14:paraId="0FF79FC0" w14:textId="77777777" w:rsidR="00CB2680" w:rsidRDefault="00CB2680" w:rsidP="00357E02">
      <w:pPr>
        <w:tabs>
          <w:tab w:val="right" w:pos="1718"/>
        </w:tabs>
        <w:ind w:left="359"/>
        <w:jc w:val="center"/>
        <w:rPr>
          <w:rFonts w:ascii="DIN NEXT™ ARABIC BLACK" w:hAnsi="DIN NEXT™ ARABIC BLACK" w:cs="DIN NEXT™ ARABIC BLACK"/>
          <w:sz w:val="36"/>
          <w:szCs w:val="36"/>
          <w:rtl/>
          <w:lang w:bidi="ar-EG"/>
        </w:rPr>
      </w:pPr>
    </w:p>
    <w:p w14:paraId="1D809C82" w14:textId="77777777" w:rsidR="00CB2680" w:rsidRDefault="00CB2680" w:rsidP="00357E02">
      <w:pPr>
        <w:tabs>
          <w:tab w:val="right" w:pos="1718"/>
        </w:tabs>
        <w:ind w:left="359"/>
        <w:jc w:val="center"/>
        <w:rPr>
          <w:rFonts w:ascii="DIN NEXT™ ARABIC BLACK" w:hAnsi="DIN NEXT™ ARABIC BLACK" w:cs="DIN NEXT™ ARABIC BLACK"/>
          <w:sz w:val="36"/>
          <w:szCs w:val="36"/>
          <w:rtl/>
          <w:lang w:bidi="ar-EG"/>
        </w:rPr>
      </w:pPr>
    </w:p>
    <w:p w14:paraId="42A9E553" w14:textId="77777777" w:rsidR="00CB2680" w:rsidRDefault="00CB2680" w:rsidP="00357E02">
      <w:pPr>
        <w:tabs>
          <w:tab w:val="right" w:pos="1718"/>
        </w:tabs>
        <w:ind w:left="359"/>
        <w:jc w:val="center"/>
        <w:rPr>
          <w:rFonts w:ascii="DIN NEXT™ ARABIC BLACK" w:hAnsi="DIN NEXT™ ARABIC BLACK" w:cs="DIN NEXT™ ARABIC BLACK"/>
          <w:sz w:val="36"/>
          <w:szCs w:val="36"/>
          <w:rtl/>
          <w:lang w:bidi="ar-EG"/>
        </w:rPr>
      </w:pPr>
    </w:p>
    <w:p w14:paraId="52E52882" w14:textId="77777777" w:rsidR="00CB2680" w:rsidRDefault="00CB2680" w:rsidP="00357E02">
      <w:pPr>
        <w:tabs>
          <w:tab w:val="right" w:pos="1718"/>
        </w:tabs>
        <w:ind w:left="359"/>
        <w:jc w:val="center"/>
        <w:rPr>
          <w:rFonts w:ascii="DIN NEXT™ ARABIC BLACK" w:hAnsi="DIN NEXT™ ARABIC BLACK" w:cs="DIN NEXT™ ARABIC BLACK"/>
          <w:sz w:val="36"/>
          <w:szCs w:val="36"/>
          <w:rtl/>
          <w:lang w:bidi="ar-EG"/>
        </w:rPr>
      </w:pPr>
    </w:p>
    <w:p w14:paraId="5F454252" w14:textId="77777777" w:rsidR="00CB2680" w:rsidRDefault="00CB2680" w:rsidP="00357E02">
      <w:pPr>
        <w:tabs>
          <w:tab w:val="right" w:pos="1718"/>
        </w:tabs>
        <w:ind w:left="359"/>
        <w:jc w:val="center"/>
        <w:rPr>
          <w:rFonts w:ascii="DIN NEXT™ ARABIC BLACK" w:hAnsi="DIN NEXT™ ARABIC BLACK" w:cs="DIN NEXT™ ARABIC BLACK"/>
          <w:sz w:val="36"/>
          <w:szCs w:val="36"/>
          <w:rtl/>
          <w:lang w:bidi="ar-EG"/>
        </w:rPr>
      </w:pPr>
    </w:p>
    <w:p w14:paraId="28D683A6" w14:textId="77777777" w:rsidR="00357E02" w:rsidRDefault="00357E02" w:rsidP="00CB2680">
      <w:pPr>
        <w:tabs>
          <w:tab w:val="right" w:pos="1718"/>
        </w:tabs>
        <w:rPr>
          <w:rFonts w:cs="PT Bold Heading"/>
          <w:sz w:val="28"/>
          <w:szCs w:val="28"/>
          <w:rtl/>
          <w:lang w:bidi="ar-EG"/>
        </w:rPr>
      </w:pPr>
    </w:p>
    <w:p w14:paraId="155B1C71" w14:textId="4A462604" w:rsidR="00524BFB" w:rsidRDefault="00524BFB">
      <w:pPr>
        <w:bidi w:val="0"/>
        <w:rPr>
          <w:rtl/>
        </w:rPr>
      </w:pPr>
      <w:r>
        <w:rPr>
          <w:rtl/>
        </w:rPr>
        <w:br w:type="page"/>
      </w:r>
    </w:p>
    <w:p w14:paraId="002D3216" w14:textId="39C55AE0" w:rsidR="00524BFB" w:rsidRDefault="001E1289" w:rsidP="001E1289">
      <w:pPr>
        <w:bidi w:val="0"/>
      </w:pPr>
      <w:r w:rsidRPr="001E1289">
        <w:rPr>
          <w:noProof/>
        </w:rPr>
        <w:lastRenderedPageBreak/>
        <w:drawing>
          <wp:inline distT="0" distB="0" distL="0" distR="0" wp14:anchorId="6380FA3B" wp14:editId="550B9E51">
            <wp:extent cx="8685558" cy="6329992"/>
            <wp:effectExtent l="0" t="3175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96549" cy="633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3173D" w14:textId="55964B10" w:rsidR="00524BFB" w:rsidRDefault="00CB2680" w:rsidP="00524BFB">
      <w:pPr>
        <w:ind w:firstLine="458"/>
        <w:rPr>
          <w:rFonts w:cs="PT Bold Heading"/>
          <w:sz w:val="36"/>
          <w:szCs w:val="36"/>
          <w:rtl/>
        </w:rPr>
      </w:pPr>
      <w:r w:rsidRPr="005C1D26">
        <w:rPr>
          <w:rFonts w:cs="PT Bold Heading"/>
          <w:noProof/>
          <w:sz w:val="32"/>
          <w:szCs w:val="32"/>
          <w:rtl/>
        </w:rPr>
        <w:lastRenderedPageBreak/>
        <w:drawing>
          <wp:inline distT="0" distB="0" distL="0" distR="0" wp14:anchorId="01CA7D62" wp14:editId="29E87BE9">
            <wp:extent cx="6120130" cy="8849995"/>
            <wp:effectExtent l="0" t="0" r="0" b="8255"/>
            <wp:docPr id="26" name="Picture 2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4BFB" w:rsidSect="00226E5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/>
      <w:pgMar w:top="2132" w:right="1134" w:bottom="709" w:left="1134" w:header="794" w:footer="283" w:gutter="0"/>
      <w:pgBorders w:offsetFrom="page">
        <w:top w:val="single" w:sz="12" w:space="24" w:color="auto"/>
        <w:left w:val="single" w:sz="12" w:space="24" w:color="auto"/>
        <w:bottom w:val="single" w:sz="12" w:space="6" w:color="auto"/>
        <w:right w:val="single" w:sz="12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9C3093" w14:textId="77777777" w:rsidR="001F39D0" w:rsidRDefault="001F39D0">
      <w:r>
        <w:separator/>
      </w:r>
    </w:p>
  </w:endnote>
  <w:endnote w:type="continuationSeparator" w:id="0">
    <w:p w14:paraId="585B599A" w14:textId="77777777" w:rsidR="001F39D0" w:rsidRDefault="001F39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implified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BLACK">
    <w:panose1 w:val="020B0A03020203050203"/>
    <w:charset w:val="00"/>
    <w:family w:val="swiss"/>
    <w:pitch w:val="variable"/>
    <w:sig w:usb0="80002003" w:usb1="00000000" w:usb2="00000008" w:usb3="00000000" w:csb0="00000041" w:csb1="00000000"/>
  </w:font>
  <w:font w:name="Ah-moharram-ligh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1D187" w14:textId="77777777" w:rsidR="0003383B" w:rsidRDefault="000338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35CF6" w14:textId="74EC4654" w:rsidR="00556ECF" w:rsidRPr="00FB7B01" w:rsidRDefault="00934972" w:rsidP="00FB7B01">
    <w:pPr>
      <w:pStyle w:val="Footer"/>
      <w:jc w:val="center"/>
      <w:rPr>
        <w:rFonts w:cs="Ah-moharram-light"/>
        <w:sz w:val="32"/>
        <w:szCs w:val="32"/>
        <w:lang w:bidi="ar-EG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6171E41" wp14:editId="55DF9025">
              <wp:simplePos x="0" y="0"/>
              <wp:positionH relativeFrom="column">
                <wp:posOffset>-232410</wp:posOffset>
              </wp:positionH>
              <wp:positionV relativeFrom="paragraph">
                <wp:posOffset>2540</wp:posOffset>
              </wp:positionV>
              <wp:extent cx="6568440" cy="15240"/>
              <wp:effectExtent l="0" t="0" r="3810" b="3810"/>
              <wp:wrapNone/>
              <wp:docPr id="12" name="Straight Connector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6568440" cy="1524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3C020A" id="Straight Connector 12" o:spid="_x0000_s1026" style="position:absolute;left:0;text-align:lef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.3pt,.2pt" to="498.9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" strokecolor="black [3200]" strokeweight="1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35D7C07" wp14:editId="6ACEA4EC">
              <wp:simplePos x="0" y="0"/>
              <wp:positionH relativeFrom="column">
                <wp:posOffset>-262890</wp:posOffset>
              </wp:positionH>
              <wp:positionV relativeFrom="paragraph">
                <wp:posOffset>40640</wp:posOffset>
              </wp:positionV>
              <wp:extent cx="6621780" cy="22860"/>
              <wp:effectExtent l="76200" t="38100" r="45720" b="91440"/>
              <wp:wrapNone/>
              <wp:docPr id="11" name="Straight Connector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6621780" cy="22860"/>
                      </a:xfrm>
                      <a:prstGeom prst="line">
                        <a:avLst/>
                      </a:prstGeom>
                      <a:ln w="38100"/>
                      <a:effectLst>
                        <a:outerShdw blurRad="50800" dist="38100" dir="5400000" algn="t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7EB55F" id="Straight Connector 11" o:spid="_x0000_s1026" style="position:absolute;left:0;text-align:lef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0.7pt,3.2pt" to="500.7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" strokecolor="black [3200]" strokeweight="3pt">
              <v:stroke joinstyle="miter"/>
              <v:shadow on="t" color="black" opacity="26214f" origin=",-.5" offset="0,3pt"/>
              <o:lock v:ext="edit" shapetype="f"/>
            </v:line>
          </w:pict>
        </mc:Fallback>
      </mc:AlternateContent>
    </w:r>
    <w:r w:rsidR="00556ECF" w:rsidRPr="00FB7B01">
      <w:rPr>
        <w:rFonts w:cs="Ah-moharram-light" w:hint="cs"/>
        <w:sz w:val="32"/>
        <w:szCs w:val="32"/>
        <w:rtl/>
        <w:lang w:bidi="ar-EG"/>
      </w:rPr>
      <w:t xml:space="preserve">معيار </w:t>
    </w:r>
    <w:r w:rsidR="000618D3">
      <w:rPr>
        <w:rFonts w:cs="Ah-moharram-light" w:hint="cs"/>
        <w:sz w:val="32"/>
        <w:szCs w:val="32"/>
        <w:rtl/>
        <w:lang w:bidi="ar-EG"/>
      </w:rPr>
      <w:t xml:space="preserve">  </w:t>
    </w:r>
    <w:r w:rsidR="0008215C">
      <w:rPr>
        <w:rFonts w:cs="Ah-moharram-light" w:hint="cs"/>
        <w:sz w:val="32"/>
        <w:szCs w:val="32"/>
        <w:rtl/>
        <w:lang w:bidi="ar-EG"/>
      </w:rPr>
      <w:t>(</w:t>
    </w:r>
    <w:r w:rsidR="00556ECF" w:rsidRPr="00FB7B01">
      <w:rPr>
        <w:rFonts w:cs="Ah-moharram-light" w:hint="cs"/>
        <w:sz w:val="32"/>
        <w:szCs w:val="32"/>
        <w:rtl/>
        <w:lang w:bidi="ar-EG"/>
      </w:rPr>
      <w:t>ال</w:t>
    </w:r>
    <w:r w:rsidR="0003383B">
      <w:rPr>
        <w:rFonts w:cs="Ah-moharram-light" w:hint="cs"/>
        <w:sz w:val="32"/>
        <w:szCs w:val="32"/>
        <w:rtl/>
        <w:lang w:bidi="ar-EG"/>
      </w:rPr>
      <w:t>قيادة والتنظيم</w:t>
    </w:r>
    <w:r w:rsidR="0008215C">
      <w:rPr>
        <w:rFonts w:cs="Ah-moharram-light" w:hint="cs"/>
        <w:sz w:val="32"/>
        <w:szCs w:val="32"/>
        <w:rtl/>
        <w:lang w:bidi="ar-EG"/>
      </w:rPr>
      <w:t>)</w:t>
    </w:r>
    <w:r w:rsidR="000618D3">
      <w:rPr>
        <w:rFonts w:cs="Ah-moharram-light" w:hint="cs"/>
        <w:sz w:val="32"/>
        <w:szCs w:val="32"/>
        <w:rtl/>
        <w:lang w:bidi="ar-EG"/>
      </w:rPr>
      <w:t xml:space="preserve"> </w:t>
    </w:r>
    <w:r w:rsidR="00556ECF" w:rsidRPr="00FB7B01">
      <w:rPr>
        <w:rFonts w:cs="Ah-moharram-light" w:hint="cs"/>
        <w:sz w:val="32"/>
        <w:szCs w:val="32"/>
        <w:rtl/>
        <w:lang w:bidi="ar-EG"/>
      </w:rPr>
      <w:t xml:space="preserve"> </w:t>
    </w:r>
    <w:r w:rsidR="00AA7515">
      <w:rPr>
        <w:rFonts w:cs="Ah-moharram-light" w:hint="cs"/>
        <w:sz w:val="32"/>
        <w:szCs w:val="32"/>
        <w:rtl/>
        <w:lang w:bidi="ar-EG"/>
      </w:rPr>
      <w:t xml:space="preserve"> </w:t>
    </w:r>
    <w:r w:rsidR="00556ECF" w:rsidRPr="00FB7B01">
      <w:rPr>
        <w:rFonts w:cs="Ah-moharram-light" w:hint="cs"/>
        <w:sz w:val="32"/>
        <w:szCs w:val="32"/>
        <w:rtl/>
        <w:lang w:bidi="ar-EG"/>
      </w:rPr>
      <w:t xml:space="preserve"> </w:t>
    </w:r>
    <w:r w:rsidR="00556ECF" w:rsidRPr="00FB7B01">
      <w:rPr>
        <w:rFonts w:cs="Ah-moharram-light"/>
        <w:sz w:val="32"/>
        <w:szCs w:val="32"/>
        <w:rtl/>
        <w:lang w:bidi="ar-EG"/>
      </w:rPr>
      <w:t>–</w:t>
    </w:r>
    <w:r w:rsidR="00556ECF" w:rsidRPr="00FB7B01">
      <w:rPr>
        <w:rFonts w:cs="Ah-moharram-light" w:hint="cs"/>
        <w:sz w:val="32"/>
        <w:szCs w:val="32"/>
        <w:rtl/>
        <w:lang w:bidi="ar-EG"/>
      </w:rPr>
      <w:t xml:space="preserve"> </w:t>
    </w:r>
    <w:r w:rsidR="00AA7515">
      <w:rPr>
        <w:rFonts w:cs="Ah-moharram-light" w:hint="cs"/>
        <w:sz w:val="32"/>
        <w:szCs w:val="32"/>
        <w:rtl/>
        <w:lang w:bidi="ar-EG"/>
      </w:rPr>
      <w:t xml:space="preserve">برنامج الصحافة _ </w:t>
    </w:r>
    <w:r w:rsidR="00AA7515" w:rsidRPr="00AA7515">
      <w:rPr>
        <w:rFonts w:cs="Ah-moharram-light" w:hint="cs"/>
        <w:rtl/>
        <w:lang w:bidi="ar-EG"/>
      </w:rPr>
      <w:t>2022</w:t>
    </w:r>
    <w:r w:rsidR="00556ECF" w:rsidRPr="00AA7515">
      <w:rPr>
        <w:rFonts w:cs="Ah-moharram-light" w:hint="cs"/>
        <w:rtl/>
        <w:lang w:bidi="ar-EG"/>
      </w:rPr>
      <w:t xml:space="preserve"> </w:t>
    </w:r>
    <w:r w:rsidR="00556ECF" w:rsidRPr="00FB7B01">
      <w:rPr>
        <w:rFonts w:cs="Ah-moharram-light"/>
        <w:sz w:val="32"/>
        <w:szCs w:val="32"/>
        <w:rtl/>
        <w:lang w:bidi="ar-EG"/>
      </w:rPr>
      <w:t>–</w:t>
    </w:r>
    <w:r w:rsidR="00556ECF" w:rsidRPr="00FB7B01">
      <w:rPr>
        <w:rFonts w:cs="Ah-moharram-light" w:hint="cs"/>
        <w:sz w:val="32"/>
        <w:szCs w:val="32"/>
        <w:rtl/>
        <w:lang w:bidi="ar-EG"/>
      </w:rPr>
      <w:t xml:space="preserve"> كلية</w:t>
    </w:r>
    <w:r w:rsidR="000618D3">
      <w:rPr>
        <w:rFonts w:cs="Ah-moharram-light" w:hint="cs"/>
        <w:sz w:val="32"/>
        <w:szCs w:val="32"/>
        <w:rtl/>
        <w:lang w:bidi="ar-EG"/>
      </w:rPr>
      <w:t xml:space="preserve">  </w:t>
    </w:r>
    <w:r w:rsidR="00556ECF" w:rsidRPr="00FB7B01">
      <w:rPr>
        <w:rFonts w:cs="Ah-moharram-light" w:hint="cs"/>
        <w:sz w:val="32"/>
        <w:szCs w:val="32"/>
        <w:rtl/>
        <w:lang w:bidi="ar-EG"/>
      </w:rPr>
      <w:t xml:space="preserve"> الآداب </w:t>
    </w:r>
    <w:r w:rsidR="00556ECF" w:rsidRPr="00FB7B01">
      <w:rPr>
        <w:rFonts w:cs="Ah-moharram-light"/>
        <w:sz w:val="32"/>
        <w:szCs w:val="32"/>
        <w:rtl/>
        <w:lang w:bidi="ar-EG"/>
      </w:rPr>
      <w:t>–</w:t>
    </w:r>
    <w:r w:rsidR="00556ECF" w:rsidRPr="00FB7B01">
      <w:rPr>
        <w:rFonts w:cs="Ah-moharram-light" w:hint="cs"/>
        <w:sz w:val="32"/>
        <w:szCs w:val="32"/>
        <w:rtl/>
        <w:lang w:bidi="ar-EG"/>
      </w:rPr>
      <w:t xml:space="preserve"> جامعة </w:t>
    </w:r>
    <w:r w:rsidR="000618D3">
      <w:rPr>
        <w:rFonts w:cs="Ah-moharram-light" w:hint="cs"/>
        <w:sz w:val="32"/>
        <w:szCs w:val="32"/>
        <w:rtl/>
        <w:lang w:bidi="ar-EG"/>
      </w:rPr>
      <w:t xml:space="preserve">  </w:t>
    </w:r>
    <w:r w:rsidR="00556ECF" w:rsidRPr="00FB7B01">
      <w:rPr>
        <w:rFonts w:cs="Ah-moharram-light" w:hint="cs"/>
        <w:sz w:val="32"/>
        <w:szCs w:val="32"/>
        <w:rtl/>
        <w:lang w:bidi="ar-EG"/>
      </w:rPr>
      <w:t>سوهاج</w:t>
    </w:r>
    <w:r w:rsidR="00AA7515">
      <w:rPr>
        <w:rFonts w:cs="Ah-moharram-light" w:hint="cs"/>
        <w:sz w:val="32"/>
        <w:szCs w:val="32"/>
        <w:rtl/>
        <w:lang w:bidi="ar-EG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5C5F0" w14:textId="77777777" w:rsidR="0003383B" w:rsidRDefault="000338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23112" w14:textId="77777777" w:rsidR="001F39D0" w:rsidRDefault="001F39D0">
      <w:r>
        <w:separator/>
      </w:r>
    </w:p>
  </w:footnote>
  <w:footnote w:type="continuationSeparator" w:id="0">
    <w:p w14:paraId="11D56429" w14:textId="77777777" w:rsidR="001F39D0" w:rsidRDefault="001F39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F1FCE" w14:textId="77777777" w:rsidR="0003383B" w:rsidRDefault="0003383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31808" w14:textId="45CF580A" w:rsidR="0060242E" w:rsidRDefault="00934972">
    <w:pPr>
      <w:pStyle w:val="Header"/>
      <w:rPr>
        <w:rtl/>
        <w:lang w:bidi="ar-EG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14CE1364" wp14:editId="39E29DDF">
              <wp:simplePos x="0" y="0"/>
              <wp:positionH relativeFrom="column">
                <wp:posOffset>1223010</wp:posOffset>
              </wp:positionH>
              <wp:positionV relativeFrom="paragraph">
                <wp:posOffset>173990</wp:posOffset>
              </wp:positionV>
              <wp:extent cx="3710940" cy="365760"/>
              <wp:effectExtent l="0" t="0" r="3810" b="0"/>
              <wp:wrapNone/>
              <wp:docPr id="16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710940" cy="365760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AD633D" w14:textId="5B5E5598" w:rsidR="00226E53" w:rsidRPr="00226E53" w:rsidRDefault="00226E53" w:rsidP="00226E53">
                          <w:pPr>
                            <w:jc w:val="center"/>
                            <w:rPr>
                              <w:rFonts w:ascii="DIN NEXT™ ARABIC BLACK" w:hAnsi="DIN NEXT™ ARABIC BLACK" w:cs="DIN NEXT™ ARABIC BLACK"/>
                              <w:b/>
                              <w:bCs/>
                              <w:sz w:val="28"/>
                              <w:szCs w:val="28"/>
                              <w:lang w:bidi="ar-EG"/>
                            </w:rPr>
                          </w:pPr>
                          <w:r w:rsidRPr="00226E53">
                            <w:rPr>
                              <w:rFonts w:ascii="DIN NEXT™ ARABIC BLACK" w:hAnsi="DIN NEXT™ ARABIC BLACK" w:cs="DIN NEXT™ ARABIC BLACK"/>
                              <w:b/>
                              <w:bCs/>
                              <w:sz w:val="28"/>
                              <w:szCs w:val="28"/>
                              <w:rtl/>
                              <w:lang w:bidi="ar-EG"/>
                            </w:rPr>
                            <w:t>قسم الإعلام – كلية الآداب – جامعة سوهاج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CE1364" id="Rectangle 16" o:spid="_x0000_s1026" style="position:absolute;left:0;text-align:left;margin-left:96.3pt;margin-top:13.7pt;width:292.2pt;height:28.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" fillcolor="white [3201]" strokecolor="white [3212]" strokeweight="1pt">
              <v:path arrowok="t"/>
              <v:textbox>
                <w:txbxContent>
                  <w:p w14:paraId="16AD633D" w14:textId="5B5E5598" w:rsidR="00226E53" w:rsidRPr="00226E53" w:rsidRDefault="00226E53" w:rsidP="00226E53">
                    <w:pPr>
                      <w:jc w:val="center"/>
                      <w:rPr>
                        <w:rFonts w:ascii="DIN NEXT™ ARABIC BLACK" w:hAnsi="DIN NEXT™ ARABIC BLACK" w:cs="DIN NEXT™ ARABIC BLACK"/>
                        <w:b/>
                        <w:bCs/>
                        <w:sz w:val="28"/>
                        <w:szCs w:val="28"/>
                        <w:lang w:bidi="ar-EG"/>
                      </w:rPr>
                    </w:pPr>
                    <w:r w:rsidRPr="00226E53">
                      <w:rPr>
                        <w:rFonts w:ascii="DIN NEXT™ ARABIC BLACK" w:hAnsi="DIN NEXT™ ARABIC BLACK" w:cs="DIN NEXT™ ARABIC BLACK"/>
                        <w:b/>
                        <w:bCs/>
                        <w:sz w:val="28"/>
                        <w:szCs w:val="28"/>
                        <w:rtl/>
                        <w:lang w:bidi="ar-EG"/>
                      </w:rPr>
                      <w:t>قسم الإعلام – كلية الآداب – جامعة سوهاج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67CDC78A" wp14:editId="1C4BDD29">
              <wp:simplePos x="0" y="0"/>
              <wp:positionH relativeFrom="column">
                <wp:posOffset>-316230</wp:posOffset>
              </wp:positionH>
              <wp:positionV relativeFrom="paragraph">
                <wp:posOffset>-130810</wp:posOffset>
              </wp:positionV>
              <wp:extent cx="6751320" cy="914400"/>
              <wp:effectExtent l="133350" t="133350" r="106680" b="133350"/>
              <wp:wrapNone/>
              <wp:docPr id="15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51320" cy="914400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outerShdw blurRad="107950" dist="12700" dir="5400000" algn="ctr">
                          <a:srgbClr val="000000"/>
                        </a:outerShdw>
                      </a:effectLst>
                      <a:scene3d>
                        <a:camera prst="orthographicFront"/>
                        <a:lightRig rig="threePt" dir="t"/>
                      </a:scene3d>
                      <a:sp3d>
                        <a:bevelT w="165100" prst="coolSlant"/>
                      </a:sp3d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AB5080" w14:textId="134BACA0" w:rsidR="006A719B" w:rsidRDefault="0068683B" w:rsidP="0068683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896C71E" wp14:editId="1218409D">
                                <wp:extent cx="1823085" cy="792480"/>
                                <wp:effectExtent l="0" t="0" r="5715" b="3810"/>
                                <wp:docPr id="42" name="Picture 42" descr="شعار جامعة سوهاج ـ كلية الأداب , مصر Logo Icon Download - أرض الفوتوشوب  دروس فوتوشوب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شعار جامعة سوهاج ـ كلية الأداب , مصر Logo Icon Download - أرض الفوتوشوب  دروس فوتوشوب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23085" cy="792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6A719B">
                            <w:rPr>
                              <w:rFonts w:hint="cs"/>
                              <w:rtl/>
                              <w:lang w:bidi="ar-EG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rtl/>
                              <w:lang w:bidi="ar-EG"/>
                            </w:rPr>
                            <w:t xml:space="preserve">                                                                                             </w:t>
                          </w:r>
                          <w:r w:rsidR="006A719B">
                            <w:rPr>
                              <w:rFonts w:hint="cs"/>
                              <w:rtl/>
                              <w:lang w:bidi="ar-EG"/>
                            </w:rPr>
                            <w:t xml:space="preserve"> </w:t>
                          </w:r>
                          <w:r w:rsidR="006A719B"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  <w:r>
                            <w:t xml:space="preserve">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D8EEA8A" wp14:editId="3145F34F">
                                <wp:extent cx="647700" cy="810260"/>
                                <wp:effectExtent l="0" t="0" r="0" b="8890"/>
                                <wp:docPr id="43" name="Picture 43" descr="Logo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4" name="Picture 24" descr="Logo&#10;&#10;Description automatically generate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7700" cy="8102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05C7603" wp14:editId="4BE652BF">
                                <wp:extent cx="647700" cy="810260"/>
                                <wp:effectExtent l="0" t="0" r="0" b="8890"/>
                                <wp:docPr id="44" name="Picture 44" descr="Logo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2" name="Picture 22" descr="Logo&#10;&#10;Description automatically generate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7700" cy="8102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6A719B">
                            <w:t xml:space="preserve">                                                     </w:t>
                          </w:r>
                          <w:r>
                            <w:t xml:space="preserve">            </w:t>
                          </w:r>
                          <w:r w:rsidR="006A719B">
                            <w:t xml:space="preserve">                                                </w:t>
                          </w:r>
                          <w:r w:rsidR="006A719B"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CDC78A" id="Rectangle 15" o:spid="_x0000_s1027" style="position:absolute;left:0;text-align:left;margin-left:-24.9pt;margin-top:-10.3pt;width:531.6pt;height:1in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" fillcolor="white [3201]" stroked="f" strokeweight="1pt">
              <v:shadow on="t" color="black" offset="0,1pt"/>
              <v:textbox>
                <w:txbxContent>
                  <w:p w14:paraId="51AB5080" w14:textId="134BACA0" w:rsidR="006A719B" w:rsidRDefault="0068683B" w:rsidP="0068683B">
                    <w:r>
                      <w:rPr>
                        <w:noProof/>
                      </w:rPr>
                      <w:drawing>
                        <wp:inline distT="0" distB="0" distL="0" distR="0" wp14:anchorId="2896C71E" wp14:editId="1218409D">
                          <wp:extent cx="1823085" cy="792480"/>
                          <wp:effectExtent l="0" t="0" r="5715" b="3810"/>
                          <wp:docPr id="42" name="Picture 42" descr="شعار جامعة سوهاج ـ كلية الأداب , مصر Logo Icon Download - أرض الفوتوشوب  دروس فوتوشوب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شعار جامعة سوهاج ـ كلية الأداب , مصر Logo Icon Download - أرض الفوتوشوب  دروس فوتوشوب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23085" cy="792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6A719B">
                      <w:rPr>
                        <w:rFonts w:hint="cs"/>
                        <w:rtl/>
                        <w:lang w:bidi="ar-EG"/>
                      </w:rPr>
                      <w:t xml:space="preserve"> </w:t>
                    </w:r>
                    <w:r>
                      <w:rPr>
                        <w:rFonts w:hint="cs"/>
                        <w:rtl/>
                        <w:lang w:bidi="ar-EG"/>
                      </w:rPr>
                      <w:t xml:space="preserve">                                                                                             </w:t>
                    </w:r>
                    <w:r w:rsidR="006A719B">
                      <w:rPr>
                        <w:rFonts w:hint="cs"/>
                        <w:rtl/>
                        <w:lang w:bidi="ar-EG"/>
                      </w:rPr>
                      <w:t xml:space="preserve"> </w:t>
                    </w:r>
                    <w:r w:rsidR="006A719B">
                      <w:rPr>
                        <w:rFonts w:hint="cs"/>
                        <w:rtl/>
                      </w:rPr>
                      <w:t xml:space="preserve"> </w:t>
                    </w:r>
                    <w:r>
                      <w:t xml:space="preserve">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6D8EEA8A" wp14:editId="3145F34F">
                          <wp:extent cx="647700" cy="810260"/>
                          <wp:effectExtent l="0" t="0" r="0" b="8890"/>
                          <wp:docPr id="43" name="Picture 43" descr="Logo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4" name="Picture 24" descr="Logo&#10;&#10;Description automatically generate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7700" cy="810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705C7603" wp14:editId="4BE652BF">
                          <wp:extent cx="647700" cy="810260"/>
                          <wp:effectExtent l="0" t="0" r="0" b="8890"/>
                          <wp:docPr id="44" name="Picture 44" descr="Logo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2" name="Picture 22" descr="Logo&#10;&#10;Description automatically generate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7700" cy="810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6A719B">
                      <w:t xml:space="preserve">                                                     </w:t>
                    </w:r>
                    <w:r>
                      <w:t xml:space="preserve">            </w:t>
                    </w:r>
                    <w:r w:rsidR="006A719B">
                      <w:t xml:space="preserve">                                                </w:t>
                    </w:r>
                    <w:r w:rsidR="006A719B">
                      <w:rPr>
                        <w:rFonts w:hint="cs"/>
                        <w:rtl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2F8EE453" wp14:editId="0F6E8EF4">
              <wp:simplePos x="0" y="0"/>
              <wp:positionH relativeFrom="column">
                <wp:posOffset>-377190</wp:posOffset>
              </wp:positionH>
              <wp:positionV relativeFrom="paragraph">
                <wp:posOffset>1248410</wp:posOffset>
              </wp:positionV>
              <wp:extent cx="1188720" cy="822960"/>
              <wp:effectExtent l="0" t="0" r="0" b="0"/>
              <wp:wrapNone/>
              <wp:docPr id="14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188720" cy="822960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59CB3E" w14:textId="64CB21B5" w:rsidR="00523DD1" w:rsidRDefault="00523DD1" w:rsidP="00523DD1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8EE453" id="Rectangle 14" o:spid="_x0000_s1028" style="position:absolute;left:0;text-align:left;margin-left:-29.7pt;margin-top:98.3pt;width:93.6pt;height:64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" fillcolor="white [3201]" strokecolor="white [3212]" strokeweight="1pt">
              <v:path arrowok="t"/>
              <v:textbox>
                <w:txbxContent>
                  <w:p w14:paraId="5159CB3E" w14:textId="64CB21B5" w:rsidR="00523DD1" w:rsidRDefault="00523DD1" w:rsidP="00523DD1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032545B4" wp14:editId="64D5E178">
              <wp:simplePos x="0" y="0"/>
              <wp:positionH relativeFrom="column">
                <wp:posOffset>5322570</wp:posOffset>
              </wp:positionH>
              <wp:positionV relativeFrom="paragraph">
                <wp:posOffset>1416050</wp:posOffset>
              </wp:positionV>
              <wp:extent cx="1272540" cy="861060"/>
              <wp:effectExtent l="0" t="0" r="3810" b="0"/>
              <wp:wrapNone/>
              <wp:docPr id="13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2540" cy="861060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202337" w14:textId="58263A4F" w:rsidR="00523DD1" w:rsidRDefault="00523DD1" w:rsidP="00523DD1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32545B4" id="Rectangle 13" o:spid="_x0000_s1029" style="position:absolute;left:0;text-align:left;margin-left:419.1pt;margin-top:111.5pt;width:100.2pt;height:67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" fillcolor="white [3201]" strokecolor="white [3212]" strokeweight="1pt">
              <v:path arrowok="t"/>
              <v:textbox>
                <w:txbxContent>
                  <w:p w14:paraId="0B202337" w14:textId="58263A4F" w:rsidR="00523DD1" w:rsidRDefault="00523DD1" w:rsidP="00523DD1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7B5ED6">
      <w:rPr>
        <w:noProof/>
      </w:rPr>
      <w:drawing>
        <wp:anchor distT="0" distB="0" distL="114300" distR="114300" simplePos="0" relativeHeight="251658752" behindDoc="1" locked="0" layoutInCell="1" allowOverlap="1" wp14:anchorId="55C3443E" wp14:editId="6AC94888">
          <wp:simplePos x="0" y="0"/>
          <wp:positionH relativeFrom="column">
            <wp:posOffset>114300</wp:posOffset>
          </wp:positionH>
          <wp:positionV relativeFrom="paragraph">
            <wp:posOffset>2027555</wp:posOffset>
          </wp:positionV>
          <wp:extent cx="5486400" cy="5486400"/>
          <wp:effectExtent l="0" t="0" r="0" b="0"/>
          <wp:wrapNone/>
          <wp:docPr id="41" name="صورة 6" descr="الوصف: الوصف: الوصف: Copy of شعار وحدة الجود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6" descr="الوصف: الوصف: الوصف: Copy of شعار وحدة الجودة"/>
                  <pic:cNvPicPr>
                    <a:picLocks noChangeAspect="1" noChangeArrowheads="1"/>
                  </pic:cNvPicPr>
                </pic:nvPicPr>
                <pic:blipFill>
                  <a:blip r:embed="rId5">
                    <a:lum bright="88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548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75CA">
      <w:t xml:space="preserve">  </w:t>
    </w:r>
    <w:r w:rsidR="007075CA">
      <w:rPr>
        <w:rFonts w:hint="cs"/>
        <w:rtl/>
        <w:lang w:bidi="ar-EG"/>
      </w:rP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997B1" w14:textId="77777777" w:rsidR="0003383B" w:rsidRDefault="000338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33580"/>
    <w:multiLevelType w:val="hybridMultilevel"/>
    <w:tmpl w:val="21AAD8C6"/>
    <w:lvl w:ilvl="0" w:tplc="0BBA259C">
      <w:start w:val="5"/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871BE3"/>
    <w:multiLevelType w:val="hybridMultilevel"/>
    <w:tmpl w:val="52DC50B8"/>
    <w:lvl w:ilvl="0" w:tplc="53C62B02">
      <w:start w:val="3"/>
      <w:numFmt w:val="bullet"/>
      <w:lvlText w:val="-"/>
      <w:lvlJc w:val="left"/>
      <w:pPr>
        <w:ind w:left="728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</w:abstractNum>
  <w:abstractNum w:abstractNumId="2" w15:restartNumberingAfterBreak="0">
    <w:nsid w:val="1935475C"/>
    <w:multiLevelType w:val="hybridMultilevel"/>
    <w:tmpl w:val="AECC44CC"/>
    <w:lvl w:ilvl="0" w:tplc="0409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3" w15:restartNumberingAfterBreak="0">
    <w:nsid w:val="21AA26C5"/>
    <w:multiLevelType w:val="hybridMultilevel"/>
    <w:tmpl w:val="1674D086"/>
    <w:lvl w:ilvl="0" w:tplc="0409000F">
      <w:start w:val="1"/>
      <w:numFmt w:val="decimal"/>
      <w:lvlText w:val="%1."/>
      <w:lvlJc w:val="left"/>
      <w:pPr>
        <w:ind w:left="401" w:hanging="360"/>
      </w:pPr>
    </w:lvl>
    <w:lvl w:ilvl="1" w:tplc="04090019" w:tentative="1">
      <w:start w:val="1"/>
      <w:numFmt w:val="lowerLetter"/>
      <w:lvlText w:val="%2."/>
      <w:lvlJc w:val="left"/>
      <w:pPr>
        <w:ind w:left="1121" w:hanging="360"/>
      </w:pPr>
    </w:lvl>
    <w:lvl w:ilvl="2" w:tplc="0409001B" w:tentative="1">
      <w:start w:val="1"/>
      <w:numFmt w:val="lowerRoman"/>
      <w:lvlText w:val="%3."/>
      <w:lvlJc w:val="right"/>
      <w:pPr>
        <w:ind w:left="1841" w:hanging="180"/>
      </w:pPr>
    </w:lvl>
    <w:lvl w:ilvl="3" w:tplc="0409000F" w:tentative="1">
      <w:start w:val="1"/>
      <w:numFmt w:val="decimal"/>
      <w:lvlText w:val="%4."/>
      <w:lvlJc w:val="left"/>
      <w:pPr>
        <w:ind w:left="2561" w:hanging="360"/>
      </w:pPr>
    </w:lvl>
    <w:lvl w:ilvl="4" w:tplc="04090019" w:tentative="1">
      <w:start w:val="1"/>
      <w:numFmt w:val="lowerLetter"/>
      <w:lvlText w:val="%5."/>
      <w:lvlJc w:val="left"/>
      <w:pPr>
        <w:ind w:left="3281" w:hanging="360"/>
      </w:pPr>
    </w:lvl>
    <w:lvl w:ilvl="5" w:tplc="0409001B" w:tentative="1">
      <w:start w:val="1"/>
      <w:numFmt w:val="lowerRoman"/>
      <w:lvlText w:val="%6."/>
      <w:lvlJc w:val="right"/>
      <w:pPr>
        <w:ind w:left="4001" w:hanging="180"/>
      </w:pPr>
    </w:lvl>
    <w:lvl w:ilvl="6" w:tplc="0409000F" w:tentative="1">
      <w:start w:val="1"/>
      <w:numFmt w:val="decimal"/>
      <w:lvlText w:val="%7."/>
      <w:lvlJc w:val="left"/>
      <w:pPr>
        <w:ind w:left="4721" w:hanging="360"/>
      </w:pPr>
    </w:lvl>
    <w:lvl w:ilvl="7" w:tplc="04090019" w:tentative="1">
      <w:start w:val="1"/>
      <w:numFmt w:val="lowerLetter"/>
      <w:lvlText w:val="%8."/>
      <w:lvlJc w:val="left"/>
      <w:pPr>
        <w:ind w:left="5441" w:hanging="360"/>
      </w:pPr>
    </w:lvl>
    <w:lvl w:ilvl="8" w:tplc="0409001B" w:tentative="1">
      <w:start w:val="1"/>
      <w:numFmt w:val="lowerRoman"/>
      <w:lvlText w:val="%9."/>
      <w:lvlJc w:val="right"/>
      <w:pPr>
        <w:ind w:left="6161" w:hanging="180"/>
      </w:pPr>
    </w:lvl>
  </w:abstractNum>
  <w:abstractNum w:abstractNumId="4" w15:restartNumberingAfterBreak="0">
    <w:nsid w:val="243F3FE7"/>
    <w:multiLevelType w:val="hybridMultilevel"/>
    <w:tmpl w:val="899C8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FF68A5"/>
    <w:multiLevelType w:val="hybridMultilevel"/>
    <w:tmpl w:val="9C609456"/>
    <w:lvl w:ilvl="0" w:tplc="8F900C8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EA09CF"/>
    <w:multiLevelType w:val="hybridMultilevel"/>
    <w:tmpl w:val="3B1623A8"/>
    <w:lvl w:ilvl="0" w:tplc="865867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96A813CA">
      <w:start w:val="1"/>
      <w:numFmt w:val="arabicAbjad"/>
      <w:lvlText w:val="%2)"/>
      <w:lvlJc w:val="center"/>
      <w:pPr>
        <w:tabs>
          <w:tab w:val="num" w:pos="1440"/>
        </w:tabs>
        <w:ind w:left="1440" w:hanging="360"/>
      </w:pPr>
      <w:rPr>
        <w:sz w:val="28"/>
        <w:szCs w:val="28"/>
      </w:rPr>
    </w:lvl>
    <w:lvl w:ilvl="2" w:tplc="25440220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sz w:val="28"/>
        <w:szCs w:val="28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5A118F8"/>
    <w:multiLevelType w:val="hybridMultilevel"/>
    <w:tmpl w:val="18F262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947995"/>
    <w:multiLevelType w:val="hybridMultilevel"/>
    <w:tmpl w:val="F4121D70"/>
    <w:lvl w:ilvl="0" w:tplc="EA50B6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5D2B10"/>
    <w:multiLevelType w:val="hybridMultilevel"/>
    <w:tmpl w:val="7E0C2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F7453A"/>
    <w:multiLevelType w:val="hybridMultilevel"/>
    <w:tmpl w:val="5032FB9E"/>
    <w:lvl w:ilvl="0" w:tplc="CAFE203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4077B7"/>
    <w:multiLevelType w:val="hybridMultilevel"/>
    <w:tmpl w:val="4BC0592E"/>
    <w:lvl w:ilvl="0" w:tplc="D66A190A">
      <w:start w:val="1"/>
      <w:numFmt w:val="decimal"/>
      <w:lvlText w:val="%1."/>
      <w:lvlJc w:val="left"/>
      <w:pPr>
        <w:ind w:left="501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935193"/>
    <w:multiLevelType w:val="hybridMultilevel"/>
    <w:tmpl w:val="7706A2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B238A4"/>
    <w:multiLevelType w:val="hybridMultilevel"/>
    <w:tmpl w:val="FFB2ED9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097593D"/>
    <w:multiLevelType w:val="hybridMultilevel"/>
    <w:tmpl w:val="6A4C4D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750FB3"/>
    <w:multiLevelType w:val="hybridMultilevel"/>
    <w:tmpl w:val="D6D2D6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775483"/>
    <w:multiLevelType w:val="hybridMultilevel"/>
    <w:tmpl w:val="D4DA5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444825"/>
    <w:multiLevelType w:val="hybridMultilevel"/>
    <w:tmpl w:val="109A3C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A0097D"/>
    <w:multiLevelType w:val="hybridMultilevel"/>
    <w:tmpl w:val="7CB6DC32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cs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CA4D5C"/>
    <w:multiLevelType w:val="hybridMultilevel"/>
    <w:tmpl w:val="663A3E7A"/>
    <w:lvl w:ilvl="0" w:tplc="986CE1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implified Arabic" w:eastAsia="Times New Roman" w:hAnsi="Simplified Arabic" w:cs="Simplified Arabic" w:hint="cs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A40D54"/>
    <w:multiLevelType w:val="hybridMultilevel"/>
    <w:tmpl w:val="9D124AF8"/>
    <w:lvl w:ilvl="0" w:tplc="74BE31E6">
      <w:start w:val="5"/>
      <w:numFmt w:val="bullet"/>
      <w:lvlText w:val="-"/>
      <w:lvlJc w:val="left"/>
      <w:pPr>
        <w:ind w:left="696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</w:abstractNum>
  <w:abstractNum w:abstractNumId="21" w15:restartNumberingAfterBreak="0">
    <w:nsid w:val="7C103972"/>
    <w:multiLevelType w:val="hybridMultilevel"/>
    <w:tmpl w:val="F138965E"/>
    <w:lvl w:ilvl="0" w:tplc="0FFEF3B4">
      <w:numFmt w:val="bullet"/>
      <w:lvlText w:val="-"/>
      <w:lvlJc w:val="left"/>
      <w:pPr>
        <w:ind w:left="359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0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9" w:hanging="360"/>
      </w:pPr>
      <w:rPr>
        <w:rFonts w:ascii="Wingdings" w:hAnsi="Wingdings" w:hint="default"/>
      </w:rPr>
    </w:lvl>
  </w:abstractNum>
  <w:abstractNum w:abstractNumId="22" w15:restartNumberingAfterBreak="0">
    <w:nsid w:val="7CA21B36"/>
    <w:multiLevelType w:val="hybridMultilevel"/>
    <w:tmpl w:val="21F2A5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9367862">
    <w:abstractNumId w:val="20"/>
  </w:num>
  <w:num w:numId="2" w16cid:durableId="2066828160">
    <w:abstractNumId w:val="3"/>
  </w:num>
  <w:num w:numId="3" w16cid:durableId="250968887">
    <w:abstractNumId w:val="6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7750983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31117777">
    <w:abstractNumId w:val="5"/>
  </w:num>
  <w:num w:numId="6" w16cid:durableId="71513420">
    <w:abstractNumId w:val="1"/>
  </w:num>
  <w:num w:numId="7" w16cid:durableId="400981910">
    <w:abstractNumId w:val="15"/>
  </w:num>
  <w:num w:numId="8" w16cid:durableId="1707634122">
    <w:abstractNumId w:val="14"/>
  </w:num>
  <w:num w:numId="9" w16cid:durableId="461118804">
    <w:abstractNumId w:val="12"/>
  </w:num>
  <w:num w:numId="10" w16cid:durableId="1225291957">
    <w:abstractNumId w:val="4"/>
  </w:num>
  <w:num w:numId="11" w16cid:durableId="1892571966">
    <w:abstractNumId w:val="10"/>
  </w:num>
  <w:num w:numId="12" w16cid:durableId="437220121">
    <w:abstractNumId w:val="0"/>
  </w:num>
  <w:num w:numId="13" w16cid:durableId="1110206262">
    <w:abstractNumId w:val="17"/>
  </w:num>
  <w:num w:numId="14" w16cid:durableId="1340815705">
    <w:abstractNumId w:val="7"/>
  </w:num>
  <w:num w:numId="15" w16cid:durableId="1253900902">
    <w:abstractNumId w:val="16"/>
  </w:num>
  <w:num w:numId="16" w16cid:durableId="524176632">
    <w:abstractNumId w:val="2"/>
  </w:num>
  <w:num w:numId="17" w16cid:durableId="2008632587">
    <w:abstractNumId w:val="9"/>
  </w:num>
  <w:num w:numId="18" w16cid:durableId="1721443199">
    <w:abstractNumId w:val="19"/>
  </w:num>
  <w:num w:numId="19" w16cid:durableId="1102601948">
    <w:abstractNumId w:val="0"/>
  </w:num>
  <w:num w:numId="20" w16cid:durableId="546257580">
    <w:abstractNumId w:val="18"/>
  </w:num>
  <w:num w:numId="21" w16cid:durableId="217325129">
    <w:abstractNumId w:val="13"/>
  </w:num>
  <w:num w:numId="22" w16cid:durableId="2013099215">
    <w:abstractNumId w:val="22"/>
  </w:num>
  <w:num w:numId="23" w16cid:durableId="744187841">
    <w:abstractNumId w:val="21"/>
  </w:num>
  <w:num w:numId="24" w16cid:durableId="1894658002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C53"/>
    <w:rsid w:val="00001282"/>
    <w:rsid w:val="000059D3"/>
    <w:rsid w:val="000073EA"/>
    <w:rsid w:val="00014C92"/>
    <w:rsid w:val="00014E71"/>
    <w:rsid w:val="00030726"/>
    <w:rsid w:val="0003383B"/>
    <w:rsid w:val="00037FF0"/>
    <w:rsid w:val="000423BF"/>
    <w:rsid w:val="00042692"/>
    <w:rsid w:val="000618D3"/>
    <w:rsid w:val="0006195B"/>
    <w:rsid w:val="00063C03"/>
    <w:rsid w:val="00064ECF"/>
    <w:rsid w:val="0008215C"/>
    <w:rsid w:val="00083029"/>
    <w:rsid w:val="00086558"/>
    <w:rsid w:val="00091995"/>
    <w:rsid w:val="000948AB"/>
    <w:rsid w:val="00094E53"/>
    <w:rsid w:val="00096619"/>
    <w:rsid w:val="000B3E46"/>
    <w:rsid w:val="000C716A"/>
    <w:rsid w:val="000D4015"/>
    <w:rsid w:val="000D56CB"/>
    <w:rsid w:val="000E09AF"/>
    <w:rsid w:val="000E301E"/>
    <w:rsid w:val="000E47AA"/>
    <w:rsid w:val="000E62CA"/>
    <w:rsid w:val="000F29F1"/>
    <w:rsid w:val="001027F9"/>
    <w:rsid w:val="00107955"/>
    <w:rsid w:val="001112C3"/>
    <w:rsid w:val="0011238F"/>
    <w:rsid w:val="00121708"/>
    <w:rsid w:val="00123BFC"/>
    <w:rsid w:val="00130305"/>
    <w:rsid w:val="001371B8"/>
    <w:rsid w:val="00140533"/>
    <w:rsid w:val="00143AF5"/>
    <w:rsid w:val="00150DC1"/>
    <w:rsid w:val="00150E0C"/>
    <w:rsid w:val="00154880"/>
    <w:rsid w:val="0018100B"/>
    <w:rsid w:val="001827F4"/>
    <w:rsid w:val="00183B39"/>
    <w:rsid w:val="001860D7"/>
    <w:rsid w:val="00196518"/>
    <w:rsid w:val="001A6DC3"/>
    <w:rsid w:val="001B52A2"/>
    <w:rsid w:val="001D0FB8"/>
    <w:rsid w:val="001D7449"/>
    <w:rsid w:val="001D768B"/>
    <w:rsid w:val="001E1289"/>
    <w:rsid w:val="001E7DBC"/>
    <w:rsid w:val="001F29CE"/>
    <w:rsid w:val="001F39D0"/>
    <w:rsid w:val="002117CE"/>
    <w:rsid w:val="002158C2"/>
    <w:rsid w:val="00221CDF"/>
    <w:rsid w:val="00226E53"/>
    <w:rsid w:val="00233FB2"/>
    <w:rsid w:val="00240279"/>
    <w:rsid w:val="00242FA6"/>
    <w:rsid w:val="00246B17"/>
    <w:rsid w:val="00254C5F"/>
    <w:rsid w:val="00264658"/>
    <w:rsid w:val="00266AB4"/>
    <w:rsid w:val="00270C0B"/>
    <w:rsid w:val="00277CBC"/>
    <w:rsid w:val="0028473C"/>
    <w:rsid w:val="00291A54"/>
    <w:rsid w:val="002A0F4D"/>
    <w:rsid w:val="002B767A"/>
    <w:rsid w:val="002C6A2A"/>
    <w:rsid w:val="002D3E34"/>
    <w:rsid w:val="002F0ABF"/>
    <w:rsid w:val="002F0C44"/>
    <w:rsid w:val="00307A1D"/>
    <w:rsid w:val="00311C08"/>
    <w:rsid w:val="003155E9"/>
    <w:rsid w:val="003220EF"/>
    <w:rsid w:val="00327BCC"/>
    <w:rsid w:val="00330DB0"/>
    <w:rsid w:val="00344B72"/>
    <w:rsid w:val="00352200"/>
    <w:rsid w:val="003522FB"/>
    <w:rsid w:val="00353B49"/>
    <w:rsid w:val="0035617E"/>
    <w:rsid w:val="00357E02"/>
    <w:rsid w:val="00385629"/>
    <w:rsid w:val="00385883"/>
    <w:rsid w:val="00385DA2"/>
    <w:rsid w:val="0039198E"/>
    <w:rsid w:val="0039567D"/>
    <w:rsid w:val="00397977"/>
    <w:rsid w:val="003A4008"/>
    <w:rsid w:val="003B1A7B"/>
    <w:rsid w:val="003E06C7"/>
    <w:rsid w:val="003F5BC5"/>
    <w:rsid w:val="003F6C11"/>
    <w:rsid w:val="00411071"/>
    <w:rsid w:val="0041372F"/>
    <w:rsid w:val="00432196"/>
    <w:rsid w:val="0043449D"/>
    <w:rsid w:val="00450732"/>
    <w:rsid w:val="004569CB"/>
    <w:rsid w:val="0046034C"/>
    <w:rsid w:val="00462D1D"/>
    <w:rsid w:val="00464D6A"/>
    <w:rsid w:val="00497D3E"/>
    <w:rsid w:val="004A242E"/>
    <w:rsid w:val="004A35DB"/>
    <w:rsid w:val="004A526D"/>
    <w:rsid w:val="004A7A00"/>
    <w:rsid w:val="004B4D90"/>
    <w:rsid w:val="004B661D"/>
    <w:rsid w:val="004B7082"/>
    <w:rsid w:val="004C2892"/>
    <w:rsid w:val="004C56D9"/>
    <w:rsid w:val="004C5F75"/>
    <w:rsid w:val="004D1008"/>
    <w:rsid w:val="004D1BB6"/>
    <w:rsid w:val="004D7E65"/>
    <w:rsid w:val="004E47C9"/>
    <w:rsid w:val="004E638B"/>
    <w:rsid w:val="004E79A0"/>
    <w:rsid w:val="004F67B6"/>
    <w:rsid w:val="00502686"/>
    <w:rsid w:val="00503758"/>
    <w:rsid w:val="00517365"/>
    <w:rsid w:val="00523DD1"/>
    <w:rsid w:val="00524BFB"/>
    <w:rsid w:val="005255AC"/>
    <w:rsid w:val="005375E5"/>
    <w:rsid w:val="005419CE"/>
    <w:rsid w:val="00555F32"/>
    <w:rsid w:val="005567A3"/>
    <w:rsid w:val="00556ECF"/>
    <w:rsid w:val="00560A8F"/>
    <w:rsid w:val="00563210"/>
    <w:rsid w:val="005743B3"/>
    <w:rsid w:val="00574CBC"/>
    <w:rsid w:val="00577B45"/>
    <w:rsid w:val="00581448"/>
    <w:rsid w:val="00586C86"/>
    <w:rsid w:val="00590752"/>
    <w:rsid w:val="00591313"/>
    <w:rsid w:val="0059152A"/>
    <w:rsid w:val="005978F8"/>
    <w:rsid w:val="005A51F3"/>
    <w:rsid w:val="005B50BC"/>
    <w:rsid w:val="005B5132"/>
    <w:rsid w:val="005B53E8"/>
    <w:rsid w:val="005C4BE0"/>
    <w:rsid w:val="005E5575"/>
    <w:rsid w:val="005E5E68"/>
    <w:rsid w:val="005E70EE"/>
    <w:rsid w:val="005F49F0"/>
    <w:rsid w:val="005F5336"/>
    <w:rsid w:val="0060068D"/>
    <w:rsid w:val="00601497"/>
    <w:rsid w:val="006022BF"/>
    <w:rsid w:val="0060242E"/>
    <w:rsid w:val="00615715"/>
    <w:rsid w:val="00620B36"/>
    <w:rsid w:val="00621515"/>
    <w:rsid w:val="006352A7"/>
    <w:rsid w:val="00637358"/>
    <w:rsid w:val="00644136"/>
    <w:rsid w:val="00645E95"/>
    <w:rsid w:val="00655584"/>
    <w:rsid w:val="00655D5E"/>
    <w:rsid w:val="0066138D"/>
    <w:rsid w:val="00662C3B"/>
    <w:rsid w:val="00672C53"/>
    <w:rsid w:val="0067677D"/>
    <w:rsid w:val="0068683B"/>
    <w:rsid w:val="006917DA"/>
    <w:rsid w:val="00692323"/>
    <w:rsid w:val="006A01E2"/>
    <w:rsid w:val="006A29F1"/>
    <w:rsid w:val="006A719B"/>
    <w:rsid w:val="006A76A2"/>
    <w:rsid w:val="006B74BB"/>
    <w:rsid w:val="006E45DE"/>
    <w:rsid w:val="006F0F17"/>
    <w:rsid w:val="006F2BBC"/>
    <w:rsid w:val="007075CA"/>
    <w:rsid w:val="00712874"/>
    <w:rsid w:val="007139FF"/>
    <w:rsid w:val="00715257"/>
    <w:rsid w:val="00720F21"/>
    <w:rsid w:val="0072298C"/>
    <w:rsid w:val="00723EC5"/>
    <w:rsid w:val="00741553"/>
    <w:rsid w:val="00753E62"/>
    <w:rsid w:val="00760F3F"/>
    <w:rsid w:val="00775991"/>
    <w:rsid w:val="00777E35"/>
    <w:rsid w:val="00782121"/>
    <w:rsid w:val="0078726D"/>
    <w:rsid w:val="00790A2C"/>
    <w:rsid w:val="00797CCA"/>
    <w:rsid w:val="007B5D74"/>
    <w:rsid w:val="007B5ED6"/>
    <w:rsid w:val="007B7C07"/>
    <w:rsid w:val="007C0E94"/>
    <w:rsid w:val="007C4AE4"/>
    <w:rsid w:val="007D2DF0"/>
    <w:rsid w:val="007E513F"/>
    <w:rsid w:val="007E7669"/>
    <w:rsid w:val="0080193A"/>
    <w:rsid w:val="00810E1C"/>
    <w:rsid w:val="008150AE"/>
    <w:rsid w:val="008303A8"/>
    <w:rsid w:val="008307F7"/>
    <w:rsid w:val="008332F0"/>
    <w:rsid w:val="0083457A"/>
    <w:rsid w:val="00834F42"/>
    <w:rsid w:val="00842548"/>
    <w:rsid w:val="00862C13"/>
    <w:rsid w:val="00872ADC"/>
    <w:rsid w:val="00873C04"/>
    <w:rsid w:val="00880079"/>
    <w:rsid w:val="008811E6"/>
    <w:rsid w:val="0088262E"/>
    <w:rsid w:val="00882DB6"/>
    <w:rsid w:val="00885DD7"/>
    <w:rsid w:val="00886FE4"/>
    <w:rsid w:val="00887A25"/>
    <w:rsid w:val="00891B72"/>
    <w:rsid w:val="00892C4E"/>
    <w:rsid w:val="00893747"/>
    <w:rsid w:val="008A740A"/>
    <w:rsid w:val="008B5F54"/>
    <w:rsid w:val="008B6084"/>
    <w:rsid w:val="008C2424"/>
    <w:rsid w:val="008D0E5A"/>
    <w:rsid w:val="008D794A"/>
    <w:rsid w:val="008E191A"/>
    <w:rsid w:val="008F06EB"/>
    <w:rsid w:val="008F2ABE"/>
    <w:rsid w:val="008F3579"/>
    <w:rsid w:val="00903D01"/>
    <w:rsid w:val="00922C3A"/>
    <w:rsid w:val="00925D48"/>
    <w:rsid w:val="00926B9C"/>
    <w:rsid w:val="00927867"/>
    <w:rsid w:val="00934972"/>
    <w:rsid w:val="00934BE9"/>
    <w:rsid w:val="00935EF5"/>
    <w:rsid w:val="00936EAD"/>
    <w:rsid w:val="00940FA8"/>
    <w:rsid w:val="0094498F"/>
    <w:rsid w:val="00945C52"/>
    <w:rsid w:val="00946056"/>
    <w:rsid w:val="00954A9B"/>
    <w:rsid w:val="00957095"/>
    <w:rsid w:val="00972F45"/>
    <w:rsid w:val="00974E6C"/>
    <w:rsid w:val="009767C8"/>
    <w:rsid w:val="00981D10"/>
    <w:rsid w:val="00982C8E"/>
    <w:rsid w:val="009876DA"/>
    <w:rsid w:val="00990345"/>
    <w:rsid w:val="00994C08"/>
    <w:rsid w:val="009A62E5"/>
    <w:rsid w:val="009C2B04"/>
    <w:rsid w:val="009C7F8C"/>
    <w:rsid w:val="009D3431"/>
    <w:rsid w:val="009D4CC7"/>
    <w:rsid w:val="00A00310"/>
    <w:rsid w:val="00A01356"/>
    <w:rsid w:val="00A0187D"/>
    <w:rsid w:val="00A07DA1"/>
    <w:rsid w:val="00A13156"/>
    <w:rsid w:val="00A13797"/>
    <w:rsid w:val="00A17AA0"/>
    <w:rsid w:val="00A2048F"/>
    <w:rsid w:val="00A338DB"/>
    <w:rsid w:val="00A35C19"/>
    <w:rsid w:val="00A36572"/>
    <w:rsid w:val="00A40E48"/>
    <w:rsid w:val="00A420F6"/>
    <w:rsid w:val="00A44713"/>
    <w:rsid w:val="00A61E20"/>
    <w:rsid w:val="00A67798"/>
    <w:rsid w:val="00A71A20"/>
    <w:rsid w:val="00A76A32"/>
    <w:rsid w:val="00A777F0"/>
    <w:rsid w:val="00A77B20"/>
    <w:rsid w:val="00A77F47"/>
    <w:rsid w:val="00A87F19"/>
    <w:rsid w:val="00A94816"/>
    <w:rsid w:val="00AA2189"/>
    <w:rsid w:val="00AA66B6"/>
    <w:rsid w:val="00AA7515"/>
    <w:rsid w:val="00AA7A85"/>
    <w:rsid w:val="00AB2987"/>
    <w:rsid w:val="00AB383B"/>
    <w:rsid w:val="00AC1526"/>
    <w:rsid w:val="00AC3911"/>
    <w:rsid w:val="00AD0808"/>
    <w:rsid w:val="00AF0D2E"/>
    <w:rsid w:val="00AF3449"/>
    <w:rsid w:val="00B01015"/>
    <w:rsid w:val="00B01364"/>
    <w:rsid w:val="00B05ACE"/>
    <w:rsid w:val="00B2104E"/>
    <w:rsid w:val="00B2124A"/>
    <w:rsid w:val="00B21FC5"/>
    <w:rsid w:val="00B23A50"/>
    <w:rsid w:val="00B31945"/>
    <w:rsid w:val="00B33516"/>
    <w:rsid w:val="00B3434E"/>
    <w:rsid w:val="00B57771"/>
    <w:rsid w:val="00B66EFD"/>
    <w:rsid w:val="00B66F93"/>
    <w:rsid w:val="00B871C3"/>
    <w:rsid w:val="00B87548"/>
    <w:rsid w:val="00B92BAE"/>
    <w:rsid w:val="00BA0108"/>
    <w:rsid w:val="00BA4B14"/>
    <w:rsid w:val="00BC0C66"/>
    <w:rsid w:val="00BC701A"/>
    <w:rsid w:val="00BD1AD6"/>
    <w:rsid w:val="00BD5E18"/>
    <w:rsid w:val="00BD68B6"/>
    <w:rsid w:val="00BD72A7"/>
    <w:rsid w:val="00BE1EFD"/>
    <w:rsid w:val="00BE2861"/>
    <w:rsid w:val="00BF3A44"/>
    <w:rsid w:val="00C02662"/>
    <w:rsid w:val="00C24DF5"/>
    <w:rsid w:val="00C31EC9"/>
    <w:rsid w:val="00C348C4"/>
    <w:rsid w:val="00C45877"/>
    <w:rsid w:val="00C473FD"/>
    <w:rsid w:val="00C63AAA"/>
    <w:rsid w:val="00C660A1"/>
    <w:rsid w:val="00C67CA4"/>
    <w:rsid w:val="00C732D8"/>
    <w:rsid w:val="00C8080B"/>
    <w:rsid w:val="00C80C74"/>
    <w:rsid w:val="00C83998"/>
    <w:rsid w:val="00C84E47"/>
    <w:rsid w:val="00C91D9E"/>
    <w:rsid w:val="00C96157"/>
    <w:rsid w:val="00CB0BD3"/>
    <w:rsid w:val="00CB2680"/>
    <w:rsid w:val="00CB2FF1"/>
    <w:rsid w:val="00CB7E36"/>
    <w:rsid w:val="00CC4225"/>
    <w:rsid w:val="00CC578F"/>
    <w:rsid w:val="00CD111C"/>
    <w:rsid w:val="00CD589C"/>
    <w:rsid w:val="00CD6ABF"/>
    <w:rsid w:val="00CE077F"/>
    <w:rsid w:val="00CE161B"/>
    <w:rsid w:val="00CE22D2"/>
    <w:rsid w:val="00CF1BCC"/>
    <w:rsid w:val="00CF4286"/>
    <w:rsid w:val="00D03B43"/>
    <w:rsid w:val="00D060B7"/>
    <w:rsid w:val="00D10987"/>
    <w:rsid w:val="00D11AE7"/>
    <w:rsid w:val="00D1505F"/>
    <w:rsid w:val="00D23DB3"/>
    <w:rsid w:val="00D25095"/>
    <w:rsid w:val="00D31BEF"/>
    <w:rsid w:val="00D32670"/>
    <w:rsid w:val="00D35ADC"/>
    <w:rsid w:val="00D363AC"/>
    <w:rsid w:val="00D37916"/>
    <w:rsid w:val="00D43FAC"/>
    <w:rsid w:val="00D45614"/>
    <w:rsid w:val="00D45B5F"/>
    <w:rsid w:val="00D567B8"/>
    <w:rsid w:val="00D6563F"/>
    <w:rsid w:val="00D7115A"/>
    <w:rsid w:val="00D733CB"/>
    <w:rsid w:val="00D90A4B"/>
    <w:rsid w:val="00D90AA7"/>
    <w:rsid w:val="00D9153A"/>
    <w:rsid w:val="00D91651"/>
    <w:rsid w:val="00D91C8E"/>
    <w:rsid w:val="00D96C9F"/>
    <w:rsid w:val="00D96D79"/>
    <w:rsid w:val="00DA74C1"/>
    <w:rsid w:val="00DB2C19"/>
    <w:rsid w:val="00DB3DC6"/>
    <w:rsid w:val="00DD44A6"/>
    <w:rsid w:val="00DF1312"/>
    <w:rsid w:val="00DF65BA"/>
    <w:rsid w:val="00E0671D"/>
    <w:rsid w:val="00E07540"/>
    <w:rsid w:val="00E10358"/>
    <w:rsid w:val="00E106EF"/>
    <w:rsid w:val="00E13370"/>
    <w:rsid w:val="00E16B31"/>
    <w:rsid w:val="00E214E5"/>
    <w:rsid w:val="00E51660"/>
    <w:rsid w:val="00E54A8E"/>
    <w:rsid w:val="00E572A8"/>
    <w:rsid w:val="00E61227"/>
    <w:rsid w:val="00E71933"/>
    <w:rsid w:val="00E77DD6"/>
    <w:rsid w:val="00E818BD"/>
    <w:rsid w:val="00E83874"/>
    <w:rsid w:val="00E83C2A"/>
    <w:rsid w:val="00E8637F"/>
    <w:rsid w:val="00EA2115"/>
    <w:rsid w:val="00EA3AC2"/>
    <w:rsid w:val="00EA3B2C"/>
    <w:rsid w:val="00EA78CA"/>
    <w:rsid w:val="00EB3409"/>
    <w:rsid w:val="00EB3AC7"/>
    <w:rsid w:val="00EC1750"/>
    <w:rsid w:val="00EC1960"/>
    <w:rsid w:val="00EC775C"/>
    <w:rsid w:val="00EE0F66"/>
    <w:rsid w:val="00EF215C"/>
    <w:rsid w:val="00EF539C"/>
    <w:rsid w:val="00EF696A"/>
    <w:rsid w:val="00F0542B"/>
    <w:rsid w:val="00F25A23"/>
    <w:rsid w:val="00F340F8"/>
    <w:rsid w:val="00F46AAD"/>
    <w:rsid w:val="00F5176F"/>
    <w:rsid w:val="00F56534"/>
    <w:rsid w:val="00F57572"/>
    <w:rsid w:val="00F85388"/>
    <w:rsid w:val="00F8731C"/>
    <w:rsid w:val="00F87E4B"/>
    <w:rsid w:val="00F906B4"/>
    <w:rsid w:val="00F91306"/>
    <w:rsid w:val="00F9607F"/>
    <w:rsid w:val="00FB7B01"/>
    <w:rsid w:val="00FC0666"/>
    <w:rsid w:val="00FC2A2C"/>
    <w:rsid w:val="00FD0A3D"/>
    <w:rsid w:val="00FD5C4B"/>
    <w:rsid w:val="00FE5006"/>
    <w:rsid w:val="00FE5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FC6F9BB"/>
  <w15:docId w15:val="{F9EA501C-DCE9-42F2-8707-651BFE3C0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978F8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978F8"/>
    <w:pPr>
      <w:keepNext/>
      <w:jc w:val="center"/>
      <w:outlineLvl w:val="0"/>
    </w:pPr>
    <w:rPr>
      <w:rFonts w:cs="Traditional Arabic"/>
      <w:b/>
      <w:bCs/>
      <w:i/>
      <w:sz w:val="20"/>
      <w:szCs w:val="20"/>
      <w:lang w:eastAsia="ar-SA"/>
    </w:rPr>
  </w:style>
  <w:style w:type="paragraph" w:styleId="Heading2">
    <w:name w:val="heading 2"/>
    <w:basedOn w:val="Normal"/>
    <w:next w:val="Normal"/>
    <w:link w:val="Heading2Char"/>
    <w:qFormat/>
    <w:rsid w:val="005978F8"/>
    <w:pPr>
      <w:keepNext/>
      <w:jc w:val="center"/>
      <w:outlineLvl w:val="1"/>
    </w:pPr>
    <w:rPr>
      <w:rFonts w:cs="PT Bold Heading"/>
      <w:b/>
      <w:bCs/>
      <w:i/>
      <w:sz w:val="26"/>
      <w:szCs w:val="26"/>
      <w:lang w:eastAsia="ar-SA" w:bidi="ar-EG"/>
    </w:rPr>
  </w:style>
  <w:style w:type="paragraph" w:styleId="Heading4">
    <w:name w:val="heading 4"/>
    <w:basedOn w:val="Normal"/>
    <w:next w:val="Normal"/>
    <w:link w:val="Heading4Char"/>
    <w:qFormat/>
    <w:rsid w:val="005978F8"/>
    <w:pPr>
      <w:keepNext/>
      <w:spacing w:before="120"/>
      <w:jc w:val="center"/>
      <w:outlineLvl w:val="3"/>
    </w:pPr>
    <w:rPr>
      <w:rFonts w:cs="PT Bold Heading"/>
      <w:b/>
      <w:bCs/>
      <w:i/>
      <w:sz w:val="26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978F8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5978F8"/>
    <w:pPr>
      <w:tabs>
        <w:tab w:val="center" w:pos="4153"/>
        <w:tab w:val="right" w:pos="8306"/>
      </w:tabs>
    </w:pPr>
  </w:style>
  <w:style w:type="character" w:customStyle="1" w:styleId="Heading1Char">
    <w:name w:val="Heading 1 Char"/>
    <w:link w:val="Heading1"/>
    <w:rsid w:val="005978F8"/>
    <w:rPr>
      <w:rFonts w:cs="Traditional Arabic"/>
      <w:b/>
      <w:bCs/>
      <w:i/>
      <w:lang w:val="en-US" w:eastAsia="ar-SA" w:bidi="ar-SA"/>
    </w:rPr>
  </w:style>
  <w:style w:type="character" w:customStyle="1" w:styleId="Heading2Char">
    <w:name w:val="Heading 2 Char"/>
    <w:link w:val="Heading2"/>
    <w:semiHidden/>
    <w:rsid w:val="005978F8"/>
    <w:rPr>
      <w:rFonts w:cs="PT Bold Heading"/>
      <w:b/>
      <w:bCs/>
      <w:i/>
      <w:sz w:val="26"/>
      <w:szCs w:val="26"/>
      <w:lang w:val="en-US" w:eastAsia="ar-SA" w:bidi="ar-EG"/>
    </w:rPr>
  </w:style>
  <w:style w:type="character" w:customStyle="1" w:styleId="Heading4Char">
    <w:name w:val="Heading 4 Char"/>
    <w:link w:val="Heading4"/>
    <w:semiHidden/>
    <w:rsid w:val="005978F8"/>
    <w:rPr>
      <w:rFonts w:cs="PT Bold Heading"/>
      <w:b/>
      <w:bCs/>
      <w:i/>
      <w:sz w:val="26"/>
      <w:szCs w:val="24"/>
      <w:lang w:val="en-US" w:eastAsia="ar-SA" w:bidi="ar-SA"/>
    </w:rPr>
  </w:style>
  <w:style w:type="table" w:styleId="TableGrid">
    <w:name w:val="Table Grid"/>
    <w:basedOn w:val="TableNormal"/>
    <w:uiPriority w:val="59"/>
    <w:rsid w:val="007B5D74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FD0A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D0A3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A78CA"/>
    <w:pPr>
      <w:ind w:left="720"/>
      <w:contextualSpacing/>
    </w:pPr>
  </w:style>
  <w:style w:type="character" w:styleId="Hyperlink">
    <w:name w:val="Hyperlink"/>
    <w:uiPriority w:val="99"/>
    <w:unhideWhenUsed/>
    <w:rsid w:val="00926B9C"/>
    <w:rPr>
      <w:color w:val="0000FF"/>
      <w:u w:val="single"/>
    </w:rPr>
  </w:style>
  <w:style w:type="paragraph" w:customStyle="1" w:styleId="2">
    <w:name w:val="سرد الفقرات2"/>
    <w:basedOn w:val="Normal"/>
    <w:rsid w:val="00D90A4B"/>
    <w:pPr>
      <w:spacing w:after="200"/>
      <w:ind w:left="720"/>
    </w:pPr>
    <w:rPr>
      <w:rFonts w:ascii="Calibri" w:hAnsi="Calibri" w:cs="Arial"/>
      <w:sz w:val="22"/>
      <w:szCs w:val="22"/>
    </w:rPr>
  </w:style>
  <w:style w:type="character" w:customStyle="1" w:styleId="HeaderChar">
    <w:name w:val="Header Char"/>
    <w:link w:val="Header"/>
    <w:rsid w:val="00D90A4B"/>
    <w:rPr>
      <w:sz w:val="24"/>
      <w:szCs w:val="24"/>
    </w:rPr>
  </w:style>
  <w:style w:type="character" w:customStyle="1" w:styleId="FooterChar">
    <w:name w:val="Footer Char"/>
    <w:link w:val="Footer"/>
    <w:rsid w:val="00D90A4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7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3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5.jpeg"/><Relationship Id="rId4" Type="http://schemas.openxmlformats.org/officeDocument/2006/relationships/image" Target="media/image3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quality\Desktop\&#1605;&#1603;&#1575;&#1578;&#1576;&#1575;&#1578;%20&#1575;&#1604;&#1580;&#1608;&#1583;&#1577;%20&#1605;&#1593;&#1583;&#1604;&#1577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5A0AF786DC1942BE4346833085B897" ma:contentTypeVersion="4" ma:contentTypeDescription="Create a new document." ma:contentTypeScope="" ma:versionID="35ee6f88aa7d2212604d779341128238">
  <xsd:schema xmlns:xsd="http://www.w3.org/2001/XMLSchema" xmlns:xs="http://www.w3.org/2001/XMLSchema" xmlns:p="http://schemas.microsoft.com/office/2006/metadata/properties" xmlns:ns3="6756847e-452b-4e62-9d7a-bffda0100f49" targetNamespace="http://schemas.microsoft.com/office/2006/metadata/properties" ma:root="true" ma:fieldsID="43fbd15d53de5a95b03b5c99c530c99d" ns3:_="">
    <xsd:import namespace="6756847e-452b-4e62-9d7a-bffda0100f4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56847e-452b-4e62-9d7a-bffda0100f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E511A04-2FB0-421D-BC8C-042E8B0197E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CDC6FA8-76C6-4490-B5E8-8CBB9662D9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F60386-698C-4E88-B27F-16B06BCD4C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56847e-452b-4e62-9d7a-bffda0100f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مكاتبات الجودة معدلة</Template>
  <TotalTime>79</TotalTime>
  <Pages>3</Pages>
  <Words>13</Words>
  <Characters>76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Wesmosis@Yahoo.Dk</Company>
  <LinksUpToDate>false</LinksUpToDate>
  <CharactersWithSpaces>88</CharactersWithSpaces>
  <SharedDoc>false</SharedDoc>
  <HLinks>
    <vt:vector size="6" baseType="variant">
      <vt:variant>
        <vt:i4>1441851</vt:i4>
      </vt:variant>
      <vt:variant>
        <vt:i4>0</vt:i4>
      </vt:variant>
      <vt:variant>
        <vt:i4>0</vt:i4>
      </vt:variant>
      <vt:variant>
        <vt:i4>5</vt:i4>
      </vt:variant>
      <vt:variant>
        <vt:lpwstr>mailto:qaufasu@gmail.com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quality</dc:creator>
  <cp:keywords/>
  <dc:description/>
  <cp:lastModifiedBy>احمد جعفر أحمد</cp:lastModifiedBy>
  <cp:revision>17</cp:revision>
  <cp:lastPrinted>2022-07-15T15:08:00Z</cp:lastPrinted>
  <dcterms:created xsi:type="dcterms:W3CDTF">2022-10-09T16:50:00Z</dcterms:created>
  <dcterms:modified xsi:type="dcterms:W3CDTF">2023-09-15T15:06:00Z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0x0101005C5A0AF786DC1942BE4346833085B897</vt:lpwstr>
  </property>
</Properties>
</file>